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71779" w14:textId="77777777" w:rsidR="00081D13" w:rsidRPr="002B4735" w:rsidRDefault="00A91945" w:rsidP="00081D13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2B4735">
        <w:rPr>
          <w:rFonts w:ascii="Arial Narrow" w:hAnsi="Arial Narrow" w:cs="Arial"/>
          <w:sz w:val="22"/>
          <w:szCs w:val="22"/>
        </w:rPr>
        <w:t>Bydgoszcz</w:t>
      </w:r>
      <w:r w:rsidR="00081D13" w:rsidRPr="002B4735">
        <w:rPr>
          <w:rFonts w:ascii="Arial Narrow" w:hAnsi="Arial Narrow" w:cs="Arial"/>
          <w:sz w:val="22"/>
          <w:szCs w:val="22"/>
        </w:rPr>
        <w:t xml:space="preserve"> dnia: </w:t>
      </w:r>
      <w:r w:rsidRPr="002B4735">
        <w:rPr>
          <w:rFonts w:ascii="Arial Narrow" w:hAnsi="Arial Narrow" w:cs="Arial"/>
          <w:sz w:val="22"/>
          <w:szCs w:val="22"/>
        </w:rPr>
        <w:t>2024-02-09</w:t>
      </w:r>
    </w:p>
    <w:p w14:paraId="357C524D" w14:textId="77777777" w:rsidR="00081D13" w:rsidRPr="002B4735" w:rsidRDefault="00A91945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2B473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D6E298A" w14:textId="77777777" w:rsidR="00081D13" w:rsidRPr="002B4735" w:rsidRDefault="00A91945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2B4735">
        <w:rPr>
          <w:rFonts w:ascii="Arial Narrow" w:hAnsi="Arial Narrow" w:cs="Arial"/>
          <w:sz w:val="22"/>
          <w:szCs w:val="22"/>
        </w:rPr>
        <w:t>Powstańców Warszawy</w:t>
      </w:r>
      <w:r w:rsidR="00081D13" w:rsidRPr="002B4735">
        <w:rPr>
          <w:rFonts w:ascii="Arial Narrow" w:hAnsi="Arial Narrow" w:cs="Arial"/>
          <w:sz w:val="22"/>
          <w:szCs w:val="22"/>
        </w:rPr>
        <w:t xml:space="preserve"> </w:t>
      </w:r>
      <w:r w:rsidRPr="002B4735">
        <w:rPr>
          <w:rFonts w:ascii="Arial Narrow" w:hAnsi="Arial Narrow" w:cs="Arial"/>
          <w:sz w:val="22"/>
          <w:szCs w:val="22"/>
        </w:rPr>
        <w:t>5</w:t>
      </w:r>
    </w:p>
    <w:p w14:paraId="063C7D9C" w14:textId="77777777" w:rsidR="00081D13" w:rsidRPr="002B4735" w:rsidRDefault="00A91945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2B4735">
        <w:rPr>
          <w:rFonts w:ascii="Arial Narrow" w:hAnsi="Arial Narrow" w:cs="Arial"/>
          <w:sz w:val="22"/>
          <w:szCs w:val="22"/>
        </w:rPr>
        <w:t>85-681</w:t>
      </w:r>
      <w:r w:rsidR="00081D13" w:rsidRPr="002B4735">
        <w:rPr>
          <w:rFonts w:ascii="Arial Narrow" w:hAnsi="Arial Narrow" w:cs="Arial"/>
          <w:sz w:val="22"/>
          <w:szCs w:val="22"/>
        </w:rPr>
        <w:t xml:space="preserve"> </w:t>
      </w:r>
      <w:r w:rsidRPr="002B4735">
        <w:rPr>
          <w:rFonts w:ascii="Arial Narrow" w:hAnsi="Arial Narrow" w:cs="Arial"/>
          <w:sz w:val="22"/>
          <w:szCs w:val="22"/>
        </w:rPr>
        <w:t>Bydgoszcz</w:t>
      </w:r>
    </w:p>
    <w:p w14:paraId="59AB817E" w14:textId="77777777" w:rsidR="00081D13" w:rsidRPr="002B4735" w:rsidRDefault="00081D13" w:rsidP="00081D13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B4735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2393A4FA" w14:textId="77777777" w:rsidR="00081D13" w:rsidRPr="002B4735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2B4735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722CDB5E" w14:textId="77777777" w:rsidR="00081D13" w:rsidRPr="002B473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B4735" w14:paraId="6E0BA17F" w14:textId="77777777" w:rsidTr="00C13EA9">
        <w:tc>
          <w:tcPr>
            <w:tcW w:w="10065" w:type="dxa"/>
            <w:shd w:val="clear" w:color="auto" w:fill="F2F2F2"/>
            <w:hideMark/>
          </w:tcPr>
          <w:p w14:paraId="3DE8891A" w14:textId="61335BD0" w:rsidR="00081D13" w:rsidRPr="002B4735" w:rsidRDefault="002B4735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1CE09046" w14:textId="77777777" w:rsidR="00081D13" w:rsidRPr="002B473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4F3F7DB2" w14:textId="77777777" w:rsidR="00081D13" w:rsidRPr="002B473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1C5F98B" w14:textId="77777777" w:rsidR="00081D13" w:rsidRPr="002B473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B473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B473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B473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B4735" w14:paraId="3F6CAC4A" w14:textId="77777777" w:rsidTr="00081D13">
        <w:tc>
          <w:tcPr>
            <w:tcW w:w="2269" w:type="dxa"/>
            <w:shd w:val="clear" w:color="auto" w:fill="auto"/>
          </w:tcPr>
          <w:p w14:paraId="33032835" w14:textId="77777777" w:rsidR="00081D13" w:rsidRPr="002B473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B2A4383" w14:textId="77777777" w:rsidR="00081D13" w:rsidRPr="002B4735" w:rsidRDefault="00A9194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Dostawy sukcesywne ryb, śledzi i przetworów rybnych</w:t>
            </w:r>
          </w:p>
        </w:tc>
      </w:tr>
      <w:tr w:rsidR="00A91945" w:rsidRPr="002B4735" w14:paraId="21A1D08B" w14:textId="77777777" w:rsidTr="00AE2748">
        <w:tc>
          <w:tcPr>
            <w:tcW w:w="2269" w:type="dxa"/>
            <w:shd w:val="clear" w:color="auto" w:fill="auto"/>
          </w:tcPr>
          <w:p w14:paraId="471A7976" w14:textId="77777777" w:rsidR="00A91945" w:rsidRPr="002B4735" w:rsidRDefault="00A91945" w:rsidP="00AE27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DB270E4" w14:textId="77777777" w:rsidR="00A91945" w:rsidRPr="002B4735" w:rsidRDefault="00A91945" w:rsidP="00AE27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7/2024</w:t>
            </w:r>
          </w:p>
        </w:tc>
      </w:tr>
    </w:tbl>
    <w:p w14:paraId="57CA25AF" w14:textId="77777777" w:rsidR="00081D13" w:rsidRPr="002B473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1148577" w14:textId="77777777" w:rsidR="00081D13" w:rsidRPr="002B473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2B4735">
        <w:rPr>
          <w:rFonts w:ascii="Arial Narrow" w:hAnsi="Arial Narrow" w:cs="Arial"/>
          <w:sz w:val="22"/>
          <w:szCs w:val="22"/>
        </w:rPr>
        <w:t xml:space="preserve">Zamawiający, </w:t>
      </w:r>
      <w:r w:rsidR="00A91945" w:rsidRPr="002B4735">
        <w:rPr>
          <w:rFonts w:ascii="Arial Narrow" w:hAnsi="Arial Narrow" w:cs="Arial"/>
          <w:b/>
          <w:sz w:val="22"/>
          <w:szCs w:val="22"/>
        </w:rPr>
        <w:t>10WSzKzP SPZOZ</w:t>
      </w:r>
      <w:r w:rsidRPr="002B473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2B4735">
        <w:rPr>
          <w:rFonts w:ascii="Arial Narrow" w:hAnsi="Arial Narrow" w:cs="Arial"/>
          <w:sz w:val="22"/>
          <w:szCs w:val="22"/>
        </w:rPr>
        <w:t xml:space="preserve">ust. 1 pkt. 1 i </w:t>
      </w:r>
      <w:r w:rsidRPr="002B473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2B4735">
        <w:rPr>
          <w:rFonts w:ascii="Arial Narrow" w:hAnsi="Arial Narrow" w:cs="Arial"/>
          <w:sz w:val="22"/>
          <w:szCs w:val="22"/>
        </w:rPr>
        <w:t>2</w:t>
      </w:r>
      <w:r w:rsidRPr="002B4735">
        <w:rPr>
          <w:rFonts w:ascii="Arial Narrow" w:hAnsi="Arial Narrow" w:cs="Arial"/>
          <w:sz w:val="22"/>
          <w:szCs w:val="22"/>
        </w:rPr>
        <w:t xml:space="preserve"> </w:t>
      </w:r>
      <w:r w:rsidR="00081D13" w:rsidRPr="002B473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A91945" w:rsidRPr="002B4735">
        <w:rPr>
          <w:rFonts w:ascii="Arial Narrow" w:hAnsi="Arial Narrow" w:cs="Arial"/>
          <w:sz w:val="22"/>
          <w:szCs w:val="22"/>
        </w:rPr>
        <w:t>(</w:t>
      </w:r>
      <w:proofErr w:type="spellStart"/>
      <w:r w:rsidR="00A91945" w:rsidRPr="002B4735">
        <w:rPr>
          <w:rFonts w:ascii="Arial Narrow" w:hAnsi="Arial Narrow" w:cs="Arial"/>
          <w:sz w:val="22"/>
          <w:szCs w:val="22"/>
        </w:rPr>
        <w:t>t.j</w:t>
      </w:r>
      <w:proofErr w:type="spellEnd"/>
      <w:r w:rsidR="00A91945" w:rsidRPr="002B4735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2B4735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081D13" w:rsidRPr="002B4735">
        <w:rPr>
          <w:rFonts w:ascii="Arial Narrow" w:hAnsi="Arial Narrow" w:cs="Arial"/>
          <w:sz w:val="22"/>
          <w:szCs w:val="22"/>
        </w:rPr>
        <w:t>Pzp</w:t>
      </w:r>
      <w:proofErr w:type="spellEnd"/>
      <w:r w:rsidR="00081D13" w:rsidRPr="002B4735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91945" w:rsidRPr="002B4735" w14:paraId="47223037" w14:textId="77777777" w:rsidTr="00AE2748">
        <w:trPr>
          <w:cantSplit/>
        </w:trPr>
        <w:tc>
          <w:tcPr>
            <w:tcW w:w="10080" w:type="dxa"/>
          </w:tcPr>
          <w:p w14:paraId="0B50E65F" w14:textId="77777777" w:rsidR="00A91945" w:rsidRPr="002B4735" w:rsidRDefault="00A91945" w:rsidP="00AE274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/>
                <w:sz w:val="22"/>
                <w:szCs w:val="22"/>
              </w:rPr>
              <w:t>Przedsiębiorstwo Wielobranżowe K.M Białas spółka jawna</w:t>
            </w:r>
          </w:p>
          <w:p w14:paraId="39A29092" w14:textId="77777777" w:rsidR="00A91945" w:rsidRPr="002B4735" w:rsidRDefault="00A91945" w:rsidP="00AE274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 xml:space="preserve">Smoleńska 25 </w:t>
            </w:r>
          </w:p>
          <w:p w14:paraId="2C911003" w14:textId="77777777" w:rsidR="00A91945" w:rsidRPr="002B4735" w:rsidRDefault="00A91945" w:rsidP="00AE2748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85-871 Bydgoszcz</w:t>
            </w:r>
          </w:p>
          <w:p w14:paraId="54201283" w14:textId="77777777" w:rsidR="00A91945" w:rsidRPr="002B4735" w:rsidRDefault="00A91945" w:rsidP="00AE274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2B4735">
              <w:rPr>
                <w:rFonts w:ascii="Arial Narrow" w:hAnsi="Arial Narrow" w:cs="Arial"/>
                <w:b/>
                <w:sz w:val="22"/>
                <w:szCs w:val="22"/>
              </w:rPr>
              <w:t>137 586.50 zł brutto</w:t>
            </w: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D731A1B" w14:textId="77777777" w:rsidR="00A91945" w:rsidRPr="002B4735" w:rsidRDefault="00A91945" w:rsidP="00AE274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73BD7AF0" w14:textId="0E3EC104" w:rsidR="00A91945" w:rsidRPr="002B4735" w:rsidRDefault="00A91945" w:rsidP="00AE274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2B4735" w:rsidRPr="002B4735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05A07E88" w14:textId="77777777" w:rsidR="00081D13" w:rsidRPr="002B473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2B473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B473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2B4735" w14:paraId="2CD8BF12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922E4FF" w14:textId="77777777" w:rsidR="00081D13" w:rsidRPr="002B4735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2B473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AB7F050" w14:textId="77777777" w:rsidR="00081D13" w:rsidRPr="002B4735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D8B19A3" w14:textId="77777777" w:rsidR="00081D13" w:rsidRPr="002B4735" w:rsidRDefault="00A9194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C633D43" w14:textId="77777777" w:rsidR="00081D13" w:rsidRPr="002B4735" w:rsidRDefault="00A9194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Czas dostawy interwencyjnej i dodatkowej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631EBE8" w14:textId="77777777" w:rsidR="00081D13" w:rsidRPr="002B4735" w:rsidRDefault="00A9194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43428CD" w14:textId="77777777" w:rsidR="00081D13" w:rsidRPr="002B4735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100E34B1" w14:textId="77777777" w:rsidR="00081D13" w:rsidRPr="002B4735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C08134A" w14:textId="77777777" w:rsidR="00081D13" w:rsidRPr="002B4735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A91945" w:rsidRPr="002B4735" w14:paraId="1A918186" w14:textId="77777777" w:rsidTr="002B4735">
        <w:trPr>
          <w:trHeight w:val="1779"/>
        </w:trPr>
        <w:tc>
          <w:tcPr>
            <w:tcW w:w="851" w:type="dxa"/>
            <w:vAlign w:val="center"/>
          </w:tcPr>
          <w:p w14:paraId="1226F06E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7AE26C19" w14:textId="77777777" w:rsidR="00A91945" w:rsidRPr="002B4735" w:rsidRDefault="00A91945" w:rsidP="00AE274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/>
                <w:sz w:val="22"/>
                <w:szCs w:val="22"/>
              </w:rPr>
              <w:t>Przedsiębiorstwo Wielobranżowe K.M Białas spółka jawna</w:t>
            </w:r>
          </w:p>
          <w:p w14:paraId="5B59E780" w14:textId="77777777" w:rsidR="00A91945" w:rsidRPr="002B4735" w:rsidRDefault="00A91945" w:rsidP="00AE274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 xml:space="preserve">Smoleńska 25 </w:t>
            </w:r>
          </w:p>
          <w:p w14:paraId="23131369" w14:textId="77777777" w:rsidR="00A91945" w:rsidRPr="002B4735" w:rsidRDefault="00A91945" w:rsidP="00AE274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85-871 Bydgoszcz</w:t>
            </w:r>
          </w:p>
        </w:tc>
        <w:tc>
          <w:tcPr>
            <w:tcW w:w="1134" w:type="dxa"/>
            <w:vAlign w:val="center"/>
          </w:tcPr>
          <w:p w14:paraId="2DDC6AED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7BFEE062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14:paraId="7BF30B14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35FD0BA8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47B4FC94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54A9DB9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91945" w:rsidRPr="002B4735" w14:paraId="27C0A649" w14:textId="77777777" w:rsidTr="00AE2748">
        <w:tc>
          <w:tcPr>
            <w:tcW w:w="851" w:type="dxa"/>
            <w:vAlign w:val="center"/>
          </w:tcPr>
          <w:p w14:paraId="5B22B7D0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410" w:type="dxa"/>
            <w:vAlign w:val="center"/>
          </w:tcPr>
          <w:p w14:paraId="5DF28100" w14:textId="77777777" w:rsidR="00A91945" w:rsidRPr="002B4735" w:rsidRDefault="00A91945" w:rsidP="00AE274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/>
                <w:sz w:val="22"/>
                <w:szCs w:val="22"/>
              </w:rPr>
              <w:t>TRANS-MER SP.J. A I S KACZMAREK</w:t>
            </w:r>
          </w:p>
          <w:p w14:paraId="3B4BC00E" w14:textId="2E515FA1" w:rsidR="00A91945" w:rsidRPr="002B4735" w:rsidRDefault="00A91945" w:rsidP="00AE2748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 xml:space="preserve">GLINNIK, </w:t>
            </w:r>
            <w:r w:rsidR="002B4735" w:rsidRPr="002B4735">
              <w:rPr>
                <w:rFonts w:ascii="Arial Narrow" w:hAnsi="Arial Narrow" w:cs="Arial"/>
                <w:bCs/>
                <w:sz w:val="22"/>
                <w:szCs w:val="22"/>
              </w:rPr>
              <w:t>AL. BUKOWA</w:t>
            </w: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 xml:space="preserve"> 51A </w:t>
            </w:r>
          </w:p>
          <w:p w14:paraId="6413B7DE" w14:textId="77777777" w:rsidR="00A91945" w:rsidRPr="002B4735" w:rsidRDefault="00A91945" w:rsidP="00AE274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bCs/>
                <w:sz w:val="22"/>
                <w:szCs w:val="22"/>
              </w:rPr>
              <w:t>95-002 SMARDZEW</w:t>
            </w:r>
          </w:p>
        </w:tc>
        <w:tc>
          <w:tcPr>
            <w:tcW w:w="1134" w:type="dxa"/>
            <w:vAlign w:val="center"/>
          </w:tcPr>
          <w:p w14:paraId="6381B73B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025F4EBE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D5C8F9D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2FE438C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6F71FD3E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30D13E3" w14:textId="77777777" w:rsidR="00A91945" w:rsidRPr="002B4735" w:rsidRDefault="00A91945" w:rsidP="00AE2748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B4735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24B8088E" w14:textId="77777777" w:rsidR="00E85D70" w:rsidRPr="002B473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32CE562" w14:textId="77777777" w:rsidR="00F960D7" w:rsidRPr="002B473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C68CA7A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B4735">
        <w:rPr>
          <w:rFonts w:ascii="Arial Narrow" w:hAnsi="Arial Narrow" w:cs="Arial"/>
          <w:i/>
          <w:sz w:val="22"/>
          <w:szCs w:val="22"/>
        </w:rPr>
        <w:t>Zamawiający</w:t>
      </w:r>
    </w:p>
    <w:p w14:paraId="39BE5D40" w14:textId="77777777" w:rsidR="002B4735" w:rsidRDefault="002B473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48007B4" w14:textId="77777777" w:rsidR="002B4735" w:rsidRDefault="002B473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B9ADCF5" w14:textId="77777777" w:rsidR="002B4735" w:rsidRDefault="002B473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14D26B2" w14:textId="77777777" w:rsidR="002B4735" w:rsidRDefault="002B473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7E4FC798" w14:textId="77777777" w:rsidR="002B4735" w:rsidRDefault="002B473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45C4576" w14:textId="77777777" w:rsidR="002B4735" w:rsidRDefault="002B473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996144F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419BACB6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33E248AD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3ABC06E8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74C993F7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18B8EEA9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22F5E437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29E33D23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49430712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790FB903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1B7BF3B5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45B4D9D0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288CF8C8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44FD2EB1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367C4A7A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54DA283D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3CDFFC0D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4E969F47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783D5462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68CA1553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5C6E89E0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5A91E2C6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384ED3C6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</w:p>
    <w:p w14:paraId="175E7CD6" w14:textId="0C6C253F" w:rsidR="002B4735" w:rsidRDefault="002B4735" w:rsidP="002B473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Wykonano w 1 egz. na </w:t>
      </w:r>
      <w:r w:rsidR="00334253">
        <w:rPr>
          <w:rFonts w:ascii="Arial Narrow" w:hAnsi="Arial Narrow"/>
          <w:sz w:val="18"/>
          <w:szCs w:val="18"/>
        </w:rPr>
        <w:t>1</w:t>
      </w:r>
      <w:r>
        <w:rPr>
          <w:rFonts w:ascii="Arial Narrow" w:hAnsi="Arial Narrow"/>
          <w:sz w:val="18"/>
          <w:szCs w:val="18"/>
        </w:rPr>
        <w:t xml:space="preserve"> ark.</w:t>
      </w:r>
    </w:p>
    <w:p w14:paraId="1EE7D03F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Egz. 1 – biuro przepustek</w:t>
      </w:r>
    </w:p>
    <w:p w14:paraId="5682C943" w14:textId="77777777" w:rsidR="002B4735" w:rsidRDefault="002B4735" w:rsidP="002B473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Wyk. M. Sierek – tel. 261 417 449</w:t>
      </w:r>
    </w:p>
    <w:p w14:paraId="726FFF0E" w14:textId="7342789E" w:rsidR="002B4735" w:rsidRDefault="002B4735" w:rsidP="002B4735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data: 09.02.2024 r.</w:t>
      </w:r>
    </w:p>
    <w:p w14:paraId="2DAA3AC8" w14:textId="77777777" w:rsidR="002B4735" w:rsidRDefault="002B4735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sectPr w:rsidR="002B4735" w:rsidSect="00B62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FC664" w14:textId="77777777" w:rsidR="00B625AE" w:rsidRDefault="00B625AE">
      <w:r>
        <w:separator/>
      </w:r>
    </w:p>
  </w:endnote>
  <w:endnote w:type="continuationSeparator" w:id="0">
    <w:p w14:paraId="1EF9EA6B" w14:textId="77777777" w:rsidR="00B625AE" w:rsidRDefault="00B62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73E75" w14:textId="77777777" w:rsidR="00A91945" w:rsidRDefault="00A919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7118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478F6C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5C2D5" w14:textId="77777777" w:rsidR="00A91945" w:rsidRDefault="00A91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76B4E" w14:textId="77777777" w:rsidR="00B625AE" w:rsidRDefault="00B625AE">
      <w:r>
        <w:separator/>
      </w:r>
    </w:p>
  </w:footnote>
  <w:footnote w:type="continuationSeparator" w:id="0">
    <w:p w14:paraId="4A33453E" w14:textId="77777777" w:rsidR="00B625AE" w:rsidRDefault="00B62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65ECD" w14:textId="77777777" w:rsidR="00A91945" w:rsidRDefault="00A919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CB539" w14:textId="77777777" w:rsidR="00A91945" w:rsidRDefault="00A919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CA561" w14:textId="77777777" w:rsidR="00A91945" w:rsidRDefault="00A919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5AE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4735"/>
    <w:rsid w:val="002B6761"/>
    <w:rsid w:val="0033425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1945"/>
    <w:rsid w:val="00AA02AC"/>
    <w:rsid w:val="00B32D12"/>
    <w:rsid w:val="00B464D3"/>
    <w:rsid w:val="00B625AE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E193D3"/>
  <w15:chartTrackingRefBased/>
  <w15:docId w15:val="{681E42F8-2C6E-4BEB-8CC9-0C09052C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2024-02-09T12:12:00Z</cp:lastPrinted>
  <dcterms:created xsi:type="dcterms:W3CDTF">2024-02-09T12:13:00Z</dcterms:created>
  <dcterms:modified xsi:type="dcterms:W3CDTF">2024-02-09T12:13:00Z</dcterms:modified>
</cp:coreProperties>
</file>