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9123" w14:textId="3AD8BF9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A5AB5" w:rsidRPr="009A5AB5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DEBC5C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90F49DF" w14:textId="4D41D507" w:rsidR="005D05C3" w:rsidRPr="0012157F" w:rsidRDefault="009A5AB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5AB5">
        <w:rPr>
          <w:rFonts w:ascii="Arial" w:hAnsi="Arial" w:cs="Arial"/>
        </w:rPr>
        <w:t>10 Wojskowy Szpital Kliniczny z Polikliniką Samodzielny Publiczny Zakład Opieki Zdrowotnej</w:t>
      </w:r>
    </w:p>
    <w:p w14:paraId="4A91BD0A" w14:textId="685A7B25" w:rsidR="005D05C3" w:rsidRPr="0012157F" w:rsidRDefault="009A5AB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A5AB5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9A5AB5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540DF7FB" w14:textId="764705D5" w:rsidR="005D05C3" w:rsidRDefault="009A5AB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5AB5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9A5AB5">
        <w:rPr>
          <w:rFonts w:ascii="Arial" w:hAnsi="Arial" w:cs="Arial"/>
        </w:rPr>
        <w:t>Bydgoszcz</w:t>
      </w:r>
    </w:p>
    <w:p w14:paraId="36EF3FB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6CEA3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460F39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4D33BED3" w14:textId="77777777" w:rsidTr="001B7D97">
        <w:tc>
          <w:tcPr>
            <w:tcW w:w="2800" w:type="dxa"/>
            <w:shd w:val="clear" w:color="auto" w:fill="auto"/>
          </w:tcPr>
          <w:p w14:paraId="266D3AD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76841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B7807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C72719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567E0ED" w14:textId="77777777" w:rsidTr="001B7D97">
        <w:tc>
          <w:tcPr>
            <w:tcW w:w="2800" w:type="dxa"/>
            <w:shd w:val="clear" w:color="auto" w:fill="auto"/>
          </w:tcPr>
          <w:p w14:paraId="552C8F33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7E7C9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7F216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320147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2CBFA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5AB5" w:rsidRPr="0012157F" w14:paraId="3A9FF10F" w14:textId="77777777" w:rsidTr="00D524F3">
        <w:tc>
          <w:tcPr>
            <w:tcW w:w="9104" w:type="dxa"/>
            <w:shd w:val="clear" w:color="auto" w:fill="D9D9D9"/>
          </w:tcPr>
          <w:p w14:paraId="61D1EBDC" w14:textId="77777777" w:rsidR="009A5AB5" w:rsidRPr="0012157F" w:rsidRDefault="009A5AB5" w:rsidP="00D524F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D522F56" w14:textId="2D4E983E" w:rsidR="009A5AB5" w:rsidRPr="00094F76" w:rsidRDefault="009A5AB5" w:rsidP="00D524F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5A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5A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5AB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4EEDCF8" w14:textId="77777777" w:rsidR="009A5AB5" w:rsidRPr="004B5FB1" w:rsidRDefault="009A5AB5" w:rsidP="00D524F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8E05F3E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B2AFC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5753F21" w14:textId="77777777" w:rsidTr="001B7D97">
        <w:tc>
          <w:tcPr>
            <w:tcW w:w="2269" w:type="dxa"/>
            <w:shd w:val="clear" w:color="auto" w:fill="auto"/>
          </w:tcPr>
          <w:p w14:paraId="0C0D5DFA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DAF1A5" w14:textId="38B7C2E4" w:rsidR="00ED79A4" w:rsidRPr="00A2540E" w:rsidRDefault="009A5AB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5A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5AB5" w:rsidRPr="00A2540E" w14:paraId="571C2E3E" w14:textId="77777777" w:rsidTr="00D524F3">
        <w:tc>
          <w:tcPr>
            <w:tcW w:w="2269" w:type="dxa"/>
            <w:shd w:val="clear" w:color="auto" w:fill="auto"/>
          </w:tcPr>
          <w:p w14:paraId="14C5BBBB" w14:textId="77777777" w:rsidR="009A5AB5" w:rsidRPr="00A2540E" w:rsidRDefault="009A5AB5" w:rsidP="00D524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BFBF57" w14:textId="3B400F34" w:rsidR="009A5AB5" w:rsidRPr="00A2540E" w:rsidRDefault="009A5AB5" w:rsidP="00D524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5A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22/2024</w:t>
            </w:r>
          </w:p>
        </w:tc>
      </w:tr>
    </w:tbl>
    <w:p w14:paraId="0E99426D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60745" w14:textId="2D266DBD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5AB5" w:rsidRPr="009A5AB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EA1BA56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7627A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8DCAE53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51892E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0B2B82A" w14:textId="0CF03C05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34FD7DD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918DA0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97126D9" w14:textId="77777777" w:rsidR="000B3481" w:rsidRPr="004A253B" w:rsidRDefault="000B3481" w:rsidP="004A253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A253B">
        <w:rPr>
          <w:rFonts w:ascii="Arial" w:hAnsi="Arial" w:cs="Arial"/>
          <w:b/>
          <w:sz w:val="24"/>
          <w:szCs w:val="24"/>
        </w:rPr>
        <w:t>są aktualne.</w:t>
      </w:r>
    </w:p>
    <w:p w14:paraId="44EC1751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475904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2EB915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CA7A12B" w14:textId="77777777" w:rsidTr="001B7D97">
        <w:tc>
          <w:tcPr>
            <w:tcW w:w="2660" w:type="dxa"/>
            <w:shd w:val="clear" w:color="auto" w:fill="auto"/>
          </w:tcPr>
          <w:p w14:paraId="677F312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8E36F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DF23E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A71390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A5686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A42837" w14:textId="3AEF0A38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A5AB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5DECAA3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9D0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6C82C" w14:textId="77777777" w:rsidR="009D05C0" w:rsidRDefault="009D05C0" w:rsidP="0038231F">
      <w:pPr>
        <w:spacing w:after="0" w:line="240" w:lineRule="auto"/>
      </w:pPr>
      <w:r>
        <w:separator/>
      </w:r>
    </w:p>
  </w:endnote>
  <w:endnote w:type="continuationSeparator" w:id="0">
    <w:p w14:paraId="4EF18376" w14:textId="77777777" w:rsidR="009D05C0" w:rsidRDefault="009D05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A6A6" w14:textId="77777777" w:rsidR="009A5AB5" w:rsidRDefault="009A5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CDD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DD2B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44445" w14:textId="77777777" w:rsidR="009A5AB5" w:rsidRDefault="009A5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67034" w14:textId="77777777" w:rsidR="009D05C0" w:rsidRDefault="009D05C0" w:rsidP="0038231F">
      <w:pPr>
        <w:spacing w:after="0" w:line="240" w:lineRule="auto"/>
      </w:pPr>
      <w:r>
        <w:separator/>
      </w:r>
    </w:p>
  </w:footnote>
  <w:footnote w:type="continuationSeparator" w:id="0">
    <w:p w14:paraId="15AD11FB" w14:textId="77777777" w:rsidR="009D05C0" w:rsidRDefault="009D05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22B52" w14:textId="77777777" w:rsidR="009A5AB5" w:rsidRDefault="009A5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DE32" w14:textId="77777777" w:rsidR="009A5AB5" w:rsidRDefault="009A5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6B645" w14:textId="77777777" w:rsidR="009A5AB5" w:rsidRDefault="009A5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04208">
    <w:abstractNumId w:val="12"/>
  </w:num>
  <w:num w:numId="2" w16cid:durableId="1175262027">
    <w:abstractNumId w:val="0"/>
  </w:num>
  <w:num w:numId="3" w16cid:durableId="1319961205">
    <w:abstractNumId w:val="11"/>
  </w:num>
  <w:num w:numId="4" w16cid:durableId="1955356624">
    <w:abstractNumId w:val="16"/>
  </w:num>
  <w:num w:numId="5" w16cid:durableId="2087073408">
    <w:abstractNumId w:val="13"/>
  </w:num>
  <w:num w:numId="6" w16cid:durableId="92170704">
    <w:abstractNumId w:val="10"/>
  </w:num>
  <w:num w:numId="7" w16cid:durableId="365495463">
    <w:abstractNumId w:val="1"/>
  </w:num>
  <w:num w:numId="8" w16cid:durableId="458693268">
    <w:abstractNumId w:val="6"/>
  </w:num>
  <w:num w:numId="9" w16cid:durableId="1729648015">
    <w:abstractNumId w:val="4"/>
  </w:num>
  <w:num w:numId="10" w16cid:durableId="107705447">
    <w:abstractNumId w:val="7"/>
  </w:num>
  <w:num w:numId="11" w16cid:durableId="1388139597">
    <w:abstractNumId w:val="5"/>
  </w:num>
  <w:num w:numId="12" w16cid:durableId="1145388098">
    <w:abstractNumId w:val="9"/>
  </w:num>
  <w:num w:numId="13" w16cid:durableId="2014450049">
    <w:abstractNumId w:val="3"/>
  </w:num>
  <w:num w:numId="14" w16cid:durableId="684671657">
    <w:abstractNumId w:val="2"/>
  </w:num>
  <w:num w:numId="15" w16cid:durableId="582226288">
    <w:abstractNumId w:val="15"/>
  </w:num>
  <w:num w:numId="16" w16cid:durableId="952784119">
    <w:abstractNumId w:val="8"/>
  </w:num>
  <w:num w:numId="17" w16cid:durableId="1194345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5C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253B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A5AB5"/>
    <w:rsid w:val="009C7756"/>
    <w:rsid w:val="009D05C0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C1555"/>
  <w15:docId w15:val="{DD133CAD-D9C3-4781-AFA4-9AE988E8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2024-02-08T07:03:00Z</dcterms:created>
  <dcterms:modified xsi:type="dcterms:W3CDTF">2024-02-08T07:03:00Z</dcterms:modified>
</cp:coreProperties>
</file>