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60F63" w:rsidRPr="00060F6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60F6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60F63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060F6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60F63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060F63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60F6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60F63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060F63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0F63" w:rsidRPr="0012157F" w:rsidTr="008B3AC8">
        <w:tc>
          <w:tcPr>
            <w:tcW w:w="9104" w:type="dxa"/>
            <w:shd w:val="clear" w:color="auto" w:fill="D9D9D9"/>
          </w:tcPr>
          <w:p w:rsidR="00060F63" w:rsidRPr="0012157F" w:rsidRDefault="00060F63" w:rsidP="008B3AC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60F63" w:rsidRPr="0012157F" w:rsidRDefault="00060F63" w:rsidP="008B3AC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60F63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60F63" w:rsidRPr="00612283" w:rsidRDefault="00060F63" w:rsidP="008B3AC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60F63" w:rsidRPr="00612283" w:rsidRDefault="00060F63" w:rsidP="008B3AC8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060F63" w:rsidRPr="0012157F" w:rsidRDefault="00060F63" w:rsidP="008B3AC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060F6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0F6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przeglądów i napraw sprzętu medycznego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60F63" w:rsidRPr="00A2540E" w:rsidTr="008B3AC8">
        <w:tc>
          <w:tcPr>
            <w:tcW w:w="2269" w:type="dxa"/>
            <w:shd w:val="clear" w:color="auto" w:fill="auto"/>
          </w:tcPr>
          <w:p w:rsidR="00060F63" w:rsidRPr="00A2540E" w:rsidRDefault="00060F63" w:rsidP="008B3A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60F63" w:rsidRPr="00A2540E" w:rsidRDefault="00060F63" w:rsidP="008B3AC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60F6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22/2024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60F63" w:rsidRPr="00060F63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60F63" w:rsidRPr="00992BD8" w:rsidRDefault="00060F63" w:rsidP="00060F6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060F63" w:rsidP="00060F6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060F63" w:rsidRPr="0012157F" w:rsidRDefault="00060F63" w:rsidP="00060F6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060F63" w:rsidRPr="0012157F" w:rsidRDefault="00060F63" w:rsidP="00060F6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060F63" w:rsidRPr="0012157F" w:rsidRDefault="00060F63" w:rsidP="00060F6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60F63" w:rsidRPr="00A44833" w:rsidRDefault="00060F63" w:rsidP="00060F6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060F63" w:rsidRPr="0012157F" w:rsidRDefault="00060F63" w:rsidP="00060F6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060F63" w:rsidRPr="0012157F" w:rsidRDefault="00060F63" w:rsidP="00060F6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60F63" w:rsidRPr="0012157F" w:rsidTr="008B3AC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F63" w:rsidRPr="0012157F" w:rsidRDefault="00060F63" w:rsidP="008B3AC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0F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F63" w:rsidRPr="0012157F" w:rsidRDefault="00060F63" w:rsidP="008B3AC8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0F6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60F63" w:rsidRPr="00060F63" w:rsidRDefault="00060F63" w:rsidP="008B3AC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0F6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060F63" w:rsidRPr="0012157F" w:rsidRDefault="00060F63" w:rsidP="008B3AC8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0F63">
              <w:rPr>
                <w:rFonts w:ascii="Arial" w:hAnsi="Arial" w:cs="Arial"/>
                <w:sz w:val="24"/>
                <w:szCs w:val="24"/>
              </w:rPr>
              <w:t>Na potwierdzenie spełniania warunków udziału w postępowaniu należy przedłożyć wykaz min. 2 usług odpowiadających przedmiotowi zamówienia wraz z dokumentami wskazanymi w pkt. 9.2 ppkt. 1 SWZ, z jednoczesnym wskazaniem, którego zadania te dokumenty dotyczą oraz o wartości wskazanej w SWZ.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6919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91921" w:rsidRDefault="00691921" w:rsidP="0038231F">
      <w:pPr>
        <w:spacing w:after="0" w:line="240" w:lineRule="auto"/>
      </w:pPr>
      <w:r>
        <w:separator/>
      </w:r>
    </w:p>
  </w:endnote>
  <w:endnote w:type="continuationSeparator" w:id="0">
    <w:p w:rsidR="00691921" w:rsidRDefault="006919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60F63" w:rsidRDefault="00060F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60F63" w:rsidRDefault="00060F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91921" w:rsidRDefault="00691921" w:rsidP="0038231F">
      <w:pPr>
        <w:spacing w:after="0" w:line="240" w:lineRule="auto"/>
      </w:pPr>
      <w:r>
        <w:separator/>
      </w:r>
    </w:p>
  </w:footnote>
  <w:footnote w:type="continuationSeparator" w:id="0">
    <w:p w:rsidR="00691921" w:rsidRDefault="0069192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60F63" w:rsidRDefault="00060F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60F63" w:rsidRDefault="00060F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60F63" w:rsidRDefault="00060F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5198518">
    <w:abstractNumId w:val="11"/>
  </w:num>
  <w:num w:numId="2" w16cid:durableId="1556089500">
    <w:abstractNumId w:val="0"/>
  </w:num>
  <w:num w:numId="3" w16cid:durableId="601953484">
    <w:abstractNumId w:val="10"/>
  </w:num>
  <w:num w:numId="4" w16cid:durableId="39979213">
    <w:abstractNumId w:val="13"/>
  </w:num>
  <w:num w:numId="5" w16cid:durableId="1489516639">
    <w:abstractNumId w:val="12"/>
  </w:num>
  <w:num w:numId="6" w16cid:durableId="1433933077">
    <w:abstractNumId w:val="9"/>
  </w:num>
  <w:num w:numId="7" w16cid:durableId="2028015599">
    <w:abstractNumId w:val="1"/>
  </w:num>
  <w:num w:numId="8" w16cid:durableId="1836534566">
    <w:abstractNumId w:val="6"/>
  </w:num>
  <w:num w:numId="9" w16cid:durableId="718167286">
    <w:abstractNumId w:val="4"/>
  </w:num>
  <w:num w:numId="10" w16cid:durableId="543642172">
    <w:abstractNumId w:val="7"/>
  </w:num>
  <w:num w:numId="11" w16cid:durableId="2102142859">
    <w:abstractNumId w:val="5"/>
  </w:num>
  <w:num w:numId="12" w16cid:durableId="1104610558">
    <w:abstractNumId w:val="8"/>
  </w:num>
  <w:num w:numId="13" w16cid:durableId="775559540">
    <w:abstractNumId w:val="3"/>
  </w:num>
  <w:num w:numId="14" w16cid:durableId="1039401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921"/>
    <w:rsid w:val="00023477"/>
    <w:rsid w:val="000247FF"/>
    <w:rsid w:val="00025C8D"/>
    <w:rsid w:val="000303EE"/>
    <w:rsid w:val="0005473D"/>
    <w:rsid w:val="00057FC1"/>
    <w:rsid w:val="00060F63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1921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224D8B3-55A6-41DC-8F21-3707114FE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895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2024-02-08T06:28:00Z</dcterms:created>
  <dcterms:modified xsi:type="dcterms:W3CDTF">2024-02-08T06:28:00Z</dcterms:modified>
</cp:coreProperties>
</file>