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92BD6" w:rsidRPr="00392BD6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2BD6" w:rsidRPr="00C14101" w:rsidTr="00E3443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92BD6" w:rsidRPr="00C14101" w:rsidRDefault="00392BD6" w:rsidP="00E3443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92BD6" w:rsidRPr="00C14101" w:rsidRDefault="00392BD6" w:rsidP="00E3443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92BD6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392BD6" w:rsidRPr="00C14101" w:rsidRDefault="00392BD6" w:rsidP="00E344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92BD6" w:rsidRPr="00C14101" w:rsidRDefault="00392BD6" w:rsidP="00E344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392BD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392BD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2B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2BD6" w:rsidRPr="00D62E6E" w:rsidTr="00E34433">
        <w:tc>
          <w:tcPr>
            <w:tcW w:w="2269" w:type="dxa"/>
            <w:shd w:val="clear" w:color="auto" w:fill="auto"/>
          </w:tcPr>
          <w:p w:rsidR="00392BD6" w:rsidRPr="00D62E6E" w:rsidRDefault="00392BD6" w:rsidP="00E344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2BD6" w:rsidRPr="00D62E6E" w:rsidRDefault="00392BD6" w:rsidP="00E344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2B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22/2024</w:t>
            </w:r>
          </w:p>
        </w:tc>
      </w:tr>
    </w:tbl>
    <w:p w:rsidR="00BC121E" w:rsidRDefault="00392BD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92BD6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92BD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6C1C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1CC9" w:rsidRDefault="006C1CC9">
      <w:r>
        <w:separator/>
      </w:r>
    </w:p>
  </w:endnote>
  <w:endnote w:type="continuationSeparator" w:id="0">
    <w:p w:rsidR="006C1CC9" w:rsidRDefault="006C1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BD6" w:rsidRDefault="00392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1CC9" w:rsidRDefault="006C1CC9">
      <w:r>
        <w:separator/>
      </w:r>
    </w:p>
  </w:footnote>
  <w:footnote w:type="continuationSeparator" w:id="0">
    <w:p w:rsidR="006C1CC9" w:rsidRDefault="006C1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BD6" w:rsidRDefault="00392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BD6" w:rsidRDefault="00392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2BD6" w:rsidRDefault="00392B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2177469">
    <w:abstractNumId w:val="13"/>
  </w:num>
  <w:num w:numId="2" w16cid:durableId="2103186639">
    <w:abstractNumId w:val="0"/>
  </w:num>
  <w:num w:numId="3" w16cid:durableId="76758541">
    <w:abstractNumId w:val="11"/>
  </w:num>
  <w:num w:numId="4" w16cid:durableId="795104213">
    <w:abstractNumId w:val="8"/>
  </w:num>
  <w:num w:numId="5" w16cid:durableId="1541433086">
    <w:abstractNumId w:val="7"/>
  </w:num>
  <w:num w:numId="6" w16cid:durableId="1971012731">
    <w:abstractNumId w:val="1"/>
  </w:num>
  <w:num w:numId="7" w16cid:durableId="1960406738">
    <w:abstractNumId w:val="6"/>
  </w:num>
  <w:num w:numId="8" w16cid:durableId="873034313">
    <w:abstractNumId w:val="3"/>
  </w:num>
  <w:num w:numId="9" w16cid:durableId="671957482">
    <w:abstractNumId w:val="2"/>
  </w:num>
  <w:num w:numId="10" w16cid:durableId="1685789781">
    <w:abstractNumId w:val="5"/>
  </w:num>
  <w:num w:numId="11" w16cid:durableId="667248006">
    <w:abstractNumId w:val="10"/>
  </w:num>
  <w:num w:numId="12" w16cid:durableId="15812">
    <w:abstractNumId w:val="4"/>
  </w:num>
  <w:num w:numId="13" w16cid:durableId="966933194">
    <w:abstractNumId w:val="9"/>
  </w:num>
  <w:num w:numId="14" w16cid:durableId="2228368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CC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2BD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1BCE"/>
    <w:rsid w:val="006B51E7"/>
    <w:rsid w:val="006C1CC9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ECB5B63-A9A0-4F05-8122-09B403C7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2024-02-08T07:24:00Z</dcterms:created>
  <dcterms:modified xsi:type="dcterms:W3CDTF">2024-02-08T07:24:00Z</dcterms:modified>
</cp:coreProperties>
</file>