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10A4E" w:rsidRPr="00510A4E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10A4E" w:rsidRPr="00510A4E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510A4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10A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przeglądów i napraw sprzętu medycznego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10A4E" w:rsidRPr="00A2540E" w:rsidTr="008B3AC8">
        <w:tc>
          <w:tcPr>
            <w:tcW w:w="2269" w:type="dxa"/>
            <w:shd w:val="clear" w:color="auto" w:fill="auto"/>
          </w:tcPr>
          <w:p w:rsidR="00510A4E" w:rsidRPr="00A2540E" w:rsidRDefault="00510A4E" w:rsidP="008B3AC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10A4E" w:rsidRPr="00A2540E" w:rsidRDefault="00510A4E" w:rsidP="008B3AC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10A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22/2024</w:t>
            </w:r>
          </w:p>
        </w:tc>
      </w:tr>
    </w:tbl>
    <w:p w:rsidR="00DC652A" w:rsidRPr="00053927" w:rsidRDefault="00510A4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10A4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3812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81208" w:rsidRDefault="00381208" w:rsidP="00025386">
      <w:pPr>
        <w:spacing w:after="0" w:line="240" w:lineRule="auto"/>
      </w:pPr>
      <w:r>
        <w:separator/>
      </w:r>
    </w:p>
  </w:endnote>
  <w:endnote w:type="continuationSeparator" w:id="0">
    <w:p w:rsidR="00381208" w:rsidRDefault="0038120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0A4E" w:rsidRDefault="00510A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0A4E" w:rsidRDefault="00510A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81208" w:rsidRDefault="00381208" w:rsidP="00025386">
      <w:pPr>
        <w:spacing w:after="0" w:line="240" w:lineRule="auto"/>
      </w:pPr>
      <w:r>
        <w:separator/>
      </w:r>
    </w:p>
  </w:footnote>
  <w:footnote w:type="continuationSeparator" w:id="0">
    <w:p w:rsidR="00381208" w:rsidRDefault="0038120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0A4E" w:rsidRDefault="00510A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0A4E" w:rsidRDefault="00510A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10A4E" w:rsidRDefault="00510A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8181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120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81208"/>
    <w:rsid w:val="004374F2"/>
    <w:rsid w:val="00460705"/>
    <w:rsid w:val="00467CA2"/>
    <w:rsid w:val="00485239"/>
    <w:rsid w:val="004E27D7"/>
    <w:rsid w:val="00510A4E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AE0B94D-839B-40DE-8109-6DB345981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2024-02-08T06:29:00Z</dcterms:created>
  <dcterms:modified xsi:type="dcterms:W3CDTF">2024-02-08T06:29:00Z</dcterms:modified>
</cp:coreProperties>
</file>