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8F378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F3785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F3785">
        <w:rPr>
          <w:rFonts w:ascii="Arial" w:hAnsi="Arial" w:cs="Arial"/>
          <w:sz w:val="24"/>
          <w:szCs w:val="24"/>
        </w:rPr>
        <w:t>2024-02-08</w:t>
      </w:r>
    </w:p>
    <w:p w:rsidR="00CF7835" w:rsidRPr="009432A1" w:rsidRDefault="008F378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3785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8F378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F3785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3785">
        <w:rPr>
          <w:rFonts w:ascii="Arial" w:hAnsi="Arial" w:cs="Arial"/>
          <w:sz w:val="24"/>
          <w:szCs w:val="24"/>
        </w:rPr>
        <w:t>521</w:t>
      </w:r>
    </w:p>
    <w:p w:rsidR="00CF7835" w:rsidRPr="009432A1" w:rsidRDefault="008F3785" w:rsidP="00CF7835">
      <w:pPr>
        <w:rPr>
          <w:rFonts w:ascii="Arial" w:hAnsi="Arial" w:cs="Arial"/>
          <w:sz w:val="24"/>
          <w:szCs w:val="24"/>
        </w:rPr>
      </w:pPr>
      <w:r w:rsidRPr="008F3785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3785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F378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3785">
              <w:rPr>
                <w:rFonts w:ascii="Arial" w:hAnsi="Arial" w:cs="Arial"/>
                <w:bCs/>
                <w:sz w:val="24"/>
                <w:szCs w:val="24"/>
              </w:rPr>
              <w:t>Budowa bulwarów spacerowych w miejscowości Szerzyny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3785" w:rsidRPr="004E4B64" w:rsidTr="00F72344">
        <w:tc>
          <w:tcPr>
            <w:tcW w:w="2269" w:type="dxa"/>
            <w:shd w:val="clear" w:color="auto" w:fill="auto"/>
          </w:tcPr>
          <w:p w:rsidR="008F3785" w:rsidRPr="004E4B64" w:rsidRDefault="008F3785" w:rsidP="00F723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3785" w:rsidRPr="004E4B64" w:rsidRDefault="008F3785" w:rsidP="00F723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3785">
              <w:rPr>
                <w:rFonts w:ascii="Arial" w:hAnsi="Arial" w:cs="Arial"/>
                <w:bCs/>
                <w:sz w:val="24"/>
                <w:szCs w:val="24"/>
              </w:rPr>
              <w:t>FER.271.2.2024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F3785" w:rsidRPr="008F3785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F3785" w:rsidRPr="008F3785">
        <w:rPr>
          <w:rFonts w:ascii="Arial" w:hAnsi="Arial" w:cs="Arial"/>
          <w:sz w:val="24"/>
          <w:szCs w:val="24"/>
        </w:rPr>
        <w:t>08/02/2024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F3785" w:rsidRPr="008F3785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3785" w:rsidRPr="00355C9D" w:rsidTr="00F72344">
        <w:tc>
          <w:tcPr>
            <w:tcW w:w="1276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F3785" w:rsidRPr="00CF7835" w:rsidRDefault="008F3785" w:rsidP="00F7234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Firma STAR Ewa Chmura</w:t>
            </w:r>
          </w:p>
          <w:p w:rsidR="008F3785" w:rsidRPr="00CF7835" w:rsidRDefault="008F3785" w:rsidP="00F72344">
            <w:pPr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F3785" w:rsidRPr="00CF7835" w:rsidRDefault="008F3785" w:rsidP="00F7234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33-240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299 768.29 zł</w:t>
            </w:r>
          </w:p>
        </w:tc>
      </w:tr>
      <w:tr w:rsidR="008F3785" w:rsidRPr="00355C9D" w:rsidTr="00F72344">
        <w:tc>
          <w:tcPr>
            <w:tcW w:w="1276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F3785" w:rsidRPr="00CF7835" w:rsidRDefault="008F3785" w:rsidP="00F7234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PROTAR SP. Z O.O.</w:t>
            </w:r>
          </w:p>
          <w:p w:rsidR="008F3785" w:rsidRPr="00CF7835" w:rsidRDefault="008F3785" w:rsidP="00F72344">
            <w:pPr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Brzozowa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F3785" w:rsidRPr="00CF7835" w:rsidRDefault="008F3785" w:rsidP="00F7234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416 970.00 zł</w:t>
            </w:r>
          </w:p>
        </w:tc>
      </w:tr>
      <w:tr w:rsidR="008F3785" w:rsidRPr="00355C9D" w:rsidTr="00F72344">
        <w:tc>
          <w:tcPr>
            <w:tcW w:w="1276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F3785" w:rsidRPr="00CF7835" w:rsidRDefault="008F3785" w:rsidP="00F7234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MK BUD SP. Z O.O.</w:t>
            </w:r>
          </w:p>
          <w:p w:rsidR="008F3785" w:rsidRPr="00CF7835" w:rsidRDefault="008F3785" w:rsidP="00F72344">
            <w:pPr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Bilsko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282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F3785" w:rsidRPr="00CF7835" w:rsidRDefault="008F3785" w:rsidP="00F7234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3785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3785" w:rsidRPr="00CF7835" w:rsidRDefault="008F3785" w:rsidP="00F7234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785">
              <w:rPr>
                <w:rFonts w:ascii="Arial" w:hAnsi="Arial" w:cs="Arial"/>
                <w:sz w:val="24"/>
                <w:szCs w:val="24"/>
              </w:rPr>
              <w:t>255 196.52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409" w:rsidRDefault="00E60409">
      <w:r>
        <w:separator/>
      </w:r>
    </w:p>
  </w:endnote>
  <w:endnote w:type="continuationSeparator" w:id="1">
    <w:p w:rsidR="00E60409" w:rsidRDefault="00E60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B48C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B48C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F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409" w:rsidRDefault="00E60409">
      <w:r>
        <w:separator/>
      </w:r>
    </w:p>
  </w:footnote>
  <w:footnote w:type="continuationSeparator" w:id="1">
    <w:p w:rsidR="00E60409" w:rsidRDefault="00E604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785" w:rsidRDefault="008F37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785" w:rsidRDefault="008F37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785" w:rsidRDefault="008F378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378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8F3785"/>
    <w:rsid w:val="00960CEB"/>
    <w:rsid w:val="009B48CF"/>
    <w:rsid w:val="009D19BD"/>
    <w:rsid w:val="009F189D"/>
    <w:rsid w:val="00A80738"/>
    <w:rsid w:val="00C236D3"/>
    <w:rsid w:val="00C659E2"/>
    <w:rsid w:val="00C82F11"/>
    <w:rsid w:val="00CB0802"/>
    <w:rsid w:val="00CF7835"/>
    <w:rsid w:val="00D665F5"/>
    <w:rsid w:val="00D7128F"/>
    <w:rsid w:val="00E60409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2024-02-08T08:29:00Z</cp:lastPrinted>
  <dcterms:created xsi:type="dcterms:W3CDTF">2024-02-08T08:30:00Z</dcterms:created>
  <dcterms:modified xsi:type="dcterms:W3CDTF">2024-02-08T08:30:00Z</dcterms:modified>
</cp:coreProperties>
</file>