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D3050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E5BF2" w:rsidRPr="00DE5BF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0434029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01293A" w14:textId="77777777" w:rsidR="006676AE" w:rsidRPr="0012157F" w:rsidRDefault="00DE5BF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E5BF2">
        <w:rPr>
          <w:rFonts w:ascii="Arial" w:hAnsi="Arial" w:cs="Arial"/>
        </w:rPr>
        <w:t>10 Wojskowy Szpital Kliniczny z Polikliniką Samodzielny Publiczny Zakład Opieki Zdrowotnej</w:t>
      </w:r>
    </w:p>
    <w:p w14:paraId="1A978916" w14:textId="77777777" w:rsidR="006676AE" w:rsidRPr="0012157F" w:rsidRDefault="00DE5BF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E5BF2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DE5BF2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14:paraId="4272E3F0" w14:textId="77777777" w:rsidR="00F90CD1" w:rsidRDefault="00DE5BF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E5BF2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E5BF2">
        <w:rPr>
          <w:rFonts w:ascii="Arial" w:hAnsi="Arial" w:cs="Arial"/>
        </w:rPr>
        <w:t>Bydgoszcz</w:t>
      </w:r>
    </w:p>
    <w:p w14:paraId="4C9F4AF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60B212D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404671B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8AE4AA2" w14:textId="77777777" w:rsidTr="0018769E">
        <w:tc>
          <w:tcPr>
            <w:tcW w:w="2800" w:type="dxa"/>
            <w:shd w:val="clear" w:color="auto" w:fill="auto"/>
          </w:tcPr>
          <w:p w14:paraId="77F453A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39BCC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0CF8F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B8C6C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57A52BF" w14:textId="77777777" w:rsidTr="0018769E">
        <w:tc>
          <w:tcPr>
            <w:tcW w:w="2800" w:type="dxa"/>
            <w:shd w:val="clear" w:color="auto" w:fill="auto"/>
          </w:tcPr>
          <w:p w14:paraId="1172053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3FCD9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BE672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8737F4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C551B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5BF2" w:rsidRPr="0012157F" w14:paraId="157C96B9" w14:textId="77777777" w:rsidTr="0046486D">
        <w:tc>
          <w:tcPr>
            <w:tcW w:w="9104" w:type="dxa"/>
            <w:shd w:val="clear" w:color="auto" w:fill="D9D9D9"/>
          </w:tcPr>
          <w:p w14:paraId="4CDBA0C8" w14:textId="77777777" w:rsidR="00DE5BF2" w:rsidRPr="0012157F" w:rsidRDefault="00DE5BF2" w:rsidP="0046486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0B3FC50" w14:textId="77777777" w:rsidR="00DE5BF2" w:rsidRPr="0012157F" w:rsidRDefault="00DE5BF2" w:rsidP="004648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E5BF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5BF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5BF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3E352DE" w14:textId="77777777" w:rsidR="00DE5BF2" w:rsidRPr="00612283" w:rsidRDefault="00DE5BF2" w:rsidP="0046486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2EEE544" w14:textId="77777777" w:rsidR="00DE5BF2" w:rsidRPr="00612283" w:rsidRDefault="00DE5BF2" w:rsidP="0046486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1DE3AA5" w14:textId="77777777" w:rsidR="00DE5BF2" w:rsidRPr="0012157F" w:rsidRDefault="00DE5BF2" w:rsidP="0046486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7AEF55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A8205CF" w14:textId="77777777" w:rsidTr="0018769E">
        <w:tc>
          <w:tcPr>
            <w:tcW w:w="2269" w:type="dxa"/>
            <w:shd w:val="clear" w:color="auto" w:fill="auto"/>
          </w:tcPr>
          <w:p w14:paraId="3E063AE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0DBFC1" w14:textId="4AE086A0" w:rsidR="002578E4" w:rsidRPr="00A2540E" w:rsidRDefault="00DE5BF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Usługi serwisu pogwarancyjnego aparatów </w:t>
            </w:r>
            <w:proofErr w:type="spellStart"/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rtg</w:t>
            </w:r>
            <w:proofErr w:type="spellEnd"/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wstrzykiwacza</w:t>
            </w:r>
            <w:proofErr w:type="spellEnd"/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kontrastu, aparatu </w:t>
            </w:r>
            <w:proofErr w:type="spellStart"/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usg</w:t>
            </w:r>
            <w:proofErr w:type="spellEnd"/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Dop</w:t>
            </w:r>
            <w:r w:rsidR="00AD6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</w:t>
            </w:r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ler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5BF2" w:rsidRPr="00A2540E" w14:paraId="11069924" w14:textId="77777777" w:rsidTr="0046486D">
        <w:tc>
          <w:tcPr>
            <w:tcW w:w="2269" w:type="dxa"/>
            <w:shd w:val="clear" w:color="auto" w:fill="auto"/>
          </w:tcPr>
          <w:p w14:paraId="6925C6F7" w14:textId="77777777" w:rsidR="00DE5BF2" w:rsidRPr="00A2540E" w:rsidRDefault="00DE5BF2" w:rsidP="004648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4ED9CE" w14:textId="77777777" w:rsidR="00DE5BF2" w:rsidRPr="00A2540E" w:rsidRDefault="00DE5BF2" w:rsidP="004648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5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8/2024</w:t>
            </w:r>
          </w:p>
        </w:tc>
      </w:tr>
    </w:tbl>
    <w:p w14:paraId="452DC3B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BACBF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E5BF2" w:rsidRPr="00DE5BF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3EF4B64" w14:textId="77777777" w:rsidTr="00650D6C">
        <w:tc>
          <w:tcPr>
            <w:tcW w:w="9104" w:type="dxa"/>
            <w:shd w:val="clear" w:color="auto" w:fill="D9D9D9"/>
          </w:tcPr>
          <w:p w14:paraId="2430170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E2C26D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EDB45C6" w14:textId="77777777" w:rsidR="00DE5BF2" w:rsidRPr="00992BD8" w:rsidRDefault="00DE5BF2" w:rsidP="00DE5BF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D1088FC" w14:textId="77777777" w:rsidR="002426FF" w:rsidRPr="00A44833" w:rsidRDefault="00DE5BF2" w:rsidP="00DE5BF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E63ED08" w14:textId="77777777" w:rsidR="00DE5BF2" w:rsidRPr="0012157F" w:rsidRDefault="00DE5BF2" w:rsidP="00DE5BF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8942AC" w14:textId="77777777" w:rsidR="00DE5BF2" w:rsidRPr="0012157F" w:rsidRDefault="00DE5BF2" w:rsidP="00DE5BF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4ECF7037" w14:textId="77777777" w:rsidR="00DE5BF2" w:rsidRPr="0012157F" w:rsidRDefault="00DE5BF2" w:rsidP="00DE5B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710BC82" w14:textId="77777777" w:rsidR="00DE5BF2" w:rsidRPr="00A44833" w:rsidRDefault="00DE5BF2" w:rsidP="00DE5BF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81C887E" w14:textId="77777777" w:rsidR="00DE5BF2" w:rsidRPr="0012157F" w:rsidRDefault="00DE5BF2" w:rsidP="00DE5BF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9AD0544" w14:textId="77777777" w:rsidR="00DE5BF2" w:rsidRPr="0012157F" w:rsidRDefault="00DE5BF2" w:rsidP="00DE5BF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DAFE41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FCDE66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90DB38C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DADD46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0BB603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F68140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398160B" w14:textId="77777777" w:rsidTr="00CD4DD1">
        <w:tc>
          <w:tcPr>
            <w:tcW w:w="9104" w:type="dxa"/>
            <w:shd w:val="clear" w:color="auto" w:fill="D9D9D9"/>
          </w:tcPr>
          <w:p w14:paraId="26D4FA6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C9273CC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CC8E59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1DB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EEA8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5BF2" w:rsidRPr="0012157F" w14:paraId="2DA24AD9" w14:textId="77777777" w:rsidTr="004648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D68F7" w14:textId="77777777" w:rsidR="00DE5BF2" w:rsidRPr="0012157F" w:rsidRDefault="00DE5BF2" w:rsidP="0046486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B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96AA" w14:textId="77777777" w:rsidR="00DE5BF2" w:rsidRPr="0012157F" w:rsidRDefault="00DE5BF2" w:rsidP="0046486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BF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7B09D72" w14:textId="77777777" w:rsidR="00DE5BF2" w:rsidRPr="00DE5BF2" w:rsidRDefault="00DE5BF2" w:rsidP="004648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BF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91E2F1A" w14:textId="77777777" w:rsidR="00DE5BF2" w:rsidRPr="00DE5BF2" w:rsidRDefault="00DE5BF2" w:rsidP="004648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BF2">
              <w:rPr>
                <w:rFonts w:ascii="Arial" w:hAnsi="Arial" w:cs="Arial"/>
                <w:sz w:val="24"/>
                <w:szCs w:val="24"/>
              </w:rPr>
              <w:t>Dla zadań 1-2 -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3 osoby.</w:t>
            </w:r>
          </w:p>
          <w:p w14:paraId="3E5D52A8" w14:textId="77777777" w:rsidR="00DE5BF2" w:rsidRPr="00DE5BF2" w:rsidRDefault="00DE5BF2" w:rsidP="004648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BF2">
              <w:rPr>
                <w:rFonts w:ascii="Arial" w:hAnsi="Arial" w:cs="Arial"/>
                <w:sz w:val="24"/>
                <w:szCs w:val="24"/>
              </w:rPr>
              <w:t xml:space="preserve">Dla zadań 3-5 -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 </w:t>
            </w:r>
          </w:p>
          <w:p w14:paraId="29C2B4E4" w14:textId="77777777" w:rsidR="00DE5BF2" w:rsidRPr="0012157F" w:rsidRDefault="00DE5BF2" w:rsidP="004648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BF2">
              <w:rPr>
                <w:rFonts w:ascii="Arial" w:hAnsi="Arial" w:cs="Arial"/>
                <w:sz w:val="24"/>
                <w:szCs w:val="24"/>
              </w:rPr>
              <w:t xml:space="preserve">Dla wszystkich zadań - wykaz min. 2 usług odpowiadających przedmiotowi zamówienia, tj. obsługa serwisowa obejmujące serwis/ przeglądy/ naprawy/ testy specjalistyczne sprzętu i aparatury medycznej wraz z dokumentami </w:t>
            </w:r>
            <w:r w:rsidRPr="00DE5BF2">
              <w:rPr>
                <w:rFonts w:ascii="Arial" w:hAnsi="Arial" w:cs="Arial"/>
                <w:sz w:val="24"/>
                <w:szCs w:val="24"/>
              </w:rPr>
              <w:lastRenderedPageBreak/>
              <w:t xml:space="preserve">wskazanymi w pkt. 9.2 </w:t>
            </w:r>
            <w:proofErr w:type="spellStart"/>
            <w:r w:rsidRPr="00DE5BF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E5BF2">
              <w:rPr>
                <w:rFonts w:ascii="Arial" w:hAnsi="Arial" w:cs="Arial"/>
                <w:sz w:val="24"/>
                <w:szCs w:val="24"/>
              </w:rPr>
              <w:t xml:space="preserve">. 1 SWZ, z zastrzeżeniem, że co najmniej jedna ze wskazanych usług będzie wynosiła wartość brutto wskazaną w pkt. 9.2 </w:t>
            </w:r>
            <w:proofErr w:type="spellStart"/>
            <w:r w:rsidRPr="00DE5BF2">
              <w:rPr>
                <w:rFonts w:ascii="Arial" w:hAnsi="Arial" w:cs="Arial"/>
                <w:sz w:val="24"/>
                <w:szCs w:val="24"/>
              </w:rPr>
              <w:t>ppk</w:t>
            </w:r>
            <w:proofErr w:type="spellEnd"/>
            <w:r w:rsidRPr="00DE5BF2">
              <w:rPr>
                <w:rFonts w:ascii="Arial" w:hAnsi="Arial" w:cs="Arial"/>
                <w:sz w:val="24"/>
                <w:szCs w:val="24"/>
              </w:rPr>
              <w:t>. 1 SWZ.</w:t>
            </w:r>
          </w:p>
        </w:tc>
      </w:tr>
    </w:tbl>
    <w:p w14:paraId="461E2D44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0EBB59A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6B2E3D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ED9BA7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D26A8C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04E737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CB0B10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1849C6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77212F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E4E298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79C08C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921E991" w14:textId="77777777" w:rsidTr="00CD4DD1">
        <w:tc>
          <w:tcPr>
            <w:tcW w:w="9104" w:type="dxa"/>
            <w:shd w:val="clear" w:color="auto" w:fill="D9D9D9"/>
          </w:tcPr>
          <w:p w14:paraId="080A2B0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50A055D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55E45C3" w14:textId="77777777" w:rsidTr="00847232">
        <w:tc>
          <w:tcPr>
            <w:tcW w:w="9104" w:type="dxa"/>
            <w:shd w:val="clear" w:color="auto" w:fill="D9D9D9"/>
          </w:tcPr>
          <w:p w14:paraId="1C7CA8A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CA72DC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94AA9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609D7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85FD4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5364B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4B8FF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15DF5F5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582C5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AA133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B030B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F49F9D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40224F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278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B48B0" w14:textId="77777777" w:rsidR="000278F9" w:rsidRDefault="000278F9" w:rsidP="0038231F">
      <w:pPr>
        <w:spacing w:after="0" w:line="240" w:lineRule="auto"/>
      </w:pPr>
      <w:r>
        <w:separator/>
      </w:r>
    </w:p>
  </w:endnote>
  <w:endnote w:type="continuationSeparator" w:id="0">
    <w:p w14:paraId="334618F3" w14:textId="77777777" w:rsidR="000278F9" w:rsidRDefault="000278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07CF6" w14:textId="77777777" w:rsidR="00DE5BF2" w:rsidRDefault="00DE5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4C05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92D8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CC700" w14:textId="77777777" w:rsidR="00DE5BF2" w:rsidRDefault="00DE5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BE52C" w14:textId="77777777" w:rsidR="000278F9" w:rsidRDefault="000278F9" w:rsidP="0038231F">
      <w:pPr>
        <w:spacing w:after="0" w:line="240" w:lineRule="auto"/>
      </w:pPr>
      <w:r>
        <w:separator/>
      </w:r>
    </w:p>
  </w:footnote>
  <w:footnote w:type="continuationSeparator" w:id="0">
    <w:p w14:paraId="5C356E89" w14:textId="77777777" w:rsidR="000278F9" w:rsidRDefault="000278F9" w:rsidP="0038231F">
      <w:pPr>
        <w:spacing w:after="0" w:line="240" w:lineRule="auto"/>
      </w:pPr>
      <w:r>
        <w:continuationSeparator/>
      </w:r>
    </w:p>
  </w:footnote>
  <w:footnote w:id="1">
    <w:p w14:paraId="26F0036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0C0559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9FAE3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EC18B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3090F" w14:textId="77777777" w:rsidR="00DE5BF2" w:rsidRDefault="00DE5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AD270" w14:textId="77777777" w:rsidR="00DE5BF2" w:rsidRDefault="00DE5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A9307" w14:textId="77777777" w:rsidR="00DE5BF2" w:rsidRDefault="00DE5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656073">
    <w:abstractNumId w:val="11"/>
  </w:num>
  <w:num w:numId="2" w16cid:durableId="1078015482">
    <w:abstractNumId w:val="0"/>
  </w:num>
  <w:num w:numId="3" w16cid:durableId="2142993558">
    <w:abstractNumId w:val="10"/>
  </w:num>
  <w:num w:numId="4" w16cid:durableId="1277718535">
    <w:abstractNumId w:val="13"/>
  </w:num>
  <w:num w:numId="5" w16cid:durableId="30426378">
    <w:abstractNumId w:val="12"/>
  </w:num>
  <w:num w:numId="6" w16cid:durableId="1168638814">
    <w:abstractNumId w:val="9"/>
  </w:num>
  <w:num w:numId="7" w16cid:durableId="1392970756">
    <w:abstractNumId w:val="1"/>
  </w:num>
  <w:num w:numId="8" w16cid:durableId="849873677">
    <w:abstractNumId w:val="6"/>
  </w:num>
  <w:num w:numId="9" w16cid:durableId="447546731">
    <w:abstractNumId w:val="4"/>
  </w:num>
  <w:num w:numId="10" w16cid:durableId="2139956299">
    <w:abstractNumId w:val="7"/>
  </w:num>
  <w:num w:numId="11" w16cid:durableId="199905191">
    <w:abstractNumId w:val="5"/>
  </w:num>
  <w:num w:numId="12" w16cid:durableId="84959920">
    <w:abstractNumId w:val="8"/>
  </w:num>
  <w:num w:numId="13" w16cid:durableId="1116556383">
    <w:abstractNumId w:val="3"/>
  </w:num>
  <w:num w:numId="14" w16cid:durableId="183441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8F9"/>
    <w:rsid w:val="00023477"/>
    <w:rsid w:val="000247FF"/>
    <w:rsid w:val="00025C8D"/>
    <w:rsid w:val="000278F9"/>
    <w:rsid w:val="000303EE"/>
    <w:rsid w:val="0003702B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497F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6F9B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5BF2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700AE"/>
  <w15:docId w15:val="{38A49DE1-A314-4B22-9788-51B0D6D0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2024-02-07T10:35:00Z</dcterms:created>
  <dcterms:modified xsi:type="dcterms:W3CDTF">2024-02-07T10:35:00Z</dcterms:modified>
</cp:coreProperties>
</file>