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90126" w14:textId="4247F6EC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C53EE" w:rsidRPr="000C53EE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6DF1B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7DEA3F6" w14:textId="59453631" w:rsidR="00B95C96" w:rsidRPr="0012157F" w:rsidRDefault="000C53E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53EE">
        <w:rPr>
          <w:rFonts w:ascii="Arial" w:hAnsi="Arial" w:cs="Arial"/>
        </w:rPr>
        <w:t>10 Wojskowy Szpital Kliniczny z Polikliniką Samodzielny Publiczny Zakład Opieki Zdrowotnej</w:t>
      </w:r>
    </w:p>
    <w:p w14:paraId="33451432" w14:textId="1551782F" w:rsidR="00B95C96" w:rsidRPr="0012157F" w:rsidRDefault="000C53E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53EE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0C53EE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7C249781" w14:textId="3BC99576" w:rsidR="00B95C96" w:rsidRDefault="000C53E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C53EE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0C53EE">
        <w:rPr>
          <w:rFonts w:ascii="Arial" w:hAnsi="Arial" w:cs="Arial"/>
        </w:rPr>
        <w:t>Bydgoszcz</w:t>
      </w:r>
    </w:p>
    <w:p w14:paraId="22D52BCC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6FDF55E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7BB0332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06E5D7F" w14:textId="77777777" w:rsidTr="006C3667">
        <w:tc>
          <w:tcPr>
            <w:tcW w:w="2800" w:type="dxa"/>
            <w:shd w:val="clear" w:color="auto" w:fill="auto"/>
          </w:tcPr>
          <w:p w14:paraId="1C766C2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200FF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10B9D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B546E9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7E08B9E" w14:textId="77777777" w:rsidTr="006C3667">
        <w:tc>
          <w:tcPr>
            <w:tcW w:w="2800" w:type="dxa"/>
            <w:shd w:val="clear" w:color="auto" w:fill="auto"/>
          </w:tcPr>
          <w:p w14:paraId="2505869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08095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5B61C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C3DC1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591DFD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53EE" w:rsidRPr="0012157F" w14:paraId="79B9D39B" w14:textId="77777777" w:rsidTr="00A9084C">
        <w:tc>
          <w:tcPr>
            <w:tcW w:w="9104" w:type="dxa"/>
            <w:shd w:val="clear" w:color="auto" w:fill="D9D9D9"/>
          </w:tcPr>
          <w:p w14:paraId="6F161123" w14:textId="77777777" w:rsidR="000C53EE" w:rsidRPr="0012157F" w:rsidRDefault="000C53EE" w:rsidP="00A9084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C9C51B1" w14:textId="61796A1D" w:rsidR="000C53EE" w:rsidRPr="00094F76" w:rsidRDefault="000C53EE" w:rsidP="00A9084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C53E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C53E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C53E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3F6D562" w14:textId="77777777" w:rsidR="000C53EE" w:rsidRPr="0017574D" w:rsidRDefault="000C53EE" w:rsidP="00A9084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F64E186" w14:textId="77777777" w:rsidR="000C53EE" w:rsidRDefault="000C53EE" w:rsidP="00A9084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C2CB21D" w14:textId="77777777" w:rsidR="000C53EE" w:rsidRPr="002C3302" w:rsidRDefault="000C53EE" w:rsidP="00A908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8FE153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7FBD22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DDA8E9C" w14:textId="77777777" w:rsidTr="006C3667">
        <w:tc>
          <w:tcPr>
            <w:tcW w:w="2269" w:type="dxa"/>
            <w:shd w:val="clear" w:color="auto" w:fill="auto"/>
          </w:tcPr>
          <w:p w14:paraId="4D87B45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1F4D04" w14:textId="6626EB29" w:rsidR="00B95C96" w:rsidRPr="00A2540E" w:rsidRDefault="000C53E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Usługi serwisu pogwarancyjnego aparatów </w:t>
            </w:r>
            <w:proofErr w:type="spellStart"/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rtg</w:t>
            </w:r>
            <w:proofErr w:type="spellEnd"/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wstrzykiwacza</w:t>
            </w:r>
            <w:proofErr w:type="spellEnd"/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kontrastu, aparatu </w:t>
            </w:r>
            <w:proofErr w:type="spellStart"/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usg</w:t>
            </w:r>
            <w:proofErr w:type="spellEnd"/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Dop</w:t>
            </w:r>
            <w:r w:rsidR="002E1D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</w:t>
            </w:r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ler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53EE" w:rsidRPr="00A2540E" w14:paraId="528A577B" w14:textId="77777777" w:rsidTr="00A9084C">
        <w:tc>
          <w:tcPr>
            <w:tcW w:w="2269" w:type="dxa"/>
            <w:shd w:val="clear" w:color="auto" w:fill="auto"/>
          </w:tcPr>
          <w:p w14:paraId="587F16A7" w14:textId="77777777" w:rsidR="000C53EE" w:rsidRPr="00A2540E" w:rsidRDefault="000C53EE" w:rsidP="00A908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94EE65" w14:textId="5B6BEF90" w:rsidR="000C53EE" w:rsidRPr="00A2540E" w:rsidRDefault="000C53EE" w:rsidP="00A908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5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8/2024</w:t>
            </w:r>
          </w:p>
        </w:tc>
      </w:tr>
    </w:tbl>
    <w:p w14:paraId="23DA33EE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506FD98" w14:textId="6B1E28CA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C53EE" w:rsidRPr="000C53E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83B524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D19358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10E472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BCC4EC7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7F6F73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8760269" w14:textId="77777777" w:rsidR="000C53EE" w:rsidRPr="007104AC" w:rsidRDefault="000C53EE" w:rsidP="000C53E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52472BAE" w14:textId="55C36C38" w:rsidR="000C53EE" w:rsidRDefault="000C53EE" w:rsidP="000C53E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</w:t>
      </w:r>
      <w:r w:rsidR="00DF56E2">
        <w:rPr>
          <w:rFonts w:ascii="Arial" w:hAnsi="Arial" w:cs="Arial"/>
          <w:bCs/>
          <w:sz w:val="24"/>
          <w:szCs w:val="24"/>
        </w:rPr>
        <w:t xml:space="preserve">i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0F6396E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A9FFDA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6D37158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8B03048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A3928E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E2EB39" w14:textId="77777777" w:rsidR="000B3481" w:rsidRPr="00DF56E2" w:rsidRDefault="000B3481" w:rsidP="00DF56E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F56E2">
        <w:rPr>
          <w:rFonts w:ascii="Arial" w:hAnsi="Arial" w:cs="Arial"/>
          <w:b/>
          <w:sz w:val="24"/>
          <w:szCs w:val="24"/>
        </w:rPr>
        <w:t>są aktualne.</w:t>
      </w:r>
    </w:p>
    <w:p w14:paraId="0566EAA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452019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EED3C9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EA372CA" w14:textId="77777777" w:rsidTr="006C3667">
        <w:tc>
          <w:tcPr>
            <w:tcW w:w="2660" w:type="dxa"/>
            <w:shd w:val="clear" w:color="auto" w:fill="auto"/>
          </w:tcPr>
          <w:p w14:paraId="1E3A611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0AABEE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69F203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8765E5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00E162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75D619" w14:textId="321E035D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C53E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F77BD5F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686F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D495B" w14:textId="77777777" w:rsidR="00686FDD" w:rsidRDefault="00686FDD" w:rsidP="0038231F">
      <w:pPr>
        <w:spacing w:after="0" w:line="240" w:lineRule="auto"/>
      </w:pPr>
      <w:r>
        <w:separator/>
      </w:r>
    </w:p>
  </w:endnote>
  <w:endnote w:type="continuationSeparator" w:id="0">
    <w:p w14:paraId="34A0C20D" w14:textId="77777777" w:rsidR="00686FDD" w:rsidRDefault="00686F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E202" w14:textId="77777777" w:rsidR="000C53EE" w:rsidRDefault="000C5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C1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5093B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CF626" w14:textId="77777777" w:rsidR="000C53EE" w:rsidRDefault="000C5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4B9BE" w14:textId="77777777" w:rsidR="00686FDD" w:rsidRDefault="00686FDD" w:rsidP="0038231F">
      <w:pPr>
        <w:spacing w:after="0" w:line="240" w:lineRule="auto"/>
      </w:pPr>
      <w:r>
        <w:separator/>
      </w:r>
    </w:p>
  </w:footnote>
  <w:footnote w:type="continuationSeparator" w:id="0">
    <w:p w14:paraId="08E93D58" w14:textId="77777777" w:rsidR="00686FDD" w:rsidRDefault="00686F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2A9F" w14:textId="77777777" w:rsidR="000C53EE" w:rsidRDefault="000C5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F07D" w14:textId="77777777" w:rsidR="000C53EE" w:rsidRDefault="000C5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FF712" w14:textId="77777777" w:rsidR="000C53EE" w:rsidRDefault="000C5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938172">
    <w:abstractNumId w:val="12"/>
  </w:num>
  <w:num w:numId="2" w16cid:durableId="1343320563">
    <w:abstractNumId w:val="0"/>
  </w:num>
  <w:num w:numId="3" w16cid:durableId="895511289">
    <w:abstractNumId w:val="11"/>
  </w:num>
  <w:num w:numId="4" w16cid:durableId="736591270">
    <w:abstractNumId w:val="16"/>
  </w:num>
  <w:num w:numId="5" w16cid:durableId="643045934">
    <w:abstractNumId w:val="13"/>
  </w:num>
  <w:num w:numId="6" w16cid:durableId="215553607">
    <w:abstractNumId w:val="10"/>
  </w:num>
  <w:num w:numId="7" w16cid:durableId="1341740594">
    <w:abstractNumId w:val="1"/>
  </w:num>
  <w:num w:numId="8" w16cid:durableId="1967274108">
    <w:abstractNumId w:val="6"/>
  </w:num>
  <w:num w:numId="9" w16cid:durableId="823008352">
    <w:abstractNumId w:val="4"/>
  </w:num>
  <w:num w:numId="10" w16cid:durableId="1074356115">
    <w:abstractNumId w:val="7"/>
  </w:num>
  <w:num w:numId="11" w16cid:durableId="1615021189">
    <w:abstractNumId w:val="5"/>
  </w:num>
  <w:num w:numId="12" w16cid:durableId="1456290087">
    <w:abstractNumId w:val="9"/>
  </w:num>
  <w:num w:numId="13" w16cid:durableId="1559167934">
    <w:abstractNumId w:val="3"/>
  </w:num>
  <w:num w:numId="14" w16cid:durableId="1097478108">
    <w:abstractNumId w:val="2"/>
  </w:num>
  <w:num w:numId="15" w16cid:durableId="1079330287">
    <w:abstractNumId w:val="15"/>
  </w:num>
  <w:num w:numId="16" w16cid:durableId="769158865">
    <w:abstractNumId w:val="8"/>
  </w:num>
  <w:num w:numId="17" w16cid:durableId="6472451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FD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53E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1DF2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FDD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56E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5CC1F"/>
  <w15:docId w15:val="{1B6C40A8-EC86-4FAA-9C32-D63B8C829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2024-02-06T09:17:00Z</cp:lastPrinted>
  <dcterms:created xsi:type="dcterms:W3CDTF">2024-02-06T09:17:00Z</dcterms:created>
  <dcterms:modified xsi:type="dcterms:W3CDTF">2024-02-06T09:17:00Z</dcterms:modified>
</cp:coreProperties>
</file>