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BE372" w14:textId="52C1AEEF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44FC6" w:rsidRPr="00F44FC6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8B34807" w14:textId="77777777" w:rsidTr="00D62E6E">
        <w:tc>
          <w:tcPr>
            <w:tcW w:w="2800" w:type="dxa"/>
            <w:shd w:val="clear" w:color="auto" w:fill="auto"/>
          </w:tcPr>
          <w:p w14:paraId="68413D7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E0E3A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89CE6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BF949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4CD4F832" w14:textId="77777777" w:rsidTr="00D62E6E">
        <w:tc>
          <w:tcPr>
            <w:tcW w:w="2800" w:type="dxa"/>
            <w:shd w:val="clear" w:color="auto" w:fill="auto"/>
          </w:tcPr>
          <w:p w14:paraId="10DF2E1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F780B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11E95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306D1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4279E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4FC6" w:rsidRPr="00C14101" w14:paraId="42271425" w14:textId="77777777" w:rsidTr="00A9084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D61AB1" w14:textId="77777777" w:rsidR="00F44FC6" w:rsidRPr="00C14101" w:rsidRDefault="00F44FC6" w:rsidP="00A9084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DCAA7F4" w14:textId="3D6E8105" w:rsidR="00F44FC6" w:rsidRPr="00C14101" w:rsidRDefault="00F44FC6" w:rsidP="00A9084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4FC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44FC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44FC6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29A2990" w14:textId="77777777" w:rsidR="00F44FC6" w:rsidRPr="00C14101" w:rsidRDefault="00F44FC6" w:rsidP="00A908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F393EB3" w14:textId="77777777" w:rsidR="00F44FC6" w:rsidRPr="00C14101" w:rsidRDefault="00F44FC6" w:rsidP="00A908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98BBC9A" w14:textId="703CB557" w:rsidR="00BC121E" w:rsidRPr="00C14101" w:rsidRDefault="00F44FC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BD0E349" w14:textId="77777777" w:rsidTr="00D62E6E">
        <w:tc>
          <w:tcPr>
            <w:tcW w:w="2269" w:type="dxa"/>
            <w:shd w:val="clear" w:color="auto" w:fill="auto"/>
          </w:tcPr>
          <w:p w14:paraId="60CF403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DFDA93" w14:textId="1C059571" w:rsidR="00D62E6E" w:rsidRPr="00D62E6E" w:rsidRDefault="00F44FC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Usługi serwisu pogwarancyjnego aparatów </w:t>
            </w:r>
            <w:proofErr w:type="spellStart"/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rtg</w:t>
            </w:r>
            <w:proofErr w:type="spellEnd"/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wstrzykiwacza</w:t>
            </w:r>
            <w:proofErr w:type="spellEnd"/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kontrastu, aparatu </w:t>
            </w:r>
            <w:proofErr w:type="spellStart"/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usg</w:t>
            </w:r>
            <w:proofErr w:type="spellEnd"/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Dop</w:t>
            </w:r>
            <w:r w:rsidR="00EC6A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</w:t>
            </w:r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ler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4FC6" w:rsidRPr="00D62E6E" w14:paraId="5FCFFCB5" w14:textId="77777777" w:rsidTr="00A9084C">
        <w:tc>
          <w:tcPr>
            <w:tcW w:w="2269" w:type="dxa"/>
            <w:shd w:val="clear" w:color="auto" w:fill="auto"/>
          </w:tcPr>
          <w:p w14:paraId="449F02D4" w14:textId="77777777" w:rsidR="00F44FC6" w:rsidRPr="00D62E6E" w:rsidRDefault="00F44FC6" w:rsidP="00A908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3C6A8A" w14:textId="1CBDD821" w:rsidR="00F44FC6" w:rsidRPr="00D62E6E" w:rsidRDefault="00F44FC6" w:rsidP="00A908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4F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8/2024</w:t>
            </w:r>
          </w:p>
        </w:tc>
      </w:tr>
    </w:tbl>
    <w:p w14:paraId="65F55DF0" w14:textId="68E2489D" w:rsidR="00BC121E" w:rsidRDefault="00F44FC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4FC6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121A9B1" w14:textId="17077CC2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CF0E8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377952F" w14:textId="3A6ED1CC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121037B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DA31A8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AD4A34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301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BB38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50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8A0EE9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05D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705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5B8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04535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E8F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75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F37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1EFB0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1190F50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14689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6FDC71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CC82358" w14:textId="77777777" w:rsidTr="00620E37">
        <w:tc>
          <w:tcPr>
            <w:tcW w:w="2660" w:type="dxa"/>
            <w:shd w:val="clear" w:color="auto" w:fill="auto"/>
          </w:tcPr>
          <w:p w14:paraId="50CBB3D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1BE44F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676B79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992FB5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C01DB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41578A" w14:textId="7A7265FA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4FC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500DB7C" w14:textId="77777777" w:rsidR="00106AC7" w:rsidRPr="00BC121E" w:rsidRDefault="00106AC7" w:rsidP="00BC121E"/>
    <w:sectPr w:rsidR="00106AC7" w:rsidRPr="00BC121E" w:rsidSect="0015227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4BB12" w14:textId="77777777" w:rsidR="0015227B" w:rsidRDefault="0015227B">
      <w:r>
        <w:separator/>
      </w:r>
    </w:p>
  </w:endnote>
  <w:endnote w:type="continuationSeparator" w:id="0">
    <w:p w14:paraId="572B9D1B" w14:textId="77777777" w:rsidR="0015227B" w:rsidRDefault="0015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70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959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A34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59A1AC0" w14:textId="77777777" w:rsidR="009A4CD3" w:rsidRDefault="00EC6A5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7ACFDC8">
        <v:line id="_x0000_s1025" style="position:absolute;left:0;text-align:left;z-index:251657728" from="-3.85pt,8.7pt" to="455.15pt,8.7pt"/>
      </w:pict>
    </w:r>
  </w:p>
  <w:p w14:paraId="4401126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7B7D" w14:textId="77777777" w:rsidR="00F44FC6" w:rsidRDefault="00F44F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D8355" w14:textId="77777777" w:rsidR="0015227B" w:rsidRDefault="0015227B">
      <w:r>
        <w:separator/>
      </w:r>
    </w:p>
  </w:footnote>
  <w:footnote w:type="continuationSeparator" w:id="0">
    <w:p w14:paraId="6ECC5802" w14:textId="77777777" w:rsidR="0015227B" w:rsidRDefault="00152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0749" w14:textId="77777777" w:rsidR="00F44FC6" w:rsidRDefault="00F44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B123A" w14:textId="77777777" w:rsidR="00F44FC6" w:rsidRDefault="00F44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81F5B" w14:textId="77777777" w:rsidR="00F44FC6" w:rsidRDefault="00F44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1756977">
    <w:abstractNumId w:val="13"/>
  </w:num>
  <w:num w:numId="2" w16cid:durableId="98911143">
    <w:abstractNumId w:val="0"/>
  </w:num>
  <w:num w:numId="3" w16cid:durableId="320043611">
    <w:abstractNumId w:val="11"/>
  </w:num>
  <w:num w:numId="4" w16cid:durableId="1096974186">
    <w:abstractNumId w:val="8"/>
  </w:num>
  <w:num w:numId="5" w16cid:durableId="1810392175">
    <w:abstractNumId w:val="7"/>
  </w:num>
  <w:num w:numId="6" w16cid:durableId="806633215">
    <w:abstractNumId w:val="1"/>
  </w:num>
  <w:num w:numId="7" w16cid:durableId="2062828989">
    <w:abstractNumId w:val="6"/>
  </w:num>
  <w:num w:numId="8" w16cid:durableId="516189005">
    <w:abstractNumId w:val="3"/>
  </w:num>
  <w:num w:numId="9" w16cid:durableId="774250182">
    <w:abstractNumId w:val="2"/>
  </w:num>
  <w:num w:numId="10" w16cid:durableId="1059400286">
    <w:abstractNumId w:val="5"/>
  </w:num>
  <w:num w:numId="11" w16cid:durableId="191001051">
    <w:abstractNumId w:val="10"/>
  </w:num>
  <w:num w:numId="12" w16cid:durableId="724256285">
    <w:abstractNumId w:val="4"/>
  </w:num>
  <w:num w:numId="13" w16cid:durableId="2020499903">
    <w:abstractNumId w:val="9"/>
  </w:num>
  <w:num w:numId="14" w16cid:durableId="7152019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27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227B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C6A55"/>
    <w:rsid w:val="00F44679"/>
    <w:rsid w:val="00F44FC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F8FB1B1"/>
  <w15:chartTrackingRefBased/>
  <w15:docId w15:val="{68F84A48-709D-40D0-8BDE-54CEEFD9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2024-02-06T09:15:00Z</cp:lastPrinted>
  <dcterms:created xsi:type="dcterms:W3CDTF">2024-02-06T09:15:00Z</dcterms:created>
  <dcterms:modified xsi:type="dcterms:W3CDTF">2024-02-06T09:15:00Z</dcterms:modified>
</cp:coreProperties>
</file>