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5F331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46994" w:rsidRPr="00646994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52605F93" w14:textId="77777777" w:rsidTr="00467CA2">
        <w:tc>
          <w:tcPr>
            <w:tcW w:w="2800" w:type="dxa"/>
            <w:shd w:val="clear" w:color="auto" w:fill="auto"/>
          </w:tcPr>
          <w:p w14:paraId="7C0F7471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7F3047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1002FE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3AEB44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5878FC21" w14:textId="77777777" w:rsidTr="00467CA2">
        <w:tc>
          <w:tcPr>
            <w:tcW w:w="2800" w:type="dxa"/>
            <w:shd w:val="clear" w:color="auto" w:fill="auto"/>
          </w:tcPr>
          <w:p w14:paraId="563F7C5E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C93068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F6F385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D1821A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46D7247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28E42A5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5C5E409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3CA09BA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438481B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46994" w:rsidRPr="00646994">
        <w:rPr>
          <w:rFonts w:ascii="Arial" w:hAnsi="Arial" w:cs="Arial"/>
          <w:sz w:val="24"/>
          <w:szCs w:val="24"/>
        </w:rPr>
        <w:t>(</w:t>
      </w:r>
      <w:proofErr w:type="spellStart"/>
      <w:r w:rsidR="00646994" w:rsidRPr="00646994">
        <w:rPr>
          <w:rFonts w:ascii="Arial" w:hAnsi="Arial" w:cs="Arial"/>
          <w:sz w:val="24"/>
          <w:szCs w:val="24"/>
        </w:rPr>
        <w:t>t.j</w:t>
      </w:r>
      <w:proofErr w:type="spellEnd"/>
      <w:r w:rsidR="00646994" w:rsidRPr="00646994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46EC8FDB" w14:textId="77777777" w:rsidTr="00467CA2">
        <w:tc>
          <w:tcPr>
            <w:tcW w:w="2269" w:type="dxa"/>
            <w:shd w:val="clear" w:color="auto" w:fill="auto"/>
          </w:tcPr>
          <w:p w14:paraId="0E33161E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E43C5D" w14:textId="4075EF67" w:rsidR="00D520D3" w:rsidRPr="00A2540E" w:rsidRDefault="0064699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469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Usługi serwisu pogwarancyjnego aparatów </w:t>
            </w:r>
            <w:proofErr w:type="spellStart"/>
            <w:r w:rsidRPr="006469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rtg</w:t>
            </w:r>
            <w:proofErr w:type="spellEnd"/>
            <w:r w:rsidRPr="006469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6469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wstrzykiwacza</w:t>
            </w:r>
            <w:proofErr w:type="spellEnd"/>
            <w:r w:rsidRPr="006469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kontrastu, aparatu </w:t>
            </w:r>
            <w:proofErr w:type="spellStart"/>
            <w:r w:rsidRPr="006469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usg</w:t>
            </w:r>
            <w:proofErr w:type="spellEnd"/>
            <w:r w:rsidRPr="006469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Dop</w:t>
            </w:r>
            <w:r w:rsidR="00AA2F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</w:t>
            </w:r>
            <w:r w:rsidRPr="006469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ler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46994" w:rsidRPr="00A2540E" w14:paraId="629D081C" w14:textId="77777777" w:rsidTr="0046486D">
        <w:tc>
          <w:tcPr>
            <w:tcW w:w="2269" w:type="dxa"/>
            <w:shd w:val="clear" w:color="auto" w:fill="auto"/>
          </w:tcPr>
          <w:p w14:paraId="7C5796C0" w14:textId="77777777" w:rsidR="00646994" w:rsidRPr="00A2540E" w:rsidRDefault="00646994" w:rsidP="0046486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3F4DEB" w14:textId="77777777" w:rsidR="00646994" w:rsidRPr="00A2540E" w:rsidRDefault="00646994" w:rsidP="0046486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469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8/2024</w:t>
            </w:r>
          </w:p>
        </w:tc>
      </w:tr>
    </w:tbl>
    <w:p w14:paraId="3D4D0EE9" w14:textId="77777777" w:rsidR="00DC652A" w:rsidRPr="00053927" w:rsidRDefault="0064699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5041DA55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961D8FB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09CDD075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7C2BF9E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453DE332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7241C3FC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60089E0B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5A403CE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4032E0AF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AE27429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C8F39E3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DAC9001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01D6EB2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42C9813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DD302F2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4324C2EC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7456BCBC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76512032" w14:textId="77777777" w:rsidTr="00467CA2">
        <w:tc>
          <w:tcPr>
            <w:tcW w:w="2660" w:type="dxa"/>
            <w:shd w:val="clear" w:color="auto" w:fill="auto"/>
          </w:tcPr>
          <w:p w14:paraId="3E9372C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9A8221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230198F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A513096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7C18F5B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7A594FB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4699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14D1527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511A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B7652" w14:textId="77777777" w:rsidR="00511A12" w:rsidRDefault="00511A12" w:rsidP="00025386">
      <w:pPr>
        <w:spacing w:after="0" w:line="240" w:lineRule="auto"/>
      </w:pPr>
      <w:r>
        <w:separator/>
      </w:r>
    </w:p>
  </w:endnote>
  <w:endnote w:type="continuationSeparator" w:id="0">
    <w:p w14:paraId="33D69BC7" w14:textId="77777777" w:rsidR="00511A12" w:rsidRDefault="00511A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6D404" w14:textId="77777777" w:rsidR="00646994" w:rsidRDefault="006469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2787B" w14:textId="77777777" w:rsidR="00025386" w:rsidRDefault="00AA2FF7" w:rsidP="00025386">
    <w:pPr>
      <w:pStyle w:val="Stopka"/>
      <w:tabs>
        <w:tab w:val="clear" w:pos="4536"/>
      </w:tabs>
      <w:jc w:val="center"/>
    </w:pPr>
    <w:r>
      <w:rPr>
        <w:noProof/>
      </w:rPr>
      <w:pict w14:anchorId="0B67B91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774C43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597B73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76E6D" w14:textId="77777777" w:rsidR="00646994" w:rsidRDefault="006469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9EA20" w14:textId="77777777" w:rsidR="00511A12" w:rsidRDefault="00511A12" w:rsidP="00025386">
      <w:pPr>
        <w:spacing w:after="0" w:line="240" w:lineRule="auto"/>
      </w:pPr>
      <w:r>
        <w:separator/>
      </w:r>
    </w:p>
  </w:footnote>
  <w:footnote w:type="continuationSeparator" w:id="0">
    <w:p w14:paraId="72FA7120" w14:textId="77777777" w:rsidR="00511A12" w:rsidRDefault="00511A1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0F5CB" w14:textId="77777777" w:rsidR="00646994" w:rsidRDefault="006469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88856" w14:textId="77777777" w:rsidR="00646994" w:rsidRDefault="006469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1E192" w14:textId="77777777" w:rsidR="00646994" w:rsidRDefault="006469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6992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1A1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11A12"/>
    <w:rsid w:val="0055145C"/>
    <w:rsid w:val="005624D8"/>
    <w:rsid w:val="00620476"/>
    <w:rsid w:val="00646994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A2FF7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740759"/>
  <w15:chartTrackingRefBased/>
  <w15:docId w15:val="{C0E3D7F6-195D-4AF5-99B5-9D2FB5900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2024-02-07T10:36:00Z</dcterms:created>
  <dcterms:modified xsi:type="dcterms:W3CDTF">2024-02-07T10:36:00Z</dcterms:modified>
</cp:coreProperties>
</file>