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17FE4" w14:textId="732A64B9" w:rsidR="00D62E6E" w:rsidRPr="0098219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8219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8219A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98219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8219A" w14:paraId="2A67F339" w14:textId="77777777" w:rsidTr="00D62E6E">
        <w:tc>
          <w:tcPr>
            <w:tcW w:w="2800" w:type="dxa"/>
            <w:shd w:val="clear" w:color="auto" w:fill="auto"/>
          </w:tcPr>
          <w:p w14:paraId="0A2415FD" w14:textId="77777777" w:rsidR="00D62E6E" w:rsidRPr="0098219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8219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8219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56C3B51" w14:textId="77777777" w:rsidR="00D62E6E" w:rsidRPr="009821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42C52F0" w14:textId="77777777" w:rsidR="00D62E6E" w:rsidRPr="009821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76AA16" w14:textId="77777777" w:rsidR="00D62E6E" w:rsidRPr="0098219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8219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8219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8219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8219A" w14:paraId="757C45FE" w14:textId="77777777" w:rsidTr="00D62E6E">
        <w:tc>
          <w:tcPr>
            <w:tcW w:w="2800" w:type="dxa"/>
            <w:shd w:val="clear" w:color="auto" w:fill="auto"/>
          </w:tcPr>
          <w:p w14:paraId="70EA9477" w14:textId="77777777" w:rsidR="00D62E6E" w:rsidRPr="0098219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8219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24E935C" w14:textId="77777777" w:rsidR="00D62E6E" w:rsidRPr="009821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B78339F" w14:textId="77777777" w:rsidR="00D62E6E" w:rsidRPr="0098219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D6136B2" w14:textId="77777777" w:rsidR="00D62E6E" w:rsidRPr="0098219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8219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8219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8219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9620BA" w14:textId="77777777" w:rsidR="00BC121E" w:rsidRPr="0098219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0096" w:rsidRPr="0098219A" w14:paraId="357CDC42" w14:textId="77777777" w:rsidTr="008F677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72585D" w14:textId="77777777" w:rsidR="00620096" w:rsidRPr="0098219A" w:rsidRDefault="00620096" w:rsidP="008F677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2B4A4A2" w14:textId="77777777" w:rsidR="00620096" w:rsidRPr="0098219A" w:rsidRDefault="00620096" w:rsidP="008F677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2023r. poz. 1605) (dalej jako: ustawa Pzp), dotyczące:</w:t>
            </w:r>
          </w:p>
          <w:p w14:paraId="671C7AD8" w14:textId="77777777" w:rsidR="00620096" w:rsidRPr="0098219A" w:rsidRDefault="00620096" w:rsidP="008F677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AA19FD0" w14:textId="77777777" w:rsidR="00620096" w:rsidRPr="0098219A" w:rsidRDefault="00620096" w:rsidP="008F677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21AA6D2" w14:textId="77777777" w:rsidR="00BC121E" w:rsidRPr="0098219A" w:rsidRDefault="0062009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21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8219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8219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8219A" w14:paraId="44B44C92" w14:textId="77777777" w:rsidTr="00D62E6E">
        <w:tc>
          <w:tcPr>
            <w:tcW w:w="2269" w:type="dxa"/>
            <w:shd w:val="clear" w:color="auto" w:fill="auto"/>
          </w:tcPr>
          <w:p w14:paraId="237E8DC6" w14:textId="77777777" w:rsidR="00D62E6E" w:rsidRPr="0098219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11A358" w14:textId="77777777" w:rsidR="00D62E6E" w:rsidRPr="0098219A" w:rsidRDefault="0062009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lasera chirurgicznego</w:t>
            </w:r>
            <w:r w:rsidR="00D62E6E" w:rsidRPr="0098219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20096" w:rsidRPr="0098219A" w14:paraId="24BE677B" w14:textId="77777777" w:rsidTr="008F6772">
        <w:tc>
          <w:tcPr>
            <w:tcW w:w="2269" w:type="dxa"/>
            <w:shd w:val="clear" w:color="auto" w:fill="auto"/>
          </w:tcPr>
          <w:p w14:paraId="53EA6291" w14:textId="77777777" w:rsidR="00620096" w:rsidRPr="0098219A" w:rsidRDefault="00620096" w:rsidP="008F67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D4333C" w14:textId="77777777" w:rsidR="00620096" w:rsidRPr="0098219A" w:rsidRDefault="00620096" w:rsidP="008F67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21/2024</w:t>
            </w:r>
          </w:p>
        </w:tc>
      </w:tr>
    </w:tbl>
    <w:p w14:paraId="379495A1" w14:textId="77777777" w:rsidR="00BC121E" w:rsidRPr="0098219A" w:rsidRDefault="0062009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821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821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8219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8219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821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8219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A3D00F4" w14:textId="7AEEEA2F" w:rsidR="00BC121E" w:rsidRPr="0098219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8219A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47A6E9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 w:rsidR="00BC121E" w:rsidRPr="009821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821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8219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8219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98219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8219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15A64B5" w14:textId="553BD962" w:rsidR="00BC121E" w:rsidRPr="0098219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219A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6949DCFE">
          <v:shape id="_x0000_i1031" type="#_x0000_t75" style="width:452.95pt;height:17.2pt" o:ole="">
            <v:imagedata r:id="rId10" o:title=""/>
          </v:shape>
          <w:control r:id="rId11" w:name="OptionButton21" w:shapeid="_x0000_i1031"/>
        </w:object>
      </w:r>
      <w:r w:rsidRPr="009821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8219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8219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8219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98219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3D66C51" w14:textId="77777777" w:rsidR="00BF69A4" w:rsidRPr="0098219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219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8219A" w14:paraId="0B670D4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61CF1" w14:textId="77777777" w:rsidR="00BC121E" w:rsidRPr="0098219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12843" w14:textId="77777777" w:rsidR="00BC121E" w:rsidRPr="0098219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25C99" w14:textId="77777777" w:rsidR="00BC121E" w:rsidRPr="0098219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219A" w14:paraId="0AF9870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569BD" w14:textId="77777777" w:rsidR="00BC121E" w:rsidRPr="0098219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1E53" w14:textId="77777777" w:rsidR="00BC121E" w:rsidRPr="009821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2581" w14:textId="77777777" w:rsidR="00BC121E" w:rsidRPr="009821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8219A" w14:paraId="312C544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ED89D" w14:textId="77777777" w:rsidR="00BC121E" w:rsidRPr="0098219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BF2D" w14:textId="77777777" w:rsidR="00BC121E" w:rsidRPr="009821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E767" w14:textId="77777777" w:rsidR="00BC121E" w:rsidRPr="0098219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CA9026E" w14:textId="77777777" w:rsidR="00BC121E" w:rsidRPr="0098219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8219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4ACEEE02" w14:textId="77777777" w:rsidR="00BC121E" w:rsidRPr="0098219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8219A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F8D9778" w14:textId="77777777" w:rsidR="00067B62" w:rsidRPr="0098219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8219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8219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219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5F8C124" w14:textId="77777777" w:rsidR="00067B62" w:rsidRPr="0098219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219A" w14:paraId="6C18ED0F" w14:textId="77777777" w:rsidTr="00620E37">
        <w:tc>
          <w:tcPr>
            <w:tcW w:w="2660" w:type="dxa"/>
            <w:shd w:val="clear" w:color="auto" w:fill="auto"/>
          </w:tcPr>
          <w:p w14:paraId="6316674E" w14:textId="77777777" w:rsidR="00BC121E" w:rsidRPr="0098219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D860475" w14:textId="77777777" w:rsidR="00BC121E" w:rsidRPr="0098219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965F6A3" w14:textId="77777777" w:rsidR="00BC121E" w:rsidRPr="0098219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821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821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7B3A80D" w14:textId="77777777" w:rsidR="00BC121E" w:rsidRPr="0098219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242D695" w14:textId="77777777" w:rsidR="00BC121E" w:rsidRPr="0098219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92F067F" w14:textId="77777777" w:rsidR="00BC121E" w:rsidRPr="0098219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821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20096" w:rsidRPr="009821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9821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8219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34B37C3" w14:textId="77777777" w:rsidR="00106AC7" w:rsidRPr="0098219A" w:rsidRDefault="00106AC7" w:rsidP="00BC121E">
      <w:pPr>
        <w:rPr>
          <w:rFonts w:ascii="Arial Narrow" w:hAnsi="Arial Narrow"/>
        </w:rPr>
      </w:pPr>
    </w:p>
    <w:sectPr w:rsidR="00106AC7" w:rsidRPr="0098219A" w:rsidSect="001901F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F049E" w14:textId="77777777" w:rsidR="001901F0" w:rsidRDefault="001901F0">
      <w:r>
        <w:separator/>
      </w:r>
    </w:p>
  </w:endnote>
  <w:endnote w:type="continuationSeparator" w:id="0">
    <w:p w14:paraId="2922DA1E" w14:textId="77777777" w:rsidR="001901F0" w:rsidRDefault="00190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2501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A7691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9FF5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7F4FB86" w14:textId="77777777" w:rsidR="009A4CD3" w:rsidRDefault="0098219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3BE44F3">
        <v:line id="_x0000_s1025" style="position:absolute;left:0;text-align:left;z-index:251657728" from="-3.85pt,8.7pt" to="455.15pt,8.7pt"/>
      </w:pict>
    </w:r>
  </w:p>
  <w:p w14:paraId="0C6244D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89801" w14:textId="77777777" w:rsidR="00620096" w:rsidRDefault="006200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6A705" w14:textId="77777777" w:rsidR="001901F0" w:rsidRDefault="001901F0">
      <w:r>
        <w:separator/>
      </w:r>
    </w:p>
  </w:footnote>
  <w:footnote w:type="continuationSeparator" w:id="0">
    <w:p w14:paraId="6600BD1B" w14:textId="77777777" w:rsidR="001901F0" w:rsidRDefault="00190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FB841" w14:textId="77777777" w:rsidR="00620096" w:rsidRDefault="006200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7AB06" w14:textId="77777777" w:rsidR="00620096" w:rsidRDefault="006200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B13E6" w14:textId="77777777" w:rsidR="00620096" w:rsidRDefault="006200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8239298">
    <w:abstractNumId w:val="13"/>
  </w:num>
  <w:num w:numId="2" w16cid:durableId="1288664927">
    <w:abstractNumId w:val="0"/>
  </w:num>
  <w:num w:numId="3" w16cid:durableId="1264459745">
    <w:abstractNumId w:val="11"/>
  </w:num>
  <w:num w:numId="4" w16cid:durableId="554850371">
    <w:abstractNumId w:val="8"/>
  </w:num>
  <w:num w:numId="5" w16cid:durableId="942419581">
    <w:abstractNumId w:val="7"/>
  </w:num>
  <w:num w:numId="6" w16cid:durableId="671682321">
    <w:abstractNumId w:val="1"/>
  </w:num>
  <w:num w:numId="7" w16cid:durableId="982779195">
    <w:abstractNumId w:val="6"/>
  </w:num>
  <w:num w:numId="8" w16cid:durableId="1541671647">
    <w:abstractNumId w:val="3"/>
  </w:num>
  <w:num w:numId="9" w16cid:durableId="1019553063">
    <w:abstractNumId w:val="2"/>
  </w:num>
  <w:num w:numId="10" w16cid:durableId="2127383755">
    <w:abstractNumId w:val="5"/>
  </w:num>
  <w:num w:numId="11" w16cid:durableId="1087724651">
    <w:abstractNumId w:val="10"/>
  </w:num>
  <w:num w:numId="12" w16cid:durableId="875653427">
    <w:abstractNumId w:val="4"/>
  </w:num>
  <w:num w:numId="13" w16cid:durableId="293410146">
    <w:abstractNumId w:val="9"/>
  </w:num>
  <w:num w:numId="14" w16cid:durableId="3268298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01F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901F0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096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219A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02A3E"/>
    <w:rsid w:val="00D62E6E"/>
    <w:rsid w:val="00D74F94"/>
    <w:rsid w:val="00DD0731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12C2D9D"/>
  <w15:chartTrackingRefBased/>
  <w15:docId w15:val="{5AF52EE9-8A3C-4645-8B6A-A0FD4F605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2024-02-01T10:38:00Z</dcterms:created>
  <dcterms:modified xsi:type="dcterms:W3CDTF">2024-02-06T13:31:00Z</dcterms:modified>
</cp:coreProperties>
</file>