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E498D" w14:textId="0B076E53" w:rsidR="00025386" w:rsidRPr="0007568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7568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75682">
        <w:rPr>
          <w:rFonts w:ascii="Arial Narrow" w:hAnsi="Arial Narrow" w:cs="Arial"/>
          <w:bCs/>
          <w:i w:val="0"/>
          <w:szCs w:val="24"/>
        </w:rPr>
        <w:t>3</w:t>
      </w:r>
      <w:r w:rsidR="007666D6" w:rsidRPr="0007568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75682" w14:paraId="47FC550B" w14:textId="77777777" w:rsidTr="00467CA2">
        <w:tc>
          <w:tcPr>
            <w:tcW w:w="2800" w:type="dxa"/>
            <w:shd w:val="clear" w:color="auto" w:fill="auto"/>
          </w:tcPr>
          <w:p w14:paraId="00A88250" w14:textId="77777777" w:rsidR="00D520D3" w:rsidRPr="0007568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75682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07568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B9BF39A" w14:textId="77777777" w:rsidR="00D520D3" w:rsidRPr="0007568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8DD5229" w14:textId="77777777" w:rsidR="00D520D3" w:rsidRPr="0007568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7568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A5AD76" w14:textId="77777777" w:rsidR="00D520D3" w:rsidRPr="0007568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756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7568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756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075682" w14:paraId="6C472A61" w14:textId="77777777" w:rsidTr="00467CA2">
        <w:tc>
          <w:tcPr>
            <w:tcW w:w="2800" w:type="dxa"/>
            <w:shd w:val="clear" w:color="auto" w:fill="auto"/>
          </w:tcPr>
          <w:p w14:paraId="36576448" w14:textId="77777777" w:rsidR="00D520D3" w:rsidRPr="0007568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7568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1AEFD77" w14:textId="77777777" w:rsidR="00D520D3" w:rsidRPr="0007568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13E99DE" w14:textId="77777777" w:rsidR="00D520D3" w:rsidRPr="0007568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7568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A1B91C" w14:textId="77777777" w:rsidR="00D520D3" w:rsidRPr="0007568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756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75682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07568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131C8D2" w14:textId="77777777" w:rsidR="00B62AD0" w:rsidRPr="00075682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75682" w14:paraId="49CA914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F1E43F" w14:textId="77777777" w:rsidR="00053927" w:rsidRPr="0007568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7568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3CE3B6C" w14:textId="77777777" w:rsidR="00053927" w:rsidRPr="0007568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075682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075682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07568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B331731" w14:textId="77777777" w:rsidR="0071340C" w:rsidRPr="0007568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7568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756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7568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756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7568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7568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9A2903" w:rsidRPr="00075682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0756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756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7568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756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756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7568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75682" w14:paraId="5F3CB736" w14:textId="77777777" w:rsidTr="00467CA2">
        <w:tc>
          <w:tcPr>
            <w:tcW w:w="2269" w:type="dxa"/>
            <w:shd w:val="clear" w:color="auto" w:fill="auto"/>
          </w:tcPr>
          <w:p w14:paraId="720DB5EC" w14:textId="77777777" w:rsidR="00D520D3" w:rsidRPr="0007568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756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091A25" w14:textId="77777777" w:rsidR="00D520D3" w:rsidRPr="00075682" w:rsidRDefault="009A290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7568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lasera chirurgicznego</w:t>
            </w:r>
            <w:r w:rsidR="00D520D3" w:rsidRPr="0007568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A2903" w:rsidRPr="00075682" w14:paraId="074F993A" w14:textId="77777777" w:rsidTr="008F6772">
        <w:tc>
          <w:tcPr>
            <w:tcW w:w="2269" w:type="dxa"/>
            <w:shd w:val="clear" w:color="auto" w:fill="auto"/>
          </w:tcPr>
          <w:p w14:paraId="374D6E2E" w14:textId="77777777" w:rsidR="009A2903" w:rsidRPr="00075682" w:rsidRDefault="009A2903" w:rsidP="008F677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7568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88B334" w14:textId="77777777" w:rsidR="009A2903" w:rsidRPr="00075682" w:rsidRDefault="009A2903" w:rsidP="008F677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7568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21/2024</w:t>
            </w:r>
          </w:p>
        </w:tc>
      </w:tr>
    </w:tbl>
    <w:p w14:paraId="13B5F68D" w14:textId="77777777" w:rsidR="00DC652A" w:rsidRPr="00075682" w:rsidRDefault="009A290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756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07568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46C046B4" w14:textId="77777777" w:rsidR="00DC652A" w:rsidRPr="0007568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756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9654C2B" w14:textId="77777777" w:rsidR="0071340C" w:rsidRPr="0007568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075682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075682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075682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1E27F33A" w14:textId="77777777" w:rsidR="0071340C" w:rsidRPr="0007568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DAAB73B" w14:textId="77777777" w:rsidR="0071340C" w:rsidRPr="0007568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7568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944575C" w14:textId="77777777" w:rsidR="0071340C" w:rsidRPr="0007568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756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DD820E3" w14:textId="77777777" w:rsidR="0071340C" w:rsidRPr="0007568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7568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075682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07568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77294B6" w14:textId="77777777" w:rsidR="0071340C" w:rsidRPr="0007568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1BFC17E" w14:textId="77777777" w:rsidR="0071340C" w:rsidRPr="0007568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46EBB2A" w14:textId="77777777" w:rsidR="00DC652A" w:rsidRPr="0007568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7568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7568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7568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370F2388" w14:textId="77777777" w:rsidR="00DC652A" w:rsidRPr="0007568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7568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7568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7568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7568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7568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756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7568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5AD2FA1D" w14:textId="77777777" w:rsidR="0093388F" w:rsidRPr="0007568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0756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AD1FEFA" w14:textId="77777777" w:rsidR="0093388F" w:rsidRPr="0007568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7568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52FB1DC" w14:textId="77777777" w:rsidR="0093388F" w:rsidRPr="0007568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0756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1C71445" w14:textId="77777777" w:rsidR="00CB29AC" w:rsidRPr="0007568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7568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2D61829E" w14:textId="77777777" w:rsidR="00CB29AC" w:rsidRPr="0007568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756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0DCC24A" w14:textId="77777777" w:rsidR="00830970" w:rsidRPr="0007568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75682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0756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756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7568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00165107" w14:textId="77777777" w:rsidR="00E27ABB" w:rsidRPr="0007568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756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75682" w14:paraId="791C710D" w14:textId="77777777" w:rsidTr="00467CA2">
        <w:tc>
          <w:tcPr>
            <w:tcW w:w="2660" w:type="dxa"/>
            <w:shd w:val="clear" w:color="auto" w:fill="auto"/>
          </w:tcPr>
          <w:p w14:paraId="732F193C" w14:textId="77777777" w:rsidR="00D520D3" w:rsidRPr="0007568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0E80CA1" w14:textId="77777777" w:rsidR="00D520D3" w:rsidRPr="0007568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7568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1397174" w14:textId="77777777" w:rsidR="00D520D3" w:rsidRPr="0007568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756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3C23772" w14:textId="77777777" w:rsidR="00D520D3" w:rsidRPr="0007568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CD5F51F" w14:textId="77777777" w:rsidR="00D520D3" w:rsidRPr="0007568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7568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7295E89" w14:textId="77777777" w:rsidR="00D520D3" w:rsidRPr="0007568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756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A2903" w:rsidRPr="000756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0756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0756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07568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32A0445" w14:textId="77777777" w:rsidR="00E27ABB" w:rsidRPr="0007568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75682" w:rsidSect="008331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DB6B0" w14:textId="77777777" w:rsidR="00833129" w:rsidRDefault="00833129" w:rsidP="00025386">
      <w:pPr>
        <w:spacing w:after="0" w:line="240" w:lineRule="auto"/>
      </w:pPr>
      <w:r>
        <w:separator/>
      </w:r>
    </w:p>
  </w:endnote>
  <w:endnote w:type="continuationSeparator" w:id="0">
    <w:p w14:paraId="4296F565" w14:textId="77777777" w:rsidR="00833129" w:rsidRDefault="0083312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3C60A" w14:textId="77777777" w:rsidR="009A2903" w:rsidRDefault="009A29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B7407" w14:textId="77777777" w:rsidR="00025386" w:rsidRDefault="00075682" w:rsidP="00025386">
    <w:pPr>
      <w:pStyle w:val="Stopka"/>
      <w:tabs>
        <w:tab w:val="clear" w:pos="4536"/>
      </w:tabs>
      <w:jc w:val="center"/>
    </w:pPr>
    <w:r>
      <w:rPr>
        <w:noProof/>
      </w:rPr>
      <w:pict w14:anchorId="11394A0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E6EEAE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036D99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545EB" w14:textId="77777777" w:rsidR="009A2903" w:rsidRDefault="009A29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E21FF" w14:textId="77777777" w:rsidR="00833129" w:rsidRDefault="00833129" w:rsidP="00025386">
      <w:pPr>
        <w:spacing w:after="0" w:line="240" w:lineRule="auto"/>
      </w:pPr>
      <w:r>
        <w:separator/>
      </w:r>
    </w:p>
  </w:footnote>
  <w:footnote w:type="continuationSeparator" w:id="0">
    <w:p w14:paraId="2E7E0E14" w14:textId="77777777" w:rsidR="00833129" w:rsidRDefault="0083312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4997E" w14:textId="77777777" w:rsidR="009A2903" w:rsidRDefault="009A29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2B350" w14:textId="77777777" w:rsidR="009A2903" w:rsidRDefault="009A29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76A6E" w14:textId="77777777" w:rsidR="009A2903" w:rsidRDefault="009A29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3226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3129"/>
    <w:rsid w:val="00025386"/>
    <w:rsid w:val="000423B9"/>
    <w:rsid w:val="00053927"/>
    <w:rsid w:val="00066C44"/>
    <w:rsid w:val="00071D4C"/>
    <w:rsid w:val="00075682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33129"/>
    <w:rsid w:val="008833CF"/>
    <w:rsid w:val="008B4012"/>
    <w:rsid w:val="008B797E"/>
    <w:rsid w:val="008F2498"/>
    <w:rsid w:val="0093388F"/>
    <w:rsid w:val="009A2903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DFA32C"/>
  <w15:chartTrackingRefBased/>
  <w15:docId w15:val="{88363D6E-3048-4092-A039-7FB3C757C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2024-02-01T10:38:00Z</dcterms:created>
  <dcterms:modified xsi:type="dcterms:W3CDTF">2024-02-06T13:27:00Z</dcterms:modified>
</cp:coreProperties>
</file>