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66B8D" w14:textId="1114A9B6" w:rsidR="006676AE" w:rsidRPr="004643E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643E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643E9">
        <w:rPr>
          <w:rFonts w:ascii="Arial Narrow" w:hAnsi="Arial Narrow" w:cs="Arial"/>
          <w:bCs/>
          <w:i w:val="0"/>
          <w:szCs w:val="24"/>
        </w:rPr>
        <w:t>2</w:t>
      </w:r>
      <w:r w:rsidR="00B36ABD" w:rsidRPr="004643E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8A8EC58" w14:textId="77777777" w:rsidR="005103B9" w:rsidRPr="004643E9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37FCA02" w14:textId="77777777" w:rsidR="006676AE" w:rsidRPr="004643E9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Znak sprawy:</w:t>
      </w:r>
      <w:r w:rsidRPr="004643E9">
        <w:rPr>
          <w:rFonts w:ascii="Arial Narrow" w:hAnsi="Arial Narrow" w:cs="Arial"/>
          <w:b/>
          <w:sz w:val="24"/>
          <w:szCs w:val="24"/>
        </w:rPr>
        <w:t xml:space="preserve"> </w:t>
      </w:r>
      <w:r w:rsidR="000C688D" w:rsidRPr="004643E9">
        <w:rPr>
          <w:rFonts w:ascii="Arial Narrow" w:hAnsi="Arial Narrow" w:cs="Arial"/>
          <w:b/>
          <w:sz w:val="24"/>
          <w:szCs w:val="24"/>
        </w:rPr>
        <w:t>21/2024</w:t>
      </w:r>
    </w:p>
    <w:p w14:paraId="287560A1" w14:textId="77777777" w:rsidR="00C4103F" w:rsidRPr="004643E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643E9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4643E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643E9">
        <w:rPr>
          <w:rFonts w:ascii="Arial Narrow" w:hAnsi="Arial Narrow" w:cs="Arial"/>
          <w:b/>
          <w:sz w:val="24"/>
          <w:szCs w:val="24"/>
        </w:rPr>
        <w:t>:</w:t>
      </w:r>
    </w:p>
    <w:p w14:paraId="3A08D947" w14:textId="77777777" w:rsidR="006676AE" w:rsidRPr="004643E9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643E9">
        <w:rPr>
          <w:rFonts w:ascii="Arial Narrow" w:hAnsi="Arial Narrow" w:cs="Arial"/>
        </w:rPr>
        <w:t xml:space="preserve"> </w:t>
      </w:r>
      <w:r w:rsidR="000C688D" w:rsidRPr="004643E9">
        <w:rPr>
          <w:rFonts w:ascii="Arial Narrow" w:hAnsi="Arial Narrow" w:cs="Arial"/>
        </w:rPr>
        <w:t>10 Wojskowy Szpital Kliniczny z Polikliniką Samodzielny Publiczny Zakład Opieki Zdrowotnej</w:t>
      </w:r>
    </w:p>
    <w:p w14:paraId="00845C01" w14:textId="77777777" w:rsidR="006676AE" w:rsidRPr="004643E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43E9">
        <w:rPr>
          <w:rFonts w:ascii="Arial Narrow" w:hAnsi="Arial Narrow" w:cs="Arial"/>
        </w:rPr>
        <w:t xml:space="preserve"> </w:t>
      </w:r>
      <w:r w:rsidR="000C688D" w:rsidRPr="004643E9">
        <w:rPr>
          <w:rFonts w:ascii="Arial Narrow" w:hAnsi="Arial Narrow" w:cs="Arial"/>
        </w:rPr>
        <w:t>ul. Powstańców Warszawy</w:t>
      </w:r>
      <w:r w:rsidRPr="004643E9">
        <w:rPr>
          <w:rFonts w:ascii="Arial Narrow" w:hAnsi="Arial Narrow" w:cs="Arial"/>
        </w:rPr>
        <w:t xml:space="preserve"> </w:t>
      </w:r>
      <w:r w:rsidR="000C688D" w:rsidRPr="004643E9">
        <w:rPr>
          <w:rFonts w:ascii="Arial Narrow" w:hAnsi="Arial Narrow" w:cs="Arial"/>
        </w:rPr>
        <w:t>5</w:t>
      </w:r>
      <w:r w:rsidRPr="004643E9">
        <w:rPr>
          <w:rFonts w:ascii="Arial Narrow" w:hAnsi="Arial Narrow" w:cs="Arial"/>
        </w:rPr>
        <w:t xml:space="preserve"> </w:t>
      </w:r>
    </w:p>
    <w:p w14:paraId="70CA325B" w14:textId="77777777" w:rsidR="00F90CD1" w:rsidRPr="004643E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43E9">
        <w:rPr>
          <w:rFonts w:ascii="Arial Narrow" w:hAnsi="Arial Narrow" w:cs="Arial"/>
        </w:rPr>
        <w:t xml:space="preserve"> </w:t>
      </w:r>
      <w:r w:rsidR="000C688D" w:rsidRPr="004643E9">
        <w:rPr>
          <w:rFonts w:ascii="Arial Narrow" w:hAnsi="Arial Narrow" w:cs="Arial"/>
        </w:rPr>
        <w:t>85-681</w:t>
      </w:r>
      <w:r w:rsidRPr="004643E9">
        <w:rPr>
          <w:rFonts w:ascii="Arial Narrow" w:hAnsi="Arial Narrow" w:cs="Arial"/>
        </w:rPr>
        <w:t xml:space="preserve"> </w:t>
      </w:r>
      <w:r w:rsidR="000C688D" w:rsidRPr="004643E9">
        <w:rPr>
          <w:rFonts w:ascii="Arial Narrow" w:hAnsi="Arial Narrow" w:cs="Arial"/>
        </w:rPr>
        <w:t>Bydgoszcz</w:t>
      </w:r>
    </w:p>
    <w:p w14:paraId="17FABC68" w14:textId="77777777" w:rsidR="009169D4" w:rsidRPr="004643E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643E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91A9DA7" w14:textId="77777777" w:rsidR="009169D4" w:rsidRPr="004643E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43E9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5D1EC82A" w14:textId="77777777" w:rsidR="00C4103F" w:rsidRPr="004643E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643E9">
        <w:rPr>
          <w:rFonts w:ascii="Arial Narrow" w:hAnsi="Arial Narrow" w:cs="Arial"/>
          <w:i/>
        </w:rPr>
        <w:t xml:space="preserve"> </w:t>
      </w:r>
    </w:p>
    <w:p w14:paraId="00F1CB74" w14:textId="77777777" w:rsidR="00C4103F" w:rsidRPr="004643E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643E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643E9">
        <w:rPr>
          <w:rFonts w:ascii="Arial Narrow" w:hAnsi="Arial Narrow" w:cs="Arial"/>
          <w:b/>
          <w:sz w:val="24"/>
          <w:szCs w:val="24"/>
        </w:rPr>
        <w:t>:</w:t>
      </w:r>
    </w:p>
    <w:p w14:paraId="5716CC99" w14:textId="77777777" w:rsidR="00757EFB" w:rsidRPr="004643E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643E9">
        <w:rPr>
          <w:rFonts w:ascii="Arial Narrow" w:hAnsi="Arial Narrow" w:cs="Arial"/>
        </w:rPr>
        <w:t>………………………………………</w:t>
      </w:r>
      <w:r w:rsidR="00650D6C" w:rsidRPr="004643E9">
        <w:rPr>
          <w:rFonts w:ascii="Arial Narrow" w:hAnsi="Arial Narrow" w:cs="Arial"/>
        </w:rPr>
        <w:t>…………………………</w:t>
      </w:r>
      <w:r w:rsidRPr="004643E9">
        <w:rPr>
          <w:rFonts w:ascii="Arial Narrow" w:hAnsi="Arial Narrow" w:cs="Arial"/>
        </w:rPr>
        <w:t>…</w:t>
      </w:r>
    </w:p>
    <w:p w14:paraId="20B3F0E9" w14:textId="77777777" w:rsidR="007118F0" w:rsidRPr="004643E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643E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643E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643E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643E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643E9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4643E9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643E9">
        <w:rPr>
          <w:rFonts w:ascii="Arial Narrow" w:hAnsi="Arial Narrow" w:cs="Arial"/>
          <w:i/>
          <w:sz w:val="16"/>
          <w:szCs w:val="16"/>
        </w:rPr>
        <w:t>)</w:t>
      </w:r>
    </w:p>
    <w:p w14:paraId="322DEC18" w14:textId="77777777" w:rsidR="00C4103F" w:rsidRPr="004643E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643E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26C71934" w14:textId="77777777" w:rsidR="00757EFB" w:rsidRPr="004643E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643E9">
        <w:rPr>
          <w:rFonts w:ascii="Arial Narrow" w:hAnsi="Arial Narrow" w:cs="Arial"/>
        </w:rPr>
        <w:t>………………………………………</w:t>
      </w:r>
      <w:r w:rsidR="00650D6C" w:rsidRPr="004643E9">
        <w:rPr>
          <w:rFonts w:ascii="Arial Narrow" w:hAnsi="Arial Narrow" w:cs="Arial"/>
        </w:rPr>
        <w:t>……</w:t>
      </w:r>
      <w:r w:rsidRPr="004643E9">
        <w:rPr>
          <w:rFonts w:ascii="Arial Narrow" w:hAnsi="Arial Narrow" w:cs="Arial"/>
        </w:rPr>
        <w:t>…</w:t>
      </w:r>
    </w:p>
    <w:p w14:paraId="3F1EBA7B" w14:textId="77777777" w:rsidR="00484F88" w:rsidRPr="004643E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643E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643E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643E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643E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643E9">
        <w:rPr>
          <w:rFonts w:ascii="Arial Narrow" w:hAnsi="Arial Narrow" w:cs="Arial"/>
          <w:i/>
          <w:sz w:val="16"/>
          <w:szCs w:val="16"/>
        </w:rPr>
        <w:t>reprezentacji</w:t>
      </w:r>
      <w:r w:rsidRPr="004643E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688D" w:rsidRPr="004643E9" w14:paraId="1DB19D0E" w14:textId="77777777" w:rsidTr="008F6772">
        <w:tc>
          <w:tcPr>
            <w:tcW w:w="9104" w:type="dxa"/>
            <w:shd w:val="clear" w:color="auto" w:fill="D9D9D9"/>
          </w:tcPr>
          <w:p w14:paraId="18E4CB51" w14:textId="77777777" w:rsidR="000C688D" w:rsidRPr="004643E9" w:rsidRDefault="000C688D" w:rsidP="008F677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643E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C58929B" w14:textId="77777777" w:rsidR="000C688D" w:rsidRPr="004643E9" w:rsidRDefault="000C688D" w:rsidP="008F677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643E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643E9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4643E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643E9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0CFD1649" w14:textId="77777777" w:rsidR="000C688D" w:rsidRPr="004643E9" w:rsidRDefault="000C688D" w:rsidP="008F677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44C970E" w14:textId="77777777" w:rsidR="000C688D" w:rsidRPr="004643E9" w:rsidRDefault="000C688D" w:rsidP="008F677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94BD830" w14:textId="77777777" w:rsidR="000C688D" w:rsidRPr="004643E9" w:rsidRDefault="000C688D" w:rsidP="008F677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643E9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643E9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41E2DFFA" w14:textId="77777777" w:rsidR="00E50194" w:rsidRPr="004643E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Na potrzeby postę</w:t>
      </w:r>
      <w:r w:rsidR="008D0487" w:rsidRPr="004643E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643E9">
        <w:rPr>
          <w:rFonts w:ascii="Arial Narrow" w:hAnsi="Arial Narrow" w:cs="Arial"/>
          <w:sz w:val="24"/>
          <w:szCs w:val="24"/>
        </w:rPr>
        <w:t>zamówienia publicznego</w:t>
      </w:r>
      <w:r w:rsidR="00E50194" w:rsidRPr="004643E9">
        <w:rPr>
          <w:rFonts w:ascii="Arial Narrow" w:hAnsi="Arial Narrow" w:cs="Arial"/>
          <w:sz w:val="24"/>
          <w:szCs w:val="24"/>
        </w:rPr>
        <w:t xml:space="preserve"> pn.:</w:t>
      </w:r>
    </w:p>
    <w:p w14:paraId="37B75502" w14:textId="77777777" w:rsidR="00E50194" w:rsidRPr="004643E9" w:rsidRDefault="000C688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b/>
          <w:sz w:val="24"/>
          <w:szCs w:val="24"/>
        </w:rPr>
        <w:t>Dostawa lasera chirurgicznego</w:t>
      </w:r>
    </w:p>
    <w:p w14:paraId="0F4509BE" w14:textId="77777777" w:rsidR="00F90CD1" w:rsidRPr="004643E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prowadzonego przez </w:t>
      </w:r>
      <w:r w:rsidR="000C688D" w:rsidRPr="004643E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643E9">
        <w:rPr>
          <w:rFonts w:ascii="Arial Narrow" w:hAnsi="Arial Narrow" w:cs="Arial"/>
          <w:b/>
          <w:sz w:val="24"/>
          <w:szCs w:val="24"/>
        </w:rPr>
        <w:t>,</w:t>
      </w:r>
      <w:r w:rsidR="002B2AD9" w:rsidRPr="004643E9">
        <w:rPr>
          <w:rFonts w:ascii="Arial Narrow" w:hAnsi="Arial Narrow" w:cs="Arial"/>
          <w:sz w:val="24"/>
          <w:szCs w:val="24"/>
        </w:rPr>
        <w:t xml:space="preserve"> </w:t>
      </w:r>
      <w:r w:rsidR="00E65685" w:rsidRPr="004643E9">
        <w:rPr>
          <w:rFonts w:ascii="Arial Narrow" w:hAnsi="Arial Narrow" w:cs="Arial"/>
          <w:sz w:val="24"/>
          <w:szCs w:val="24"/>
        </w:rPr>
        <w:t>oświa</w:t>
      </w:r>
      <w:r w:rsidR="00825A09" w:rsidRPr="004643E9">
        <w:rPr>
          <w:rFonts w:ascii="Arial Narrow" w:hAnsi="Arial Narrow" w:cs="Arial"/>
          <w:sz w:val="24"/>
          <w:szCs w:val="24"/>
        </w:rPr>
        <w:t>dczam</w:t>
      </w:r>
      <w:r w:rsidR="00E65685" w:rsidRPr="004643E9">
        <w:rPr>
          <w:rFonts w:ascii="Arial Narrow" w:hAnsi="Arial Narrow" w:cs="Arial"/>
          <w:sz w:val="24"/>
          <w:szCs w:val="24"/>
        </w:rPr>
        <w:t>,</w:t>
      </w:r>
      <w:r w:rsidR="002B2AD9" w:rsidRPr="004643E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643E9" w14:paraId="41C6898D" w14:textId="77777777" w:rsidTr="00650D6C">
        <w:tc>
          <w:tcPr>
            <w:tcW w:w="9104" w:type="dxa"/>
            <w:shd w:val="clear" w:color="auto" w:fill="D9D9D9"/>
          </w:tcPr>
          <w:p w14:paraId="66937398" w14:textId="77777777" w:rsidR="00E50194" w:rsidRPr="004643E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4643E9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897BF4F" w14:textId="77777777" w:rsidR="0032618A" w:rsidRPr="004643E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643E9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4643E9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4643E9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4643E9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4643E9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4643E9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4643E9">
        <w:rPr>
          <w:rFonts w:ascii="Arial Narrow" w:hAnsi="Arial Narrow" w:cs="Arial"/>
          <w:sz w:val="24"/>
          <w:szCs w:val="24"/>
        </w:rPr>
        <w:t>.</w:t>
      </w:r>
    </w:p>
    <w:p w14:paraId="709338C6" w14:textId="77777777" w:rsidR="0011306C" w:rsidRPr="004643E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643E9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643E9">
        <w:rPr>
          <w:rFonts w:ascii="Arial Narrow" w:hAnsi="Arial Narrow" w:cs="Arial"/>
          <w:sz w:val="24"/>
          <w:szCs w:val="24"/>
        </w:rPr>
        <w:t xml:space="preserve"> (</w:t>
      </w:r>
      <w:proofErr w:type="spellStart"/>
      <w:r w:rsidR="00486223" w:rsidRPr="004643E9">
        <w:rPr>
          <w:rFonts w:ascii="Arial Narrow" w:hAnsi="Arial Narrow" w:cs="Arial"/>
          <w:sz w:val="24"/>
          <w:szCs w:val="24"/>
        </w:rPr>
        <w:t>t.j</w:t>
      </w:r>
      <w:proofErr w:type="spellEnd"/>
      <w:r w:rsidR="00486223" w:rsidRPr="004643E9">
        <w:rPr>
          <w:rFonts w:ascii="Arial Narrow" w:hAnsi="Arial Narrow" w:cs="Arial"/>
          <w:sz w:val="24"/>
          <w:szCs w:val="24"/>
        </w:rPr>
        <w:t>. Dz.U. z 2023r. poz. 1497</w:t>
      </w:r>
      <w:r w:rsidRPr="004643E9">
        <w:rPr>
          <w:rFonts w:ascii="Arial Narrow" w:hAnsi="Arial Narrow" w:cs="Arial"/>
          <w:sz w:val="24"/>
          <w:szCs w:val="24"/>
        </w:rPr>
        <w:t>)</w:t>
      </w:r>
      <w:r w:rsidR="0032618A" w:rsidRPr="004643E9">
        <w:rPr>
          <w:rFonts w:ascii="Arial Narrow" w:hAnsi="Arial Narrow" w:cs="Arial"/>
          <w:sz w:val="24"/>
          <w:szCs w:val="24"/>
        </w:rPr>
        <w:t xml:space="preserve"> </w:t>
      </w:r>
      <w:r w:rsidR="0011306C" w:rsidRPr="004643E9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4643E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643E9" w14:paraId="2B6559F6" w14:textId="77777777" w:rsidTr="00CD4DD1">
        <w:tc>
          <w:tcPr>
            <w:tcW w:w="9104" w:type="dxa"/>
            <w:shd w:val="clear" w:color="auto" w:fill="D9D9D9"/>
          </w:tcPr>
          <w:p w14:paraId="5AF60687" w14:textId="77777777" w:rsidR="0011306C" w:rsidRPr="004643E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A3901F0" w14:textId="77777777" w:rsidR="00103D09" w:rsidRPr="004643E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80C50A5" w14:textId="77777777" w:rsidR="00D2702A" w:rsidRPr="004643E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643E9" w14:paraId="59DD577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9877" w14:textId="77777777" w:rsidR="00D2702A" w:rsidRPr="004643E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F4DB" w14:textId="77777777" w:rsidR="00D2702A" w:rsidRPr="004643E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688D" w:rsidRPr="004643E9" w14:paraId="38351E8B" w14:textId="77777777" w:rsidTr="008F67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23FC3" w14:textId="77777777" w:rsidR="000C688D" w:rsidRPr="004643E9" w:rsidRDefault="000C688D" w:rsidP="008F677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DE28" w14:textId="77777777" w:rsidR="000C688D" w:rsidRPr="004643E9" w:rsidRDefault="000C688D" w:rsidP="008F677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ACB4E7E" w14:textId="77777777" w:rsidR="000C688D" w:rsidRPr="004643E9" w:rsidRDefault="000C688D" w:rsidP="008F67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7B1B9E4" w14:textId="13A00AAA" w:rsidR="000C688D" w:rsidRPr="004643E9" w:rsidRDefault="00C54771" w:rsidP="008F67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0B2BF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ze wskazanych dostaw będzie wynosiła wartość brutto: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min. </w:t>
            </w:r>
            <w:r>
              <w:rPr>
                <w:rFonts w:ascii="Arial Narrow" w:hAnsi="Arial Narrow" w:cs="Arial"/>
                <w:sz w:val="24"/>
                <w:szCs w:val="24"/>
              </w:rPr>
              <w:t>20 000,00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</w:tbl>
    <w:p w14:paraId="68E1959B" w14:textId="77777777" w:rsidR="00122954" w:rsidRPr="004643E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13556B7" w14:textId="77777777" w:rsidR="00721D87" w:rsidRPr="004643E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……………</w:t>
      </w:r>
      <w:r w:rsidR="00721D87" w:rsidRPr="004643E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64C8A89" w14:textId="77777777" w:rsidR="00721D87" w:rsidRPr="004643E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643E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643E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643E9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4643E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16BA4BB" w14:textId="77777777" w:rsidR="00721D87" w:rsidRPr="004643E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99B502F" w14:textId="77777777" w:rsidR="00E21BB4" w:rsidRPr="004643E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……………</w:t>
      </w:r>
      <w:r w:rsidR="00721D87" w:rsidRPr="004643E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643E9">
        <w:rPr>
          <w:rFonts w:ascii="Arial Narrow" w:hAnsi="Arial Narrow" w:cs="Arial"/>
          <w:sz w:val="24"/>
          <w:szCs w:val="24"/>
        </w:rPr>
        <w:t>………………………….</w:t>
      </w:r>
    </w:p>
    <w:p w14:paraId="165FE209" w14:textId="77777777" w:rsidR="00E21BB4" w:rsidRPr="004643E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643E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643E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4643E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76F2744" w14:textId="77777777" w:rsidR="00334A77" w:rsidRPr="004643E9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643E9" w14:paraId="5322E126" w14:textId="77777777" w:rsidTr="0061040C">
        <w:tc>
          <w:tcPr>
            <w:tcW w:w="9104" w:type="dxa"/>
            <w:shd w:val="clear" w:color="auto" w:fill="D9D9D9"/>
          </w:tcPr>
          <w:p w14:paraId="7E425E26" w14:textId="77777777" w:rsidR="00334A77" w:rsidRPr="004643E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2446B1" w14:textId="77777777" w:rsidR="00334A77" w:rsidRPr="004643E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6B8F6FB" w14:textId="77777777" w:rsidR="004175AB" w:rsidRPr="004643E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0E7A644" w14:textId="77777777" w:rsidR="004175AB" w:rsidRPr="004643E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E2698D" w14:textId="77777777" w:rsidR="004175AB" w:rsidRPr="004643E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643E9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4643E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5F820D0" w14:textId="77777777" w:rsidR="00334A77" w:rsidRPr="004643E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643E9" w14:paraId="0001AC59" w14:textId="77777777" w:rsidTr="0061040C">
        <w:tc>
          <w:tcPr>
            <w:tcW w:w="9104" w:type="dxa"/>
            <w:shd w:val="clear" w:color="auto" w:fill="D9D9D9"/>
          </w:tcPr>
          <w:p w14:paraId="5B0F9631" w14:textId="77777777" w:rsidR="00C37715" w:rsidRPr="004643E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B3D7DF0" w14:textId="77777777" w:rsidR="00334A77" w:rsidRPr="004643E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4643E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43E9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1155573" w14:textId="77777777" w:rsidR="0044648E" w:rsidRPr="004643E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643E9">
        <w:rPr>
          <w:rFonts w:ascii="Arial Narrow" w:hAnsi="Arial Narrow" w:cs="Arial"/>
          <w:sz w:val="24"/>
          <w:szCs w:val="24"/>
        </w:rPr>
        <w:t>:</w:t>
      </w:r>
    </w:p>
    <w:p w14:paraId="0A7C0EBF" w14:textId="77777777" w:rsidR="0044648E" w:rsidRPr="004643E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44E736D" w14:textId="77777777" w:rsidR="0044648E" w:rsidRPr="004643E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643E9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4643E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0AF05B8" w14:textId="77777777" w:rsidR="00C62F57" w:rsidRPr="004643E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643E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643E9" w14:paraId="58D11C81" w14:textId="77777777" w:rsidTr="00CD4DD1">
        <w:tc>
          <w:tcPr>
            <w:tcW w:w="9104" w:type="dxa"/>
            <w:shd w:val="clear" w:color="auto" w:fill="D9D9D9"/>
          </w:tcPr>
          <w:p w14:paraId="357B5DFA" w14:textId="77777777" w:rsidR="00BE6F04" w:rsidRPr="004643E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93F7526" w14:textId="77777777" w:rsidR="00FE4E2B" w:rsidRPr="004643E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643E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643E9" w14:paraId="7DEDAB9A" w14:textId="77777777" w:rsidTr="00847232">
        <w:tc>
          <w:tcPr>
            <w:tcW w:w="9104" w:type="dxa"/>
            <w:shd w:val="clear" w:color="auto" w:fill="D9D9D9"/>
          </w:tcPr>
          <w:p w14:paraId="427E2F69" w14:textId="77777777" w:rsidR="00E426EB" w:rsidRPr="004643E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43E9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1DD38B2" w14:textId="77777777" w:rsidR="00E426EB" w:rsidRPr="004643E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D4C0FB" w14:textId="77777777" w:rsidR="00E426EB" w:rsidRPr="004643E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FC3F7E" w14:textId="77777777" w:rsidR="00E426EB" w:rsidRPr="00464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1C843D" w14:textId="77777777" w:rsidR="00E426EB" w:rsidRPr="00464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643E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09EC3C" w14:textId="77777777" w:rsidR="00E426EB" w:rsidRPr="00464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643E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87CA3" w14:textId="77777777" w:rsidR="00E426EB" w:rsidRPr="00464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643E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922D96" w14:textId="77777777" w:rsidR="0012157F" w:rsidRPr="004643E9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8EBD26B" w14:textId="77777777" w:rsidR="008C60E1" w:rsidRPr="004643E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9F447B0" w14:textId="77777777" w:rsidR="00524951" w:rsidRPr="004643E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  <w:r w:rsidRPr="004643E9">
        <w:rPr>
          <w:rFonts w:ascii="Arial Narrow" w:hAnsi="Arial Narrow" w:cs="Arial"/>
          <w:sz w:val="20"/>
          <w:szCs w:val="20"/>
        </w:rPr>
        <w:tab/>
      </w:r>
    </w:p>
    <w:p w14:paraId="7B6EE54E" w14:textId="77777777" w:rsidR="00524951" w:rsidRPr="004643E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85FCE48" w14:textId="77777777" w:rsidR="00FE4E2B" w:rsidRPr="004643E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643E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4643E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E797E31" w14:textId="77777777" w:rsidR="00484F88" w:rsidRPr="004643E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4643E9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4643E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643E9" w:rsidSect="000D19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24696" w14:textId="77777777" w:rsidR="000D19A6" w:rsidRDefault="000D19A6" w:rsidP="0038231F">
      <w:pPr>
        <w:spacing w:after="0" w:line="240" w:lineRule="auto"/>
      </w:pPr>
      <w:r>
        <w:separator/>
      </w:r>
    </w:p>
  </w:endnote>
  <w:endnote w:type="continuationSeparator" w:id="0">
    <w:p w14:paraId="747D775D" w14:textId="77777777" w:rsidR="000D19A6" w:rsidRDefault="000D19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AA96" w14:textId="77777777" w:rsidR="000C688D" w:rsidRDefault="000C68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4C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2F7F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60B4" w14:textId="77777777" w:rsidR="000C688D" w:rsidRDefault="000C68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126C" w14:textId="77777777" w:rsidR="000D19A6" w:rsidRDefault="000D19A6" w:rsidP="0038231F">
      <w:pPr>
        <w:spacing w:after="0" w:line="240" w:lineRule="auto"/>
      </w:pPr>
      <w:r>
        <w:separator/>
      </w:r>
    </w:p>
  </w:footnote>
  <w:footnote w:type="continuationSeparator" w:id="0">
    <w:p w14:paraId="0F7D2C6C" w14:textId="77777777" w:rsidR="000D19A6" w:rsidRDefault="000D19A6" w:rsidP="0038231F">
      <w:pPr>
        <w:spacing w:after="0" w:line="240" w:lineRule="auto"/>
      </w:pPr>
      <w:r>
        <w:continuationSeparator/>
      </w:r>
    </w:p>
  </w:footnote>
  <w:footnote w:id="1">
    <w:p w14:paraId="7AA103B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17F43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FFF9E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22307A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E991B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F8829F2" w14:textId="77777777" w:rsidR="0032618A" w:rsidRDefault="0032618A" w:rsidP="0032618A">
      <w:pPr>
        <w:pStyle w:val="Tekstprzypisudolnego"/>
      </w:pPr>
    </w:p>
  </w:footnote>
  <w:footnote w:id="2">
    <w:p w14:paraId="45BDE42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0E7AC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D3700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7D3EA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05EF" w14:textId="77777777" w:rsidR="000C688D" w:rsidRDefault="000C6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A1775" w14:textId="77777777" w:rsidR="000C688D" w:rsidRDefault="000C68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9FB0" w14:textId="77777777" w:rsidR="000C688D" w:rsidRDefault="000C68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663886">
    <w:abstractNumId w:val="11"/>
  </w:num>
  <w:num w:numId="2" w16cid:durableId="120997958">
    <w:abstractNumId w:val="0"/>
  </w:num>
  <w:num w:numId="3" w16cid:durableId="1558122277">
    <w:abstractNumId w:val="10"/>
  </w:num>
  <w:num w:numId="4" w16cid:durableId="1003900156">
    <w:abstractNumId w:val="13"/>
  </w:num>
  <w:num w:numId="5" w16cid:durableId="761296964">
    <w:abstractNumId w:val="12"/>
  </w:num>
  <w:num w:numId="6" w16cid:durableId="507327252">
    <w:abstractNumId w:val="9"/>
  </w:num>
  <w:num w:numId="7" w16cid:durableId="1049374627">
    <w:abstractNumId w:val="1"/>
  </w:num>
  <w:num w:numId="8" w16cid:durableId="1247231740">
    <w:abstractNumId w:val="6"/>
  </w:num>
  <w:num w:numId="9" w16cid:durableId="173502310">
    <w:abstractNumId w:val="4"/>
  </w:num>
  <w:num w:numId="10" w16cid:durableId="2107336450">
    <w:abstractNumId w:val="7"/>
  </w:num>
  <w:num w:numId="11" w16cid:durableId="139352486">
    <w:abstractNumId w:val="5"/>
  </w:num>
  <w:num w:numId="12" w16cid:durableId="215894708">
    <w:abstractNumId w:val="8"/>
  </w:num>
  <w:num w:numId="13" w16cid:durableId="672537936">
    <w:abstractNumId w:val="3"/>
  </w:num>
  <w:num w:numId="14" w16cid:durableId="785078258">
    <w:abstractNumId w:val="2"/>
  </w:num>
  <w:num w:numId="15" w16cid:durableId="6747252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9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688D"/>
    <w:rsid w:val="000D19A6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43E9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0A3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477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5DAF"/>
  <w15:docId w15:val="{A1F65752-0F21-46A1-BC92-DF568343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2024-02-01T10:37:00Z</dcterms:created>
  <dcterms:modified xsi:type="dcterms:W3CDTF">2024-02-06T13:24:00Z</dcterms:modified>
</cp:coreProperties>
</file>