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5721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F3E8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3E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F3E8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3E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F3E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F3E8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3E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F3E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F3E88" w:rsidRPr="007B107C" w:rsidTr="0048113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F3E88" w:rsidRPr="007B107C" w:rsidRDefault="00FF3E88" w:rsidP="0048113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F3E88" w:rsidRPr="007B107C" w:rsidRDefault="00FF3E88" w:rsidP="0048113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F3E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F3E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F3E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F3E88" w:rsidRPr="007B107C" w:rsidRDefault="00FF3E88" w:rsidP="0048113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F3E88" w:rsidRPr="007B107C" w:rsidRDefault="00FF3E88" w:rsidP="0048113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F3E88" w:rsidRPr="007B107C" w:rsidRDefault="00FF3E88" w:rsidP="0048113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F3E8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F3E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plakatów i zaproszeń w projekcie pt. "Rejs do wiedzy"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F3E88" w:rsidRPr="00FF3E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CRZP/20/2024/AZP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F3E88" w:rsidRPr="00FF3E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E88" w:rsidRDefault="00FF3E88" w:rsidP="00FF3E88">
      <w:pPr>
        <w:spacing w:after="0" w:line="240" w:lineRule="auto"/>
      </w:pPr>
      <w:r>
        <w:separator/>
      </w:r>
    </w:p>
  </w:endnote>
  <w:endnote w:type="continuationSeparator" w:id="0">
    <w:p w:rsidR="00FF3E88" w:rsidRDefault="00FF3E88" w:rsidP="00FF3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88" w:rsidRDefault="00FF3E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88" w:rsidRDefault="00FF3E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88" w:rsidRDefault="00FF3E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E88" w:rsidRDefault="00FF3E88" w:rsidP="00FF3E88">
      <w:pPr>
        <w:spacing w:after="0" w:line="240" w:lineRule="auto"/>
      </w:pPr>
      <w:r>
        <w:separator/>
      </w:r>
    </w:p>
  </w:footnote>
  <w:footnote w:type="continuationSeparator" w:id="0">
    <w:p w:rsidR="00FF3E88" w:rsidRDefault="00FF3E88" w:rsidP="00FF3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88" w:rsidRDefault="00FF3E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88" w:rsidRDefault="00FF3E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88" w:rsidRDefault="00FF3E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2A2"/>
    <w:rsid w:val="00157211"/>
    <w:rsid w:val="001732A2"/>
    <w:rsid w:val="002621C4"/>
    <w:rsid w:val="007B107C"/>
    <w:rsid w:val="007C7D43"/>
    <w:rsid w:val="00843802"/>
    <w:rsid w:val="008750B3"/>
    <w:rsid w:val="00C31816"/>
    <w:rsid w:val="00FF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F24B7CD-2A8E-44AF-A8E7-AC880794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3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3E88"/>
  </w:style>
  <w:style w:type="paragraph" w:styleId="Stopka">
    <w:name w:val="footer"/>
    <w:basedOn w:val="Normalny"/>
    <w:link w:val="StopkaZnak"/>
    <w:uiPriority w:val="99"/>
    <w:unhideWhenUsed/>
    <w:rsid w:val="00FF3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3E88"/>
  </w:style>
  <w:style w:type="paragraph" w:styleId="Tekstdymka">
    <w:name w:val="Balloon Text"/>
    <w:basedOn w:val="Normalny"/>
    <w:link w:val="TekstdymkaZnak"/>
    <w:uiPriority w:val="99"/>
    <w:semiHidden/>
    <w:unhideWhenUsed/>
    <w:rsid w:val="00157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2024-02-02T12:41:00Z</cp:lastPrinted>
  <dcterms:created xsi:type="dcterms:W3CDTF">2024-02-02T12:41:00Z</dcterms:created>
  <dcterms:modified xsi:type="dcterms:W3CDTF">2024-02-02T12:41:00Z</dcterms:modified>
</cp:coreProperties>
</file>