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01DAF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F0B6C" w:rsidRPr="008F0B6C">
        <w:rPr>
          <w:b/>
        </w:rPr>
        <w:t>CRZP/20/2024/AZP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F0B6C" w:rsidRPr="004A5DB6" w:rsidTr="0048113D">
        <w:tc>
          <w:tcPr>
            <w:tcW w:w="9212" w:type="dxa"/>
            <w:shd w:val="clear" w:color="auto" w:fill="auto"/>
          </w:tcPr>
          <w:p w:rsidR="008F0B6C" w:rsidRPr="004A5DB6" w:rsidRDefault="008F0B6C" w:rsidP="0048113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F0B6C" w:rsidRPr="004A5DB6" w:rsidRDefault="008F0B6C" w:rsidP="0048113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F0B6C">
              <w:t>(</w:t>
            </w:r>
            <w:proofErr w:type="spellStart"/>
            <w:r w:rsidRPr="008F0B6C">
              <w:t>t.j</w:t>
            </w:r>
            <w:proofErr w:type="spellEnd"/>
            <w:r w:rsidRPr="008F0B6C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F0B6C" w:rsidRPr="004A5DB6" w:rsidRDefault="008F0B6C" w:rsidP="0048113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F0B6C" w:rsidRPr="004A5DB6" w:rsidRDefault="008F0B6C" w:rsidP="0048113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F0B6C" w:rsidRPr="004A5DB6" w:rsidRDefault="008F0B6C" w:rsidP="0048113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F0B6C" w:rsidRPr="008F0B6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F0B6C" w:rsidP="005434B3">
      <w:pPr>
        <w:spacing w:after="240" w:line="276" w:lineRule="auto"/>
        <w:jc w:val="center"/>
      </w:pPr>
      <w:r w:rsidRPr="008F0B6C">
        <w:rPr>
          <w:b/>
        </w:rPr>
        <w:t>Usługa drukowania plakatów i zaproszeń w projekcie pt. "Rejs do wiedzy"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1176" w:rsidRDefault="00E21176" w:rsidP="0038231F">
      <w:pPr>
        <w:spacing w:after="0" w:line="240" w:lineRule="auto"/>
      </w:pPr>
      <w:r>
        <w:separator/>
      </w:r>
    </w:p>
  </w:endnote>
  <w:endnote w:type="continuationSeparator" w:id="0">
    <w:p w:rsidR="00E21176" w:rsidRDefault="00E211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B6C" w:rsidRDefault="008F0B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B6C" w:rsidRDefault="008F0B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1176" w:rsidRDefault="00E21176" w:rsidP="0038231F">
      <w:pPr>
        <w:spacing w:after="0" w:line="240" w:lineRule="auto"/>
      </w:pPr>
      <w:r>
        <w:separator/>
      </w:r>
    </w:p>
  </w:footnote>
  <w:footnote w:type="continuationSeparator" w:id="0">
    <w:p w:rsidR="00E21176" w:rsidRDefault="00E2117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B6C" w:rsidRDefault="008F0B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B6C" w:rsidRDefault="008F0B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0B6C" w:rsidRDefault="008F0B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117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01DAF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0B6C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17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C76D4D"/>
  <w15:chartTrackingRefBased/>
  <w15:docId w15:val="{A1AC7424-7612-4D56-8C3B-8B6C2737B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77DEC-DCC8-47ED-AB72-3BF77999A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2024-02-02T12:41:00Z</dcterms:created>
  <dcterms:modified xsi:type="dcterms:W3CDTF">2024-02-02T12:41:00Z</dcterms:modified>
</cp:coreProperties>
</file>