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073EB" w14:textId="70845B19"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26261B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14:paraId="6F4BF521" w14:textId="77777777"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5007EF5E" w14:textId="77777777"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0546CE" w:rsidRPr="000546CE">
        <w:rPr>
          <w:rFonts w:ascii="Arial" w:hAnsi="Arial" w:cs="Arial"/>
          <w:b/>
          <w:sz w:val="24"/>
          <w:szCs w:val="24"/>
        </w:rPr>
        <w:t>CRZP/17/2024/AZP</w:t>
      </w:r>
    </w:p>
    <w:p w14:paraId="5B76D711" w14:textId="77777777"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14:paraId="792592EB" w14:textId="77777777"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546CE" w:rsidRPr="000546CE">
        <w:rPr>
          <w:rFonts w:ascii="Arial" w:hAnsi="Arial" w:cs="Arial"/>
        </w:rPr>
        <w:t>Uniwersytet Morski w Gdyni</w:t>
      </w:r>
    </w:p>
    <w:p w14:paraId="31824938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546CE" w:rsidRPr="000546CE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0546CE" w:rsidRPr="000546CE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14:paraId="6E3FA8F5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546CE" w:rsidRPr="000546CE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0546CE" w:rsidRPr="000546CE">
        <w:rPr>
          <w:rFonts w:ascii="Arial" w:hAnsi="Arial" w:cs="Arial"/>
        </w:rPr>
        <w:t>Gdynia</w:t>
      </w:r>
    </w:p>
    <w:p w14:paraId="1B41A103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FCABA0B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14:paraId="5F501C8C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14:paraId="1F641DEC" w14:textId="77777777"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14:paraId="5EDCB243" w14:textId="77777777"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14:paraId="53AF91C6" w14:textId="77777777"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1178462E" w14:textId="77777777"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E28FFBE" w14:textId="77777777"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14:paraId="15E7FC3C" w14:textId="77777777"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46CE" w14:paraId="038B0871" w14:textId="77777777" w:rsidTr="00FB086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FC445F6" w14:textId="77777777" w:rsidR="000546CE" w:rsidRDefault="000546CE" w:rsidP="00FB086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14:paraId="27BCE91A" w14:textId="77777777" w:rsidR="000546CE" w:rsidRDefault="000546CE" w:rsidP="00FB086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546C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546C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546CE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14:paraId="1547524E" w14:textId="77777777" w:rsidR="000546CE" w:rsidRDefault="000546CE" w:rsidP="00FB086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6C2D353A" w14:textId="77777777" w:rsidR="000546CE" w:rsidRDefault="000546CE" w:rsidP="00FB08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D5FE96F" w14:textId="77777777" w:rsidR="000546CE" w:rsidRDefault="000546CE" w:rsidP="00FB086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07CF849C" w14:textId="77777777"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14:paraId="3F1F18EF" w14:textId="77777777" w:rsidR="00E4548F" w:rsidRDefault="000546CE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0546CE">
        <w:rPr>
          <w:rFonts w:ascii="Arial" w:hAnsi="Arial" w:cs="Arial"/>
          <w:b/>
          <w:sz w:val="24"/>
          <w:szCs w:val="24"/>
        </w:rPr>
        <w:t>Usługa transportowa - załadunek i przewóz mienia IM UMG</w:t>
      </w:r>
    </w:p>
    <w:p w14:paraId="270C4E82" w14:textId="77777777"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0546CE" w:rsidRPr="000546CE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323E41C3" w14:textId="77777777" w:rsidTr="00E4548F">
        <w:tc>
          <w:tcPr>
            <w:tcW w:w="9104" w:type="dxa"/>
            <w:shd w:val="clear" w:color="auto" w:fill="D9D9D9"/>
            <w:hideMark/>
          </w:tcPr>
          <w:p w14:paraId="1E2CA838" w14:textId="77777777"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14:paraId="196DB261" w14:textId="77777777"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14:paraId="2060F33B" w14:textId="77777777"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71B6E14C" w14:textId="77777777" w:rsidTr="00E4548F">
        <w:tc>
          <w:tcPr>
            <w:tcW w:w="9104" w:type="dxa"/>
            <w:shd w:val="clear" w:color="auto" w:fill="D9D9D9"/>
            <w:hideMark/>
          </w:tcPr>
          <w:p w14:paraId="425FD68E" w14:textId="77777777"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0FEE070A" w14:textId="77777777"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990C9CC" w14:textId="77777777"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14:paraId="0E1BB1C9" w14:textId="77777777" w:rsidTr="000546C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A75AC" w14:textId="77777777"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103CC" w14:textId="77777777"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546CE" w14:paraId="7CD84828" w14:textId="77777777" w:rsidTr="000546C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01C33" w14:textId="77777777" w:rsidR="000546CE" w:rsidRDefault="000546CE" w:rsidP="00FB086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46C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6A27F" w14:textId="77777777" w:rsidR="000546CE" w:rsidRDefault="000546CE" w:rsidP="00FB086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546CE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2754D767" w14:textId="77777777" w:rsidR="000546CE" w:rsidRDefault="000546CE" w:rsidP="00FB086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46CE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0546CE" w14:paraId="2F3FA519" w14:textId="77777777" w:rsidTr="000546C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51A26" w14:textId="77777777" w:rsidR="000546CE" w:rsidRDefault="000546CE" w:rsidP="00FB086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46CE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8E1C6" w14:textId="77777777" w:rsidR="000546CE" w:rsidRDefault="000546CE" w:rsidP="00FB086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546C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A5A24B9" w14:textId="77777777" w:rsidR="000546CE" w:rsidRDefault="000546CE" w:rsidP="00FB086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46CE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0546CE" w14:paraId="2AABA3E7" w14:textId="77777777" w:rsidTr="000546C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D8C65" w14:textId="77777777" w:rsidR="000546CE" w:rsidRDefault="000546CE" w:rsidP="00FB086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46C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FD024" w14:textId="77777777" w:rsidR="000546CE" w:rsidRDefault="000546CE" w:rsidP="00FB086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546CE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6610B990" w14:textId="77777777" w:rsidR="000546CE" w:rsidRDefault="000546CE" w:rsidP="00FB086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46CE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0546CE" w14:paraId="67C19C3A" w14:textId="77777777" w:rsidTr="000546C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B9F8D" w14:textId="77777777" w:rsidR="000546CE" w:rsidRDefault="000546CE" w:rsidP="00FB086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46C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49466" w14:textId="77777777" w:rsidR="000546CE" w:rsidRDefault="000546CE" w:rsidP="00FB086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546CE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311E0564" w14:textId="77777777" w:rsidR="000546CE" w:rsidRDefault="000546CE" w:rsidP="00FB086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46CE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14:paraId="0993412E" w14:textId="77777777"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71382899" w14:textId="77777777"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14:paraId="127A59D7" w14:textId="77777777"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14:paraId="7AD54214" w14:textId="77777777"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14:paraId="6254E336" w14:textId="77777777"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14:paraId="6D9D88D3" w14:textId="77777777"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4F96EA4E" w14:textId="77777777"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1917C539" w14:textId="77777777" w:rsidTr="00E4548F">
        <w:tc>
          <w:tcPr>
            <w:tcW w:w="9104" w:type="dxa"/>
            <w:shd w:val="clear" w:color="auto" w:fill="D9D9D9"/>
            <w:hideMark/>
          </w:tcPr>
          <w:p w14:paraId="6BA7A2A7" w14:textId="77777777"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3FF5EC8E" w14:textId="77777777"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5880DD0D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62AD10EA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46ECF01" w14:textId="77777777"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14:paraId="4A0825B7" w14:textId="77777777"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325BB062" w14:textId="77777777" w:rsidTr="00E4548F">
        <w:tc>
          <w:tcPr>
            <w:tcW w:w="9104" w:type="dxa"/>
            <w:shd w:val="clear" w:color="auto" w:fill="D9D9D9"/>
            <w:hideMark/>
          </w:tcPr>
          <w:p w14:paraId="359BBAD8" w14:textId="77777777"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028A771F" w14:textId="77777777"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14:paraId="150899BC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Oświadczam, że w stosunku do następującego podmiotu, będącego dostawcą, na którego przypada ponad 10% wartości zamówienia:</w:t>
      </w:r>
    </w:p>
    <w:p w14:paraId="05FE80FE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FA74387" w14:textId="77777777"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14:paraId="1ED64ED0" w14:textId="77777777"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1EBA9DBF" w14:textId="77777777" w:rsidTr="00E4548F">
        <w:tc>
          <w:tcPr>
            <w:tcW w:w="9104" w:type="dxa"/>
            <w:shd w:val="clear" w:color="auto" w:fill="D9D9D9"/>
            <w:hideMark/>
          </w:tcPr>
          <w:p w14:paraId="1E9A40F4" w14:textId="77777777"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8425856" w14:textId="77777777"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5BB6659B" w14:textId="77777777" w:rsidTr="00E4548F">
        <w:tc>
          <w:tcPr>
            <w:tcW w:w="9104" w:type="dxa"/>
            <w:shd w:val="clear" w:color="auto" w:fill="D9D9D9"/>
            <w:hideMark/>
          </w:tcPr>
          <w:p w14:paraId="2443E50A" w14:textId="77777777"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F64D541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A5618AC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3FD5447" w14:textId="77777777"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89700CF" w14:textId="77777777"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406D6F1" w14:textId="77777777"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570E246" w14:textId="77777777"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6A561B0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1A150A3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49F63CC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71C42FC5" w14:textId="77777777"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E698E48" w14:textId="77777777"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14:paraId="0284216C" w14:textId="77777777"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14:paraId="2202E7BB" w14:textId="77777777" w:rsidR="00E4548F" w:rsidRDefault="00E4548F" w:rsidP="00E4548F"/>
    <w:p w14:paraId="6480ACF4" w14:textId="77777777"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6F1B2" w14:textId="77777777" w:rsidR="005410E1" w:rsidRDefault="005410E1" w:rsidP="00E4548F">
      <w:pPr>
        <w:spacing w:after="0" w:line="240" w:lineRule="auto"/>
      </w:pPr>
      <w:r>
        <w:separator/>
      </w:r>
    </w:p>
  </w:endnote>
  <w:endnote w:type="continuationSeparator" w:id="0">
    <w:p w14:paraId="05C5B87A" w14:textId="77777777" w:rsidR="005410E1" w:rsidRDefault="005410E1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DD955" w14:textId="77777777" w:rsidR="000546CE" w:rsidRDefault="000546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09EAE" w14:textId="77777777" w:rsidR="000546CE" w:rsidRDefault="000546C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2EBFE" w14:textId="77777777" w:rsidR="000546CE" w:rsidRDefault="000546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BFB67" w14:textId="77777777" w:rsidR="005410E1" w:rsidRDefault="005410E1" w:rsidP="00E4548F">
      <w:pPr>
        <w:spacing w:after="0" w:line="240" w:lineRule="auto"/>
      </w:pPr>
      <w:r>
        <w:separator/>
      </w:r>
    </w:p>
  </w:footnote>
  <w:footnote w:type="continuationSeparator" w:id="0">
    <w:p w14:paraId="2F9EE30C" w14:textId="77777777" w:rsidR="005410E1" w:rsidRDefault="005410E1" w:rsidP="00E4548F">
      <w:pPr>
        <w:spacing w:after="0" w:line="240" w:lineRule="auto"/>
      </w:pPr>
      <w:r>
        <w:continuationSeparator/>
      </w:r>
    </w:p>
  </w:footnote>
  <w:footnote w:id="1">
    <w:p w14:paraId="067C419A" w14:textId="77777777"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7ED71AE" w14:textId="77777777"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B2F1E05" w14:textId="77777777"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99F5851" w14:textId="77777777"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10C0599" w14:textId="77777777"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14:paraId="753FA741" w14:textId="77777777" w:rsidR="00E4548F" w:rsidRDefault="00E4548F" w:rsidP="00E4548F">
      <w:pPr>
        <w:pStyle w:val="Tekstprzypisudolnego"/>
      </w:pPr>
    </w:p>
  </w:footnote>
  <w:footnote w:id="2">
    <w:p w14:paraId="26005F60" w14:textId="77777777"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757BBF7" w14:textId="77777777"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BD2E79E" w14:textId="77777777"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50C8006" w14:textId="77777777"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A218B" w14:textId="77777777" w:rsidR="000546CE" w:rsidRDefault="000546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F9AE6" w14:textId="77777777" w:rsidR="000546CE" w:rsidRDefault="000546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84B9E" w14:textId="77777777" w:rsidR="000546CE" w:rsidRDefault="000546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630021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28731874">
    <w:abstractNumId w:val="3"/>
  </w:num>
  <w:num w:numId="3" w16cid:durableId="15944399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8676686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439671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0E1"/>
    <w:rsid w:val="000546CE"/>
    <w:rsid w:val="002621C4"/>
    <w:rsid w:val="0026261B"/>
    <w:rsid w:val="005410E1"/>
    <w:rsid w:val="007B107C"/>
    <w:rsid w:val="007C7D43"/>
    <w:rsid w:val="00843802"/>
    <w:rsid w:val="008750B3"/>
    <w:rsid w:val="00C31816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B399A"/>
  <w15:chartTrackingRefBased/>
  <w15:docId w15:val="{3D0ADAFD-BBFD-4102-9506-7017AEC98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54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46CE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54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46CE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908</Words>
  <Characters>5452</Characters>
  <Application>Microsoft Office Word</Application>
  <DocSecurity>0</DocSecurity>
  <Lines>45</Lines>
  <Paragraphs>12</Paragraphs>
  <ScaleCrop>false</ScaleCrop>
  <Company/>
  <LinksUpToDate>false</LinksUpToDate>
  <CharactersWithSpaces>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Brunowicz Anita</cp:lastModifiedBy>
  <cp:revision>2</cp:revision>
  <dcterms:created xsi:type="dcterms:W3CDTF">2024-01-30T09:56:00Z</dcterms:created>
  <dcterms:modified xsi:type="dcterms:W3CDTF">2024-01-30T09:56:00Z</dcterms:modified>
</cp:coreProperties>
</file>