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C2F9E" w14:textId="101665F4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40E4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45FBA9D3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62AECCEE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46DCF" w:rsidRPr="00C46DCF">
        <w:rPr>
          <w:b/>
        </w:rPr>
        <w:t>CRZP/17/2024/AZP</w:t>
      </w:r>
    </w:p>
    <w:p w14:paraId="66F8B906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6EDF10F7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7E9AC23F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121AE818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2D46A847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46DCF" w:rsidRPr="004A5DB6" w14:paraId="1FD34A86" w14:textId="77777777" w:rsidTr="00FB0864">
        <w:tc>
          <w:tcPr>
            <w:tcW w:w="9212" w:type="dxa"/>
            <w:shd w:val="clear" w:color="auto" w:fill="auto"/>
          </w:tcPr>
          <w:p w14:paraId="0AB2712E" w14:textId="77777777" w:rsidR="00C46DCF" w:rsidRPr="004A5DB6" w:rsidRDefault="00C46DCF" w:rsidP="00FB086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7AACACD3" w14:textId="77777777" w:rsidR="00C46DCF" w:rsidRPr="004A5DB6" w:rsidRDefault="00C46DCF" w:rsidP="00FB086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46DCF">
              <w:t>(</w:t>
            </w:r>
            <w:proofErr w:type="spellStart"/>
            <w:r w:rsidRPr="00C46DCF">
              <w:t>t.j</w:t>
            </w:r>
            <w:proofErr w:type="spellEnd"/>
            <w:r w:rsidRPr="00C46DCF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4D6F26EB" w14:textId="77777777" w:rsidR="00C46DCF" w:rsidRPr="004A5DB6" w:rsidRDefault="00C46DCF" w:rsidP="00FB08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C34E069" w14:textId="77777777" w:rsidR="00C46DCF" w:rsidRPr="004A5DB6" w:rsidRDefault="00C46DCF" w:rsidP="00FB086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5391EA38" w14:textId="77777777" w:rsidR="00C46DCF" w:rsidRPr="004A5DB6" w:rsidRDefault="00C46DCF" w:rsidP="00FB086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7DECAE7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091AB9B1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61527080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46DCF" w:rsidRPr="00C46DC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32B2B6FE" w14:textId="77777777" w:rsidR="005434B3" w:rsidRPr="004A5DB6" w:rsidRDefault="00C46DCF" w:rsidP="005434B3">
      <w:pPr>
        <w:spacing w:after="240" w:line="276" w:lineRule="auto"/>
        <w:jc w:val="center"/>
      </w:pPr>
      <w:r w:rsidRPr="00C46DCF">
        <w:rPr>
          <w:b/>
        </w:rPr>
        <w:t>Usługa transportowa - załadunek i przewóz mienia IM UMG</w:t>
      </w:r>
    </w:p>
    <w:p w14:paraId="0D22F59C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11351227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3C0629A6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5378AA15" w14:textId="77777777" w:rsidR="00710937" w:rsidRPr="004A5DB6" w:rsidRDefault="00710937" w:rsidP="005E24AA"/>
    <w:p w14:paraId="5721CD3B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46CB35F6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7CE1FCEC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4B0F2C8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135E9EAD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2FFA1948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8A8AF1B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6A527161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77D47685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2CD3B5D1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50F2E32C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1101FD6F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146434C3" w14:textId="77777777" w:rsidR="00D2702A" w:rsidRPr="00940E49" w:rsidRDefault="004F23F7" w:rsidP="000857C0">
      <w:pPr>
        <w:spacing w:after="120" w:line="276" w:lineRule="auto"/>
        <w:jc w:val="both"/>
      </w:pPr>
      <w:r w:rsidRPr="00940E49">
        <w:t>Oświadczam,</w:t>
      </w:r>
      <w:r w:rsidR="00313417" w:rsidRPr="00940E49">
        <w:t xml:space="preserve"> że spełniam</w:t>
      </w:r>
      <w:r w:rsidR="004541F9" w:rsidRPr="00940E49">
        <w:t>, określone przez Zamawiającego,</w:t>
      </w:r>
      <w:r w:rsidR="00313417" w:rsidRPr="00940E49">
        <w:t xml:space="preserve"> warunki udziału </w:t>
      </w:r>
      <w:r w:rsidR="004541F9" w:rsidRPr="00940E4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0E49" w14:paraId="3237A26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E179" w14:textId="77777777" w:rsidR="00D2702A" w:rsidRPr="00940E4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40E4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C77B" w14:textId="77777777" w:rsidR="00D2702A" w:rsidRPr="00940E49" w:rsidRDefault="00D2702A" w:rsidP="00D2702A">
            <w:pPr>
              <w:spacing w:before="60" w:after="120"/>
            </w:pPr>
            <w:r w:rsidRPr="00940E49">
              <w:rPr>
                <w:b/>
              </w:rPr>
              <w:t>Warunki udziału w postępowaniu</w:t>
            </w:r>
          </w:p>
        </w:tc>
      </w:tr>
      <w:tr w:rsidR="00C46DCF" w:rsidRPr="00940E49" w14:paraId="6D6EB3EE" w14:textId="77777777" w:rsidTr="00FB0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53C5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D5F12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40E49">
              <w:rPr>
                <w:rFonts w:cs="Calibri"/>
                <w:b/>
                <w:bCs/>
              </w:rPr>
              <w:t>Sytuacja ekonomiczna lub finansowa</w:t>
            </w:r>
          </w:p>
          <w:p w14:paraId="08D4F95A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Zamawiający nie określa szczegółowego warunku w tym zakresie.</w:t>
            </w:r>
          </w:p>
        </w:tc>
      </w:tr>
      <w:tr w:rsidR="00C46DCF" w:rsidRPr="00940E49" w14:paraId="5FAA0133" w14:textId="77777777" w:rsidTr="00FB0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9A12E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34F4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40E49">
              <w:rPr>
                <w:rFonts w:cs="Calibri"/>
                <w:b/>
                <w:bCs/>
              </w:rPr>
              <w:t>Zdolność techniczna lub zawodowa</w:t>
            </w:r>
          </w:p>
          <w:p w14:paraId="27616D47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Zamawiający nie określa szczegółowego warunku w tym zakresie.</w:t>
            </w:r>
          </w:p>
        </w:tc>
      </w:tr>
      <w:tr w:rsidR="00C46DCF" w:rsidRPr="00940E49" w14:paraId="16DB5B6D" w14:textId="77777777" w:rsidTr="00FB0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CFB83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99F57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40E49">
              <w:rPr>
                <w:rFonts w:cs="Calibri"/>
                <w:b/>
                <w:bCs/>
              </w:rPr>
              <w:t>Zdolność do występowania w obrocie gospodarczym</w:t>
            </w:r>
          </w:p>
          <w:p w14:paraId="2672A2C6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Zamawiający nie określa szczegółowego warunku w tym zakresie.</w:t>
            </w:r>
          </w:p>
        </w:tc>
      </w:tr>
      <w:tr w:rsidR="00C46DCF" w:rsidRPr="00940E49" w14:paraId="5FA7D5FF" w14:textId="77777777" w:rsidTr="00FB086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F21BC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E31E5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940E4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75CD6C4" w14:textId="77777777" w:rsidR="00C46DCF" w:rsidRPr="00940E49" w:rsidRDefault="00C46DCF" w:rsidP="00FB0864">
            <w:pPr>
              <w:spacing w:before="60" w:after="120"/>
              <w:jc w:val="both"/>
              <w:rPr>
                <w:rFonts w:cs="Calibri"/>
              </w:rPr>
            </w:pPr>
            <w:r w:rsidRPr="00940E49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44C98BB3" w14:textId="77777777" w:rsidR="00D2702A" w:rsidRPr="00940E4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030139BB" w14:textId="77777777" w:rsidR="00025C8D" w:rsidRPr="00940E4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40E49">
        <w:rPr>
          <w:sz w:val="20"/>
          <w:szCs w:val="20"/>
        </w:rPr>
        <w:t xml:space="preserve">…………….……. </w:t>
      </w:r>
      <w:r w:rsidRPr="00940E49">
        <w:rPr>
          <w:i/>
          <w:sz w:val="16"/>
          <w:szCs w:val="16"/>
        </w:rPr>
        <w:t>(miejscowość),</w:t>
      </w:r>
      <w:r w:rsidRPr="00940E49">
        <w:rPr>
          <w:i/>
          <w:sz w:val="18"/>
          <w:szCs w:val="18"/>
        </w:rPr>
        <w:t xml:space="preserve"> </w:t>
      </w:r>
      <w:r w:rsidRPr="00940E49">
        <w:rPr>
          <w:sz w:val="20"/>
          <w:szCs w:val="20"/>
        </w:rPr>
        <w:t xml:space="preserve">dnia ………….……. r. </w:t>
      </w:r>
    </w:p>
    <w:p w14:paraId="61107D65" w14:textId="77777777" w:rsidR="00025C8D" w:rsidRPr="00940E4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</w:r>
      <w:r w:rsidRPr="00940E49">
        <w:rPr>
          <w:sz w:val="20"/>
          <w:szCs w:val="20"/>
        </w:rPr>
        <w:tab/>
        <w:t>…………………………………………</w:t>
      </w:r>
    </w:p>
    <w:p w14:paraId="50A769F4" w14:textId="77777777" w:rsidR="00F8042D" w:rsidRPr="00940E4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40E49">
        <w:rPr>
          <w:i/>
          <w:sz w:val="16"/>
          <w:szCs w:val="16"/>
        </w:rPr>
        <w:t>(podpis)</w:t>
      </w:r>
    </w:p>
    <w:p w14:paraId="41989373" w14:textId="77777777" w:rsidR="00D23F3D" w:rsidRPr="004A5DB6" w:rsidRDefault="00D23F3D" w:rsidP="00D2702A">
      <w:pPr>
        <w:spacing w:before="120" w:line="276" w:lineRule="auto"/>
        <w:jc w:val="both"/>
      </w:pPr>
      <w:r w:rsidRPr="00940E49">
        <w:t xml:space="preserve">Oświadczam, że wszystkie informacje podane w powyższych oświadczeniach są aktualne </w:t>
      </w:r>
      <w:r w:rsidR="00FE4E2B" w:rsidRPr="00940E49">
        <w:br/>
      </w:r>
      <w:r w:rsidRPr="00940E49">
        <w:t xml:space="preserve">i zgodne z prawdą oraz zostały przedstawione z pełną świadomością konsekwencji wprowadzenia </w:t>
      </w:r>
      <w:r w:rsidR="00950F2A" w:rsidRPr="00940E49">
        <w:t>Z</w:t>
      </w:r>
      <w:r w:rsidRPr="00940E49">
        <w:t>amawiającego w błąd przy</w:t>
      </w:r>
      <w:r w:rsidRPr="004A5DB6">
        <w:t xml:space="preserve"> przedstawianiu informacji.</w:t>
      </w:r>
    </w:p>
    <w:p w14:paraId="155D8C81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40E3EFA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036DBBC1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23C885AD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3A38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51458" w14:textId="77777777" w:rsidR="003A3836" w:rsidRDefault="003A3836" w:rsidP="0038231F">
      <w:pPr>
        <w:spacing w:after="0" w:line="240" w:lineRule="auto"/>
      </w:pPr>
      <w:r>
        <w:separator/>
      </w:r>
    </w:p>
  </w:endnote>
  <w:endnote w:type="continuationSeparator" w:id="0">
    <w:p w14:paraId="12267BD8" w14:textId="77777777" w:rsidR="003A3836" w:rsidRDefault="003A38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64C58" w14:textId="77777777" w:rsidR="00C46DCF" w:rsidRDefault="00C46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02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764847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AC342" w14:textId="77777777" w:rsidR="00C46DCF" w:rsidRDefault="00C46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F8880" w14:textId="77777777" w:rsidR="003A3836" w:rsidRDefault="003A3836" w:rsidP="0038231F">
      <w:pPr>
        <w:spacing w:after="0" w:line="240" w:lineRule="auto"/>
      </w:pPr>
      <w:r>
        <w:separator/>
      </w:r>
    </w:p>
  </w:footnote>
  <w:footnote w:type="continuationSeparator" w:id="0">
    <w:p w14:paraId="69516D46" w14:textId="77777777" w:rsidR="003A3836" w:rsidRDefault="003A383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2B372" w14:textId="77777777" w:rsidR="00C46DCF" w:rsidRDefault="00C46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C5DB" w14:textId="77777777" w:rsidR="00C46DCF" w:rsidRDefault="00C46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CEDDD" w14:textId="77777777" w:rsidR="00C46DCF" w:rsidRDefault="00C46D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359523">
    <w:abstractNumId w:val="8"/>
  </w:num>
  <w:num w:numId="2" w16cid:durableId="1876236788">
    <w:abstractNumId w:val="0"/>
  </w:num>
  <w:num w:numId="3" w16cid:durableId="1593005797">
    <w:abstractNumId w:val="7"/>
  </w:num>
  <w:num w:numId="4" w16cid:durableId="1412046123">
    <w:abstractNumId w:val="10"/>
  </w:num>
  <w:num w:numId="5" w16cid:durableId="809447187">
    <w:abstractNumId w:val="9"/>
  </w:num>
  <w:num w:numId="6" w16cid:durableId="673924144">
    <w:abstractNumId w:val="6"/>
  </w:num>
  <w:num w:numId="7" w16cid:durableId="385878016">
    <w:abstractNumId w:val="1"/>
  </w:num>
  <w:num w:numId="8" w16cid:durableId="626664797">
    <w:abstractNumId w:val="4"/>
  </w:num>
  <w:num w:numId="9" w16cid:durableId="644773247">
    <w:abstractNumId w:val="2"/>
  </w:num>
  <w:num w:numId="10" w16cid:durableId="1326741455">
    <w:abstractNumId w:val="5"/>
  </w:num>
  <w:num w:numId="11" w16cid:durableId="363404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383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3836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0E49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6DC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14964"/>
  <w15:chartTrackingRefBased/>
  <w15:docId w15:val="{21202F59-3815-47E4-BDE4-09A755FD0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Brunowicz Anita</cp:lastModifiedBy>
  <cp:revision>2</cp:revision>
  <cp:lastPrinted>2016-07-26T10:32:00Z</cp:lastPrinted>
  <dcterms:created xsi:type="dcterms:W3CDTF">2024-01-30T09:56:00Z</dcterms:created>
  <dcterms:modified xsi:type="dcterms:W3CDTF">2024-01-30T09:56:00Z</dcterms:modified>
</cp:coreProperties>
</file>