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C5EB4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C2566" w:rsidRPr="006C2566">
        <w:rPr>
          <w:b/>
        </w:rPr>
        <w:t>CRZP/19/2024/AZP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C2566" w:rsidRPr="004A5DB6" w:rsidTr="00B97BC1">
        <w:tc>
          <w:tcPr>
            <w:tcW w:w="9212" w:type="dxa"/>
            <w:shd w:val="clear" w:color="auto" w:fill="auto"/>
          </w:tcPr>
          <w:p w:rsidR="006C2566" w:rsidRPr="004A5DB6" w:rsidRDefault="006C2566" w:rsidP="00B97BC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C2566" w:rsidRPr="004A5DB6" w:rsidRDefault="006C2566" w:rsidP="00B97BC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C2566">
              <w:t>(</w:t>
            </w:r>
            <w:proofErr w:type="spellStart"/>
            <w:r w:rsidRPr="006C2566">
              <w:t>t.j</w:t>
            </w:r>
            <w:proofErr w:type="spellEnd"/>
            <w:r w:rsidRPr="006C256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C2566" w:rsidRPr="004A5DB6" w:rsidRDefault="006C2566" w:rsidP="00B97BC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C2566" w:rsidRPr="004A5DB6" w:rsidRDefault="006C2566" w:rsidP="00B97BC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C2566" w:rsidRPr="004A5DB6" w:rsidRDefault="006C2566" w:rsidP="00B97BC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C2566" w:rsidRPr="006C256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C2566" w:rsidP="005434B3">
      <w:pPr>
        <w:spacing w:after="240" w:line="276" w:lineRule="auto"/>
        <w:jc w:val="center"/>
      </w:pPr>
      <w:r w:rsidRPr="006C2566">
        <w:rPr>
          <w:b/>
        </w:rPr>
        <w:t>Usługa drukowania folderu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F8" w:rsidRDefault="00674AF8" w:rsidP="0038231F">
      <w:pPr>
        <w:spacing w:after="0" w:line="240" w:lineRule="auto"/>
      </w:pPr>
      <w:r>
        <w:separator/>
      </w:r>
    </w:p>
  </w:endnote>
  <w:endnote w:type="continuationSeparator" w:id="0">
    <w:p w:rsidR="00674AF8" w:rsidRDefault="00674A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566" w:rsidRDefault="006C25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566" w:rsidRDefault="006C25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F8" w:rsidRDefault="00674AF8" w:rsidP="0038231F">
      <w:pPr>
        <w:spacing w:after="0" w:line="240" w:lineRule="auto"/>
      </w:pPr>
      <w:r>
        <w:separator/>
      </w:r>
    </w:p>
  </w:footnote>
  <w:footnote w:type="continuationSeparator" w:id="0">
    <w:p w:rsidR="00674AF8" w:rsidRDefault="00674A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566" w:rsidRDefault="006C25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566" w:rsidRDefault="006C25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566" w:rsidRDefault="006C25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AF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C5EB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4AF8"/>
    <w:rsid w:val="006A3A1F"/>
    <w:rsid w:val="006A52B6"/>
    <w:rsid w:val="006C256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9762FF"/>
  <w15:chartTrackingRefBased/>
  <w15:docId w15:val="{98B9B790-9402-46E8-9871-35849625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4796B-B19D-4C16-93ED-0DEF8009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237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2024-02-02T07:42:00Z</cp:lastPrinted>
  <dcterms:created xsi:type="dcterms:W3CDTF">2024-02-02T07:42:00Z</dcterms:created>
  <dcterms:modified xsi:type="dcterms:W3CDTF">2024-02-02T07:42:00Z</dcterms:modified>
</cp:coreProperties>
</file>