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B59E7" w14:textId="77777777" w:rsidR="00B048DA" w:rsidRPr="00453738" w:rsidRDefault="00692863" w:rsidP="00DA41B5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53738">
        <w:rPr>
          <w:rFonts w:ascii="Arial Narrow" w:hAnsi="Arial Narrow" w:cs="Arial"/>
          <w:sz w:val="22"/>
          <w:szCs w:val="22"/>
        </w:rPr>
        <w:t>Bydgoszcz</w:t>
      </w:r>
      <w:r w:rsidR="00B048DA" w:rsidRPr="00453738">
        <w:rPr>
          <w:rFonts w:ascii="Arial Narrow" w:hAnsi="Arial Narrow" w:cs="Arial"/>
          <w:sz w:val="22"/>
          <w:szCs w:val="22"/>
        </w:rPr>
        <w:t xml:space="preserve"> dnia: </w:t>
      </w:r>
      <w:r w:rsidRPr="00453738">
        <w:rPr>
          <w:rFonts w:ascii="Arial Narrow" w:hAnsi="Arial Narrow" w:cs="Arial"/>
          <w:sz w:val="22"/>
          <w:szCs w:val="22"/>
        </w:rPr>
        <w:t>2024-01-31</w:t>
      </w:r>
    </w:p>
    <w:p w14:paraId="33149922" w14:textId="77777777" w:rsidR="00B048DA" w:rsidRPr="00453738" w:rsidRDefault="00692863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537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8437941" w14:textId="77777777" w:rsidR="00B048DA" w:rsidRPr="00453738" w:rsidRDefault="00692863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53738">
        <w:rPr>
          <w:rFonts w:ascii="Arial Narrow" w:hAnsi="Arial Narrow" w:cs="Arial"/>
          <w:sz w:val="22"/>
          <w:szCs w:val="22"/>
        </w:rPr>
        <w:t>Powstańców Warszawy</w:t>
      </w:r>
      <w:r w:rsidR="00B048DA" w:rsidRPr="00453738">
        <w:rPr>
          <w:rFonts w:ascii="Arial Narrow" w:hAnsi="Arial Narrow" w:cs="Arial"/>
          <w:sz w:val="22"/>
          <w:szCs w:val="22"/>
        </w:rPr>
        <w:t xml:space="preserve"> </w:t>
      </w:r>
      <w:r w:rsidRPr="00453738">
        <w:rPr>
          <w:rFonts w:ascii="Arial Narrow" w:hAnsi="Arial Narrow" w:cs="Arial"/>
          <w:sz w:val="22"/>
          <w:szCs w:val="22"/>
        </w:rPr>
        <w:t>5</w:t>
      </w:r>
    </w:p>
    <w:p w14:paraId="0F8F8C88" w14:textId="77777777" w:rsidR="00B048DA" w:rsidRPr="00453738" w:rsidRDefault="00692863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453738">
        <w:rPr>
          <w:rFonts w:ascii="Arial Narrow" w:hAnsi="Arial Narrow" w:cs="Arial"/>
          <w:sz w:val="22"/>
          <w:szCs w:val="22"/>
        </w:rPr>
        <w:t>85-681</w:t>
      </w:r>
      <w:r w:rsidR="00B048DA" w:rsidRPr="00453738">
        <w:rPr>
          <w:rFonts w:ascii="Arial Narrow" w:hAnsi="Arial Narrow" w:cs="Arial"/>
          <w:sz w:val="22"/>
          <w:szCs w:val="22"/>
        </w:rPr>
        <w:t xml:space="preserve"> </w:t>
      </w:r>
      <w:r w:rsidRPr="00453738">
        <w:rPr>
          <w:rFonts w:ascii="Arial Narrow" w:hAnsi="Arial Narrow" w:cs="Arial"/>
          <w:sz w:val="22"/>
          <w:szCs w:val="22"/>
        </w:rPr>
        <w:t>Bydgoszcz</w:t>
      </w:r>
    </w:p>
    <w:p w14:paraId="110EEFB0" w14:textId="77777777" w:rsidR="00B048DA" w:rsidRPr="00453738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5373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50DE1D9" w14:textId="77777777" w:rsidR="00B048DA" w:rsidRPr="00453738" w:rsidRDefault="00B048DA" w:rsidP="00DA41B5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453738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09DEA13" w14:textId="77777777" w:rsidR="00B048DA" w:rsidRPr="0045373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453738" w14:paraId="364ECB31" w14:textId="77777777" w:rsidTr="00B048DA">
        <w:tc>
          <w:tcPr>
            <w:tcW w:w="9498" w:type="dxa"/>
            <w:shd w:val="clear" w:color="auto" w:fill="F2F2F2"/>
            <w:hideMark/>
          </w:tcPr>
          <w:p w14:paraId="45297CC5" w14:textId="3D3490F6" w:rsidR="00B048DA" w:rsidRPr="00453738" w:rsidRDefault="00453738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 - 1</w:t>
            </w:r>
          </w:p>
          <w:p w14:paraId="63A46F4D" w14:textId="77777777" w:rsidR="00B048DA" w:rsidRPr="0045373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5373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7D5F810" w14:textId="77777777" w:rsidR="00B048DA" w:rsidRPr="00453738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69A2873" w14:textId="77777777" w:rsidR="00B048DA" w:rsidRPr="0045373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373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373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373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53738" w14:paraId="70830A1E" w14:textId="77777777" w:rsidTr="00B048DA">
        <w:tc>
          <w:tcPr>
            <w:tcW w:w="2269" w:type="dxa"/>
            <w:shd w:val="clear" w:color="auto" w:fill="auto"/>
          </w:tcPr>
          <w:p w14:paraId="530E84D0" w14:textId="77777777" w:rsidR="00B048DA" w:rsidRPr="0045373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F0A12E0" w14:textId="77777777" w:rsidR="00B048DA" w:rsidRPr="00453738" w:rsidRDefault="0069286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</w:p>
        </w:tc>
      </w:tr>
      <w:tr w:rsidR="00692863" w:rsidRPr="00453738" w14:paraId="7D5F19F8" w14:textId="77777777" w:rsidTr="004C1D48">
        <w:tc>
          <w:tcPr>
            <w:tcW w:w="2269" w:type="dxa"/>
            <w:shd w:val="clear" w:color="auto" w:fill="auto"/>
          </w:tcPr>
          <w:p w14:paraId="6E280CB8" w14:textId="77777777" w:rsidR="00692863" w:rsidRPr="00453738" w:rsidRDefault="00692863" w:rsidP="004C1D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17CD75F" w14:textId="77777777" w:rsidR="00692863" w:rsidRPr="00453738" w:rsidRDefault="00692863" w:rsidP="004C1D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123/2023</w:t>
            </w:r>
          </w:p>
        </w:tc>
      </w:tr>
    </w:tbl>
    <w:p w14:paraId="447443B8" w14:textId="77777777" w:rsidR="00B048DA" w:rsidRPr="0045373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B56B0CD" w14:textId="77777777" w:rsidR="008642B3" w:rsidRPr="0045373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53738">
        <w:rPr>
          <w:rFonts w:ascii="Arial Narrow" w:hAnsi="Arial Narrow" w:cs="Arial"/>
          <w:sz w:val="22"/>
          <w:szCs w:val="22"/>
        </w:rPr>
        <w:t xml:space="preserve">Zamawiający, </w:t>
      </w:r>
      <w:r w:rsidR="00692863" w:rsidRPr="00453738">
        <w:rPr>
          <w:rFonts w:ascii="Arial Narrow" w:hAnsi="Arial Narrow" w:cs="Arial"/>
          <w:b/>
          <w:sz w:val="22"/>
          <w:szCs w:val="22"/>
        </w:rPr>
        <w:t>10WSzKzP SPZOZ</w:t>
      </w:r>
      <w:r w:rsidRPr="0045373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45373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45373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45373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92863" w:rsidRPr="00453738">
        <w:rPr>
          <w:rFonts w:ascii="Arial Narrow" w:hAnsi="Arial Narrow" w:cs="Arial"/>
          <w:sz w:val="22"/>
          <w:szCs w:val="22"/>
        </w:rPr>
        <w:t>(</w:t>
      </w:r>
      <w:proofErr w:type="spellStart"/>
      <w:r w:rsidR="00692863" w:rsidRPr="00453738">
        <w:rPr>
          <w:rFonts w:ascii="Arial Narrow" w:hAnsi="Arial Narrow" w:cs="Arial"/>
          <w:sz w:val="22"/>
          <w:szCs w:val="22"/>
        </w:rPr>
        <w:t>t.j</w:t>
      </w:r>
      <w:proofErr w:type="spellEnd"/>
      <w:r w:rsidR="00692863" w:rsidRPr="00453738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453738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453738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453738">
        <w:rPr>
          <w:rFonts w:ascii="Arial Narrow" w:hAnsi="Arial Narrow" w:cs="Arial"/>
          <w:sz w:val="22"/>
          <w:szCs w:val="22"/>
        </w:rPr>
        <w:t>”</w:t>
      </w:r>
      <w:r w:rsidR="00D26ED6" w:rsidRPr="00453738">
        <w:rPr>
          <w:rFonts w:ascii="Arial Narrow" w:hAnsi="Arial Narrow" w:cs="Arial"/>
          <w:sz w:val="22"/>
          <w:szCs w:val="22"/>
        </w:rPr>
        <w:t xml:space="preserve">, </w:t>
      </w:r>
      <w:r w:rsidR="00C65E53" w:rsidRPr="00453738">
        <w:rPr>
          <w:rFonts w:ascii="Arial Narrow" w:hAnsi="Arial Narrow" w:cs="Arial"/>
          <w:sz w:val="22"/>
          <w:szCs w:val="22"/>
        </w:rPr>
        <w:t>informuje</w:t>
      </w:r>
      <w:r w:rsidR="00D26ED6" w:rsidRPr="0045373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453738">
        <w:rPr>
          <w:rFonts w:ascii="Arial Narrow" w:hAnsi="Arial Narrow" w:cs="Arial"/>
          <w:sz w:val="22"/>
          <w:szCs w:val="22"/>
        </w:rPr>
        <w:t>najkorzystniejsz</w:t>
      </w:r>
      <w:r w:rsidR="00D26ED6" w:rsidRPr="0045373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453738">
        <w:rPr>
          <w:rFonts w:ascii="Arial Narrow" w:hAnsi="Arial Narrow" w:cs="Arial"/>
          <w:sz w:val="22"/>
          <w:szCs w:val="22"/>
        </w:rPr>
        <w:t>ofer</w:t>
      </w:r>
      <w:r w:rsidR="00D26ED6" w:rsidRPr="00453738">
        <w:rPr>
          <w:rFonts w:ascii="Arial Narrow" w:hAnsi="Arial Narrow" w:cs="Arial"/>
          <w:sz w:val="22"/>
          <w:szCs w:val="22"/>
        </w:rPr>
        <w:t>t</w:t>
      </w:r>
      <w:r w:rsidR="009F0E5C" w:rsidRPr="00453738">
        <w:rPr>
          <w:rFonts w:ascii="Arial Narrow" w:hAnsi="Arial Narrow" w:cs="Arial"/>
          <w:sz w:val="22"/>
          <w:szCs w:val="22"/>
        </w:rPr>
        <w:t>a</w:t>
      </w:r>
      <w:r w:rsidRPr="0045373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45373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92863" w:rsidRPr="00453738" w14:paraId="321C486E" w14:textId="77777777" w:rsidTr="004C1D48">
        <w:trPr>
          <w:cantSplit/>
        </w:trPr>
        <w:tc>
          <w:tcPr>
            <w:tcW w:w="9498" w:type="dxa"/>
          </w:tcPr>
          <w:p w14:paraId="07C982D7" w14:textId="77777777" w:rsidR="00692863" w:rsidRPr="00453738" w:rsidRDefault="00692863" w:rsidP="004C1D4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5373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53738">
              <w:rPr>
                <w:rFonts w:ascii="Arial Narrow" w:hAnsi="Arial Narrow" w:cs="Arial"/>
                <w:color w:val="000000"/>
                <w:sz w:val="22"/>
                <w:szCs w:val="22"/>
              </w:rPr>
              <w:t>Analizator hematologiczny wraz z asortymentem</w:t>
            </w:r>
          </w:p>
          <w:p w14:paraId="58AD27D4" w14:textId="77777777" w:rsidR="00692863" w:rsidRPr="00453738" w:rsidRDefault="00692863" w:rsidP="004C1D4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>Sysmex</w:t>
            </w:r>
            <w:proofErr w:type="spellEnd"/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o.o.</w:t>
            </w:r>
          </w:p>
          <w:p w14:paraId="05DDD2ED" w14:textId="7543D65A" w:rsidR="00692863" w:rsidRPr="00453738" w:rsidRDefault="00692863" w:rsidP="004C1D4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r w:rsidR="00453738">
              <w:rPr>
                <w:rFonts w:ascii="Arial Narrow" w:hAnsi="Arial Narrow" w:cs="Arial"/>
                <w:bCs/>
                <w:sz w:val="22"/>
                <w:szCs w:val="22"/>
              </w:rPr>
              <w:t xml:space="preserve">Al. </w:t>
            </w:r>
            <w:r w:rsidR="00453738" w:rsidRPr="00453738">
              <w:rPr>
                <w:rFonts w:ascii="Arial Narrow" w:hAnsi="Arial Narrow" w:cs="Arial"/>
                <w:bCs/>
                <w:sz w:val="22"/>
                <w:szCs w:val="22"/>
              </w:rPr>
              <w:t>Jerozolimskie</w:t>
            </w: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 xml:space="preserve"> 176  </w:t>
            </w:r>
          </w:p>
          <w:p w14:paraId="29F17895" w14:textId="77777777" w:rsidR="00692863" w:rsidRPr="00453738" w:rsidRDefault="00692863" w:rsidP="004C1D4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02-486 Warszawa</w:t>
            </w:r>
          </w:p>
          <w:p w14:paraId="2FABC598" w14:textId="77777777" w:rsidR="00692863" w:rsidRPr="00453738" w:rsidRDefault="00692863" w:rsidP="004C1D4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 xml:space="preserve"> 1 491 499.02 zł brutto</w:t>
            </w: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9830323" w14:textId="60460787" w:rsidR="00692863" w:rsidRPr="00453738" w:rsidRDefault="00692863" w:rsidP="0045373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537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92863" w:rsidRPr="00453738" w14:paraId="4AAE74D0" w14:textId="77777777" w:rsidTr="004C1D48">
        <w:trPr>
          <w:cantSplit/>
        </w:trPr>
        <w:tc>
          <w:tcPr>
            <w:tcW w:w="9498" w:type="dxa"/>
          </w:tcPr>
          <w:p w14:paraId="02138167" w14:textId="77777777" w:rsidR="00692863" w:rsidRPr="00453738" w:rsidRDefault="00692863" w:rsidP="004C1D4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45373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53738">
              <w:rPr>
                <w:rFonts w:ascii="Arial Narrow" w:hAnsi="Arial Narrow" w:cs="Arial"/>
                <w:color w:val="000000"/>
                <w:sz w:val="22"/>
                <w:szCs w:val="22"/>
              </w:rPr>
              <w:t>Analizator parametrów krytycznych wraz z asortymentem</w:t>
            </w:r>
          </w:p>
          <w:p w14:paraId="4157ECF0" w14:textId="77777777" w:rsidR="00692863" w:rsidRPr="00453738" w:rsidRDefault="00692863" w:rsidP="004C1D4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>Werfen</w:t>
            </w:r>
            <w:proofErr w:type="spellEnd"/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5298695" w14:textId="77777777" w:rsidR="00692863" w:rsidRPr="00453738" w:rsidRDefault="00692863" w:rsidP="004C1D4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 xml:space="preserve">ul. Prosta 67  </w:t>
            </w:r>
          </w:p>
          <w:p w14:paraId="051CF958" w14:textId="77777777" w:rsidR="00692863" w:rsidRPr="00453738" w:rsidRDefault="00692863" w:rsidP="004C1D4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00-838 Warszawa</w:t>
            </w:r>
          </w:p>
          <w:p w14:paraId="43965812" w14:textId="77777777" w:rsidR="00692863" w:rsidRPr="00453738" w:rsidRDefault="00692863" w:rsidP="004C1D4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 xml:space="preserve"> 211 591.20 zł brutto</w:t>
            </w: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DA16ED" w14:textId="01DE5F39" w:rsidR="00692863" w:rsidRPr="00453738" w:rsidRDefault="00692863" w:rsidP="0045373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537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92863" w:rsidRPr="00453738" w14:paraId="73DF9FAE" w14:textId="77777777" w:rsidTr="004C1D48">
        <w:trPr>
          <w:cantSplit/>
        </w:trPr>
        <w:tc>
          <w:tcPr>
            <w:tcW w:w="9498" w:type="dxa"/>
          </w:tcPr>
          <w:p w14:paraId="21C42D00" w14:textId="77777777" w:rsidR="00692863" w:rsidRPr="00453738" w:rsidRDefault="00692863" w:rsidP="004C1D4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5373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453738">
              <w:rPr>
                <w:rFonts w:ascii="Arial Narrow" w:hAnsi="Arial Narrow" w:cs="Arial"/>
                <w:color w:val="000000"/>
                <w:sz w:val="22"/>
                <w:szCs w:val="22"/>
              </w:rPr>
              <w:t>Analizator do OB wraz z asortymentem</w:t>
            </w:r>
          </w:p>
          <w:p w14:paraId="7DFF1FE1" w14:textId="77777777" w:rsidR="00692863" w:rsidRPr="00453738" w:rsidRDefault="00692863" w:rsidP="004C1D4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>Sysmex</w:t>
            </w:r>
            <w:proofErr w:type="spellEnd"/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o.o.</w:t>
            </w:r>
          </w:p>
          <w:p w14:paraId="3F76F47F" w14:textId="2B728C21" w:rsidR="00692863" w:rsidRPr="00453738" w:rsidRDefault="00692863" w:rsidP="004C1D4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 xml:space="preserve">ul. </w:t>
            </w:r>
            <w:r w:rsidR="00453738">
              <w:rPr>
                <w:rFonts w:ascii="Arial Narrow" w:hAnsi="Arial Narrow" w:cs="Arial"/>
                <w:bCs/>
                <w:sz w:val="22"/>
                <w:szCs w:val="22"/>
              </w:rPr>
              <w:t xml:space="preserve">Al. </w:t>
            </w:r>
            <w:r w:rsidR="00453738" w:rsidRPr="00453738">
              <w:rPr>
                <w:rFonts w:ascii="Arial Narrow" w:hAnsi="Arial Narrow" w:cs="Arial"/>
                <w:bCs/>
                <w:sz w:val="22"/>
                <w:szCs w:val="22"/>
              </w:rPr>
              <w:t>Jerozolimskie</w:t>
            </w: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 xml:space="preserve"> 176  </w:t>
            </w:r>
          </w:p>
          <w:p w14:paraId="518E8C6B" w14:textId="77777777" w:rsidR="00692863" w:rsidRPr="00453738" w:rsidRDefault="00692863" w:rsidP="004C1D48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02-486 Warszawa</w:t>
            </w:r>
          </w:p>
          <w:p w14:paraId="64ADCE5E" w14:textId="77777777" w:rsidR="00692863" w:rsidRPr="00453738" w:rsidRDefault="00692863" w:rsidP="004C1D4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53738">
              <w:rPr>
                <w:rFonts w:ascii="Arial Narrow" w:hAnsi="Arial Narrow" w:cs="Arial"/>
                <w:b/>
                <w:sz w:val="22"/>
                <w:szCs w:val="22"/>
              </w:rPr>
              <w:t xml:space="preserve"> 100 584.00 zł brutto</w:t>
            </w:r>
            <w:r w:rsidRPr="0045373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7521AED" w14:textId="3B0A1347" w:rsidR="00692863" w:rsidRPr="00453738" w:rsidRDefault="00692863" w:rsidP="0045373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45373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73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4FDCF25" w14:textId="77777777" w:rsidR="00992FF5" w:rsidRPr="0045373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53738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453738" w14:paraId="66EC75E1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009EDF" w14:textId="77777777" w:rsidR="00992FF5" w:rsidRPr="004537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53738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DBC872" w14:textId="77777777" w:rsidR="00992FF5" w:rsidRPr="004537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453738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A5ABEE" w14:textId="77777777" w:rsidR="00992FF5" w:rsidRPr="004537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5373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C1C698" w14:textId="77777777" w:rsidR="00992FF5" w:rsidRPr="0045373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45373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92863" w:rsidRPr="00453738" w14:paraId="343222DE" w14:textId="77777777" w:rsidTr="004C1D4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380A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4 - Analizator hematologiczny wraz z asortymentem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1AF27" w14:textId="77777777" w:rsidR="00692863" w:rsidRPr="00453738" w:rsidRDefault="00692863" w:rsidP="004C1D4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>Sysmex</w:t>
            </w:r>
            <w:proofErr w:type="spellEnd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o.o.</w:t>
            </w:r>
          </w:p>
          <w:p w14:paraId="4F6924A3" w14:textId="77777777" w:rsidR="00692863" w:rsidRPr="00453738" w:rsidRDefault="00692863" w:rsidP="004C1D4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proofErr w:type="spellStart"/>
            <w:r w:rsidRPr="00453738">
              <w:rPr>
                <w:rFonts w:ascii="Arial Narrow" w:hAnsi="Arial Narrow" w:cs="Arial"/>
                <w:sz w:val="22"/>
                <w:szCs w:val="22"/>
              </w:rPr>
              <w:t>Jerozolismkie</w:t>
            </w:r>
            <w:proofErr w:type="spellEnd"/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 176</w:t>
            </w:r>
          </w:p>
          <w:p w14:paraId="0FAF6745" w14:textId="77777777" w:rsidR="00692863" w:rsidRPr="00453738" w:rsidRDefault="00692863" w:rsidP="004C1D4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02-486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84AD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903CD0C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2 - Ocena techniczna - 30.00</w:t>
            </w:r>
          </w:p>
          <w:p w14:paraId="71DE03EC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96845" w14:textId="77777777" w:rsidR="00692863" w:rsidRPr="00453738" w:rsidRDefault="00692863" w:rsidP="004C1D4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92863" w:rsidRPr="00453738" w14:paraId="5EBA1BA3" w14:textId="77777777" w:rsidTr="004C1D4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0C576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7 - Analizator parametrów krytycznych wraz z asortymentem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41C40" w14:textId="77777777" w:rsidR="00692863" w:rsidRPr="00453738" w:rsidRDefault="00692863" w:rsidP="004C1D4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>Werfen</w:t>
            </w:r>
            <w:proofErr w:type="spellEnd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F2CC208" w14:textId="77777777" w:rsidR="00692863" w:rsidRPr="00453738" w:rsidRDefault="00692863" w:rsidP="004C1D4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ul. Prosta 67</w:t>
            </w:r>
          </w:p>
          <w:p w14:paraId="431C6D45" w14:textId="77777777" w:rsidR="00692863" w:rsidRPr="00453738" w:rsidRDefault="00692863" w:rsidP="004C1D4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CB08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4B1B903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2 - Ocena techniczna - 30.00</w:t>
            </w:r>
          </w:p>
          <w:p w14:paraId="11139065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7202C" w14:textId="77777777" w:rsidR="00692863" w:rsidRPr="00453738" w:rsidRDefault="00692863" w:rsidP="004C1D4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692863" w:rsidRPr="00453738" w14:paraId="17087FA7" w14:textId="77777777" w:rsidTr="004C1D4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2C62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7 - Analizator parametrów krytycznych wraz z asortymentem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A8237" w14:textId="77777777" w:rsidR="00692863" w:rsidRPr="00453738" w:rsidRDefault="00692863" w:rsidP="004C1D4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>Radiometer</w:t>
            </w:r>
            <w:proofErr w:type="spellEnd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2B27748" w14:textId="77777777" w:rsidR="00692863" w:rsidRPr="00453738" w:rsidRDefault="00692863" w:rsidP="004C1D4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al. Jerozolimskie 181a</w:t>
            </w:r>
          </w:p>
          <w:p w14:paraId="2396F660" w14:textId="77777777" w:rsidR="00692863" w:rsidRPr="00453738" w:rsidRDefault="00692863" w:rsidP="004C1D4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685F5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1 - Cena - 51.20</w:t>
            </w:r>
          </w:p>
          <w:p w14:paraId="6AFDF3F9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2 - Ocena techniczna - 4.29</w:t>
            </w:r>
          </w:p>
          <w:p w14:paraId="2B858DEC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3 - Termin dostawy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250F4" w14:textId="77777777" w:rsidR="00692863" w:rsidRPr="00453738" w:rsidRDefault="00692863" w:rsidP="004C1D4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  65,49</w:t>
            </w:r>
          </w:p>
        </w:tc>
      </w:tr>
      <w:tr w:rsidR="00692863" w:rsidRPr="00453738" w14:paraId="1C8483D5" w14:textId="77777777" w:rsidTr="004C1D4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5E96F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8 - Analizator do OB wraz z asortymentem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910E8" w14:textId="77777777" w:rsidR="00692863" w:rsidRPr="00453738" w:rsidRDefault="00692863" w:rsidP="004C1D4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>Sysmex</w:t>
            </w:r>
            <w:proofErr w:type="spellEnd"/>
            <w:r w:rsidRPr="004537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o.o.</w:t>
            </w:r>
          </w:p>
          <w:p w14:paraId="03FA55FF" w14:textId="77777777" w:rsidR="00692863" w:rsidRPr="00453738" w:rsidRDefault="00692863" w:rsidP="004C1D4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proofErr w:type="spellStart"/>
            <w:r w:rsidRPr="00453738">
              <w:rPr>
                <w:rFonts w:ascii="Arial Narrow" w:hAnsi="Arial Narrow" w:cs="Arial"/>
                <w:sz w:val="22"/>
                <w:szCs w:val="22"/>
              </w:rPr>
              <w:t>Jerozolismkie</w:t>
            </w:r>
            <w:proofErr w:type="spellEnd"/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 176</w:t>
            </w:r>
          </w:p>
          <w:p w14:paraId="35C1D694" w14:textId="77777777" w:rsidR="00692863" w:rsidRPr="00453738" w:rsidRDefault="00692863" w:rsidP="004C1D4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02-486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B56B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1A9B8EB" w14:textId="77777777" w:rsidR="00692863" w:rsidRPr="00453738" w:rsidRDefault="00692863" w:rsidP="004C1D4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7CA32" w14:textId="77777777" w:rsidR="00692863" w:rsidRPr="00453738" w:rsidRDefault="00692863" w:rsidP="004C1D4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73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22C2478A" w14:textId="77777777" w:rsidR="00B464D3" w:rsidRDefault="00B464D3" w:rsidP="00DA41B5">
      <w:pPr>
        <w:spacing w:before="360" w:after="24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53738">
        <w:rPr>
          <w:rFonts w:ascii="Arial Narrow" w:hAnsi="Arial Narrow" w:cs="Arial"/>
          <w:i/>
          <w:sz w:val="22"/>
          <w:szCs w:val="22"/>
        </w:rPr>
        <w:t>Zamawiający</w:t>
      </w:r>
    </w:p>
    <w:p w14:paraId="1DC8FAA8" w14:textId="77777777" w:rsidR="00DA41B5" w:rsidRDefault="00DA41B5" w:rsidP="00DA41B5">
      <w:pPr>
        <w:rPr>
          <w:rFonts w:ascii="Arial Narrow" w:hAnsi="Arial Narrow"/>
          <w:sz w:val="20"/>
          <w:szCs w:val="20"/>
        </w:rPr>
      </w:pPr>
    </w:p>
    <w:p w14:paraId="4A2DF420" w14:textId="4B5F3033" w:rsidR="00DA41B5" w:rsidRDefault="00DA41B5" w:rsidP="00DA41B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 ark.</w:t>
      </w:r>
    </w:p>
    <w:p w14:paraId="5FFB3BFA" w14:textId="77777777" w:rsidR="00DA41B5" w:rsidRPr="0009479B" w:rsidRDefault="00DA41B5" w:rsidP="00DA41B5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4438C32E" w14:textId="77777777" w:rsidR="00DA41B5" w:rsidRDefault="00DA41B5" w:rsidP="00DA41B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5BC9AF27" w14:textId="568C39D1" w:rsidR="00DA41B5" w:rsidRPr="00453738" w:rsidRDefault="00DA41B5" w:rsidP="00DA41B5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</w:t>
      </w:r>
      <w:r>
        <w:rPr>
          <w:rFonts w:ascii="Arial Narrow" w:hAnsi="Arial Narrow"/>
          <w:sz w:val="20"/>
          <w:szCs w:val="20"/>
        </w:rPr>
        <w:t>4-01-31</w:t>
      </w:r>
    </w:p>
    <w:bookmarkEnd w:id="0"/>
    <w:sectPr w:rsidR="00DA41B5" w:rsidRPr="00453738" w:rsidSect="00111A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9826C" w14:textId="77777777" w:rsidR="00111AE9" w:rsidRDefault="00111AE9">
      <w:r>
        <w:separator/>
      </w:r>
    </w:p>
  </w:endnote>
  <w:endnote w:type="continuationSeparator" w:id="0">
    <w:p w14:paraId="12D7C44F" w14:textId="77777777" w:rsidR="00111AE9" w:rsidRDefault="00111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768AF" w14:textId="77777777" w:rsidR="00692863" w:rsidRDefault="006928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1E2C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21652D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D752525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96AA" w14:textId="77777777" w:rsidR="00692863" w:rsidRDefault="006928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FCA6C" w14:textId="77777777" w:rsidR="00111AE9" w:rsidRDefault="00111AE9">
      <w:r>
        <w:separator/>
      </w:r>
    </w:p>
  </w:footnote>
  <w:footnote w:type="continuationSeparator" w:id="0">
    <w:p w14:paraId="1B7AA371" w14:textId="77777777" w:rsidR="00111AE9" w:rsidRDefault="00111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DBA57" w14:textId="77777777" w:rsidR="00692863" w:rsidRDefault="006928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025F1" w14:textId="77777777" w:rsidR="00692863" w:rsidRDefault="006928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F0722" w14:textId="77777777" w:rsidR="00692863" w:rsidRDefault="006928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AE9"/>
    <w:rsid w:val="00022322"/>
    <w:rsid w:val="00042497"/>
    <w:rsid w:val="000C1E6F"/>
    <w:rsid w:val="000E4E56"/>
    <w:rsid w:val="00111AE9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3738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9286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A41B5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92733D"/>
  <w15:chartTrackingRefBased/>
  <w15:docId w15:val="{98BF42C3-A6ED-4EF4-B31A-9EBB9DD12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463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2024-01-31T10:34:00Z</cp:lastPrinted>
  <dcterms:created xsi:type="dcterms:W3CDTF">2024-01-31T10:29:00Z</dcterms:created>
  <dcterms:modified xsi:type="dcterms:W3CDTF">2024-01-31T10:34:00Z</dcterms:modified>
</cp:coreProperties>
</file>