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21D5A" w:rsidRPr="00F21D5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21D5A" w:rsidRPr="00F21D5A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21D5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1D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bulwarów spacerowych w miejscowości Szerzyny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21D5A" w:rsidRPr="00A2540E" w:rsidTr="003E0271">
        <w:tc>
          <w:tcPr>
            <w:tcW w:w="2269" w:type="dxa"/>
            <w:shd w:val="clear" w:color="auto" w:fill="auto"/>
          </w:tcPr>
          <w:p w:rsidR="00F21D5A" w:rsidRPr="00A2540E" w:rsidRDefault="00F21D5A" w:rsidP="003E02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1D5A" w:rsidRPr="00A2540E" w:rsidRDefault="00F21D5A" w:rsidP="003E02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1D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FER.271.2.2024</w:t>
            </w:r>
          </w:p>
        </w:tc>
      </w:tr>
    </w:tbl>
    <w:p w:rsidR="00DC652A" w:rsidRPr="00053927" w:rsidRDefault="00F21D5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F21D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21D5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AB7" w:rsidRDefault="008E3AB7" w:rsidP="00025386">
      <w:pPr>
        <w:spacing w:after="0" w:line="240" w:lineRule="auto"/>
      </w:pPr>
      <w:r>
        <w:separator/>
      </w:r>
    </w:p>
  </w:endnote>
  <w:endnote w:type="continuationSeparator" w:id="1">
    <w:p w:rsidR="008E3AB7" w:rsidRDefault="008E3A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D5A" w:rsidRDefault="00F21D5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3AC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3AC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D5A" w:rsidRDefault="00F21D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AB7" w:rsidRDefault="008E3AB7" w:rsidP="00025386">
      <w:pPr>
        <w:spacing w:after="0" w:line="240" w:lineRule="auto"/>
      </w:pPr>
      <w:r>
        <w:separator/>
      </w:r>
    </w:p>
  </w:footnote>
  <w:footnote w:type="continuationSeparator" w:id="1">
    <w:p w:rsidR="008E3AB7" w:rsidRDefault="008E3A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D5A" w:rsidRDefault="00F21D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D5A" w:rsidRDefault="00F21D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D5A" w:rsidRDefault="00F21D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21D5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C3AC2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E3AB7"/>
    <w:rsid w:val="008F2498"/>
    <w:rsid w:val="0093388F"/>
    <w:rsid w:val="00A56A6F"/>
    <w:rsid w:val="00A87380"/>
    <w:rsid w:val="00AF4E90"/>
    <w:rsid w:val="00AF7375"/>
    <w:rsid w:val="00B62AD0"/>
    <w:rsid w:val="00B77707"/>
    <w:rsid w:val="00BC7632"/>
    <w:rsid w:val="00BE3BCE"/>
    <w:rsid w:val="00CB29AC"/>
    <w:rsid w:val="00D439F2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21D5A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2024-01-22T14:21:00Z</cp:lastPrinted>
  <dcterms:created xsi:type="dcterms:W3CDTF">2024-01-22T14:21:00Z</dcterms:created>
  <dcterms:modified xsi:type="dcterms:W3CDTF">2024-01-22T14:21:00Z</dcterms:modified>
</cp:coreProperties>
</file>