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4F9CA" w14:textId="77777777" w:rsidR="00FB7F50" w:rsidRPr="002245BE" w:rsidRDefault="00341715" w:rsidP="00D86EC8">
      <w:pPr>
        <w:jc w:val="right"/>
        <w:rPr>
          <w:sz w:val="22"/>
          <w:szCs w:val="22"/>
        </w:rPr>
      </w:pPr>
      <w:bookmarkStart w:id="0" w:name="_Hlk53520193"/>
      <w:r w:rsidRPr="00341715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341715">
        <w:rPr>
          <w:sz w:val="22"/>
          <w:szCs w:val="22"/>
        </w:rPr>
        <w:t>2024-01-12</w:t>
      </w:r>
    </w:p>
    <w:p w14:paraId="31BB236D" w14:textId="77777777" w:rsidR="00341715" w:rsidRPr="00341715" w:rsidRDefault="00341715" w:rsidP="00D86EC8">
      <w:pPr>
        <w:rPr>
          <w:b/>
          <w:bCs/>
          <w:sz w:val="22"/>
          <w:szCs w:val="22"/>
        </w:rPr>
      </w:pPr>
      <w:r w:rsidRPr="00341715">
        <w:rPr>
          <w:b/>
          <w:bCs/>
          <w:sz w:val="22"/>
          <w:szCs w:val="22"/>
        </w:rPr>
        <w:t>Szpital Wojewódzki w Poznaniu</w:t>
      </w:r>
    </w:p>
    <w:p w14:paraId="734AEA55" w14:textId="77777777" w:rsidR="00FB7F50" w:rsidRPr="002245BE" w:rsidRDefault="00341715" w:rsidP="00D86EC8">
      <w:pPr>
        <w:rPr>
          <w:b/>
          <w:bCs/>
          <w:sz w:val="22"/>
          <w:szCs w:val="22"/>
        </w:rPr>
      </w:pPr>
      <w:r w:rsidRPr="00341715">
        <w:rPr>
          <w:b/>
          <w:bCs/>
          <w:sz w:val="22"/>
          <w:szCs w:val="22"/>
        </w:rPr>
        <w:t>Dział Zamówień Publicznych</w:t>
      </w:r>
    </w:p>
    <w:p w14:paraId="1C0CA1A3" w14:textId="77777777" w:rsidR="00FB7F50" w:rsidRPr="002245BE" w:rsidRDefault="00341715" w:rsidP="00D86EC8">
      <w:pPr>
        <w:rPr>
          <w:sz w:val="22"/>
          <w:szCs w:val="22"/>
        </w:rPr>
      </w:pPr>
      <w:r w:rsidRPr="00341715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341715">
        <w:rPr>
          <w:sz w:val="22"/>
          <w:szCs w:val="22"/>
        </w:rPr>
        <w:t>7/19</w:t>
      </w:r>
    </w:p>
    <w:p w14:paraId="2BA1AD47" w14:textId="77777777" w:rsidR="00FB7F50" w:rsidRPr="002245BE" w:rsidRDefault="00341715" w:rsidP="00D86EC8">
      <w:pPr>
        <w:rPr>
          <w:sz w:val="22"/>
          <w:szCs w:val="22"/>
        </w:rPr>
      </w:pPr>
      <w:r w:rsidRPr="00341715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341715">
        <w:rPr>
          <w:sz w:val="22"/>
          <w:szCs w:val="22"/>
        </w:rPr>
        <w:t>Poznań</w:t>
      </w:r>
    </w:p>
    <w:p w14:paraId="4F0A1FD3" w14:textId="77777777" w:rsidR="00FB7F50" w:rsidRPr="002245BE" w:rsidRDefault="00FB7F50" w:rsidP="00D86EC8">
      <w:pPr>
        <w:rPr>
          <w:sz w:val="22"/>
          <w:szCs w:val="22"/>
        </w:rPr>
      </w:pPr>
    </w:p>
    <w:p w14:paraId="5273B44C" w14:textId="77777777" w:rsidR="00FB7F50" w:rsidRDefault="00FB7F50" w:rsidP="00D86EC8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341715" w:rsidRPr="00341715">
        <w:rPr>
          <w:bCs/>
          <w:sz w:val="22"/>
          <w:szCs w:val="22"/>
        </w:rPr>
        <w:t>SZW/DZP/126/2023/11</w:t>
      </w:r>
    </w:p>
    <w:p w14:paraId="3BD8AEDC" w14:textId="77777777" w:rsidR="00E62859" w:rsidRDefault="00E62859" w:rsidP="00D86EC8">
      <w:pPr>
        <w:rPr>
          <w:sz w:val="22"/>
          <w:szCs w:val="22"/>
        </w:rPr>
      </w:pPr>
    </w:p>
    <w:p w14:paraId="02B9134E" w14:textId="77777777" w:rsidR="00E62859" w:rsidRPr="00E62859" w:rsidRDefault="00E62859" w:rsidP="00D86EC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1264199" w14:textId="77777777" w:rsidR="00E62859" w:rsidRDefault="00E62859" w:rsidP="00D86EC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F84D099" w14:textId="77777777" w:rsidR="00D86EC8" w:rsidRPr="00C65E53" w:rsidRDefault="00D86EC8" w:rsidP="00D86EC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03AF4F26" w14:textId="77777777" w:rsidR="008642B3" w:rsidRDefault="009F0E5C" w:rsidP="00D86EC8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777C10A2" w14:textId="77777777" w:rsidR="008642B3" w:rsidRDefault="008642B3" w:rsidP="00D86EC8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41DCCEA9" w14:textId="77777777" w:rsidR="00D86EC8" w:rsidRDefault="00D86EC8" w:rsidP="00D86EC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341715" w:rsidRPr="00607F9B" w14:paraId="31820066" w14:textId="77777777" w:rsidTr="008F0BF5">
        <w:trPr>
          <w:trHeight w:val="638"/>
        </w:trPr>
        <w:tc>
          <w:tcPr>
            <w:tcW w:w="959" w:type="dxa"/>
            <w:shd w:val="clear" w:color="auto" w:fill="auto"/>
          </w:tcPr>
          <w:p w14:paraId="6D972104" w14:textId="77777777" w:rsidR="00341715" w:rsidRPr="00607F9B" w:rsidRDefault="00341715" w:rsidP="00D86EC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15B6BC" w14:textId="77777777" w:rsidR="00341715" w:rsidRDefault="00341715" w:rsidP="00D86EC8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41715">
              <w:rPr>
                <w:sz w:val="22"/>
                <w:szCs w:val="22"/>
              </w:rPr>
              <w:t>przetarg</w:t>
            </w:r>
            <w:r w:rsidR="00D86EC8">
              <w:rPr>
                <w:sz w:val="22"/>
                <w:szCs w:val="22"/>
              </w:rPr>
              <w:t>u</w:t>
            </w:r>
            <w:r w:rsidRPr="00341715">
              <w:rPr>
                <w:sz w:val="22"/>
                <w:szCs w:val="22"/>
              </w:rPr>
              <w:t xml:space="preserve"> nieograniczon</w:t>
            </w:r>
            <w:r w:rsidR="00D86EC8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41715">
              <w:rPr>
                <w:b/>
                <w:bCs/>
                <w:sz w:val="22"/>
                <w:szCs w:val="22"/>
              </w:rPr>
              <w:t>Sukcesywna dostawa środków kontrastowych do Szpitala Wojewódzkiego w Poznaniu - powtórka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41715">
              <w:rPr>
                <w:b/>
                <w:sz w:val="22"/>
                <w:szCs w:val="22"/>
              </w:rPr>
              <w:t>SZW/DZP/126/2023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3232E4D5" w14:textId="77777777" w:rsidR="00D86EC8" w:rsidRDefault="00D86EC8" w:rsidP="00D86EC8">
            <w:pPr>
              <w:jc w:val="both"/>
              <w:rPr>
                <w:sz w:val="22"/>
                <w:szCs w:val="22"/>
              </w:rPr>
            </w:pPr>
          </w:p>
          <w:p w14:paraId="59DA948E" w14:textId="6AC97B65" w:rsidR="00D86EC8" w:rsidRPr="00607F9B" w:rsidRDefault="00D86EC8" w:rsidP="00D86EC8">
            <w:pPr>
              <w:jc w:val="both"/>
              <w:rPr>
                <w:sz w:val="22"/>
                <w:szCs w:val="22"/>
              </w:rPr>
            </w:pPr>
          </w:p>
        </w:tc>
      </w:tr>
    </w:tbl>
    <w:p w14:paraId="7B8B1117" w14:textId="07277AE7" w:rsidR="008642B3" w:rsidRDefault="00C65E53" w:rsidP="00D86EC8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41715" w:rsidRPr="00341715">
        <w:rPr>
          <w:b/>
          <w:sz w:val="22"/>
          <w:szCs w:val="22"/>
        </w:rPr>
        <w:t>Szpital Wojewódzki w Poznaniu</w:t>
      </w:r>
      <w:r w:rsidR="00D86EC8">
        <w:rPr>
          <w:b/>
          <w:sz w:val="22"/>
          <w:szCs w:val="22"/>
        </w:rPr>
        <w:t xml:space="preserve">, </w:t>
      </w:r>
      <w:r w:rsidR="00341715" w:rsidRPr="00341715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41715" w:rsidRPr="00341715">
        <w:rPr>
          <w:sz w:val="22"/>
          <w:szCs w:val="22"/>
        </w:rPr>
        <w:t>(</w:t>
      </w:r>
      <w:proofErr w:type="spellStart"/>
      <w:r w:rsidR="00341715" w:rsidRPr="00341715">
        <w:rPr>
          <w:sz w:val="22"/>
          <w:szCs w:val="22"/>
        </w:rPr>
        <w:t>t.j</w:t>
      </w:r>
      <w:proofErr w:type="spellEnd"/>
      <w:r w:rsidR="00341715" w:rsidRPr="00341715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4D0F4C95" w14:textId="77777777" w:rsidR="00D86EC8" w:rsidRDefault="00D86EC8" w:rsidP="00D86EC8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41715" w14:paraId="3B9E05C1" w14:textId="77777777" w:rsidTr="008F0B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11BA7BA" w14:textId="77777777" w:rsidR="00341715" w:rsidRPr="00D26ED6" w:rsidRDefault="00341715" w:rsidP="00D86EC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341715">
              <w:rPr>
                <w:b/>
                <w:sz w:val="22"/>
                <w:szCs w:val="22"/>
              </w:rPr>
              <w:t>Asclepios</w:t>
            </w:r>
            <w:proofErr w:type="spellEnd"/>
            <w:r w:rsidRPr="00341715">
              <w:rPr>
                <w:b/>
                <w:sz w:val="22"/>
                <w:szCs w:val="22"/>
              </w:rPr>
              <w:t xml:space="preserve"> S.A.</w:t>
            </w:r>
          </w:p>
          <w:p w14:paraId="3CFE5486" w14:textId="77777777" w:rsidR="00341715" w:rsidRPr="009F0E5C" w:rsidRDefault="00341715" w:rsidP="00D86EC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41715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715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3FD7D3D" w14:textId="77777777" w:rsidR="00341715" w:rsidRPr="009F0E5C" w:rsidRDefault="00341715" w:rsidP="00D86EC8">
            <w:pPr>
              <w:jc w:val="both"/>
              <w:rPr>
                <w:bCs/>
                <w:sz w:val="22"/>
                <w:szCs w:val="22"/>
              </w:rPr>
            </w:pPr>
            <w:r w:rsidRPr="00341715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715">
              <w:rPr>
                <w:bCs/>
                <w:sz w:val="22"/>
                <w:szCs w:val="22"/>
              </w:rPr>
              <w:t>Wrocław</w:t>
            </w:r>
          </w:p>
          <w:p w14:paraId="38EFCEAA" w14:textId="36A3993E" w:rsidR="00341715" w:rsidRPr="00211A34" w:rsidRDefault="00341715" w:rsidP="00D86EC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86EC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1715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1715">
              <w:rPr>
                <w:sz w:val="22"/>
                <w:szCs w:val="22"/>
              </w:rPr>
              <w:t>Pakiet nr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1715">
              <w:rPr>
                <w:b/>
                <w:sz w:val="22"/>
                <w:szCs w:val="22"/>
              </w:rPr>
              <w:t>2 249.01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2D82D31" w14:textId="77777777" w:rsidR="00341715" w:rsidRPr="00D26ED6" w:rsidRDefault="00341715" w:rsidP="00D86EC8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A4A9E0D" w14:textId="77777777" w:rsidR="00341715" w:rsidRDefault="00341715" w:rsidP="00D86EC8">
            <w:pPr>
              <w:pStyle w:val="Nagwek"/>
              <w:tabs>
                <w:tab w:val="clear" w:pos="4536"/>
                <w:tab w:val="clear" w:pos="9072"/>
              </w:tabs>
            </w:pPr>
            <w:r w:rsidRPr="00341715">
              <w:t>Oferta spełnia wymagania formalno-prawne i jest zgodna z SWZ. Jedyna oferta.</w:t>
            </w:r>
          </w:p>
        </w:tc>
      </w:tr>
      <w:tr w:rsidR="00341715" w14:paraId="024145E4" w14:textId="77777777" w:rsidTr="008F0B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84F9D52" w14:textId="77777777" w:rsidR="00341715" w:rsidRPr="00D26ED6" w:rsidRDefault="00341715" w:rsidP="00D86EC8">
            <w:pPr>
              <w:jc w:val="both"/>
              <w:rPr>
                <w:b/>
                <w:sz w:val="22"/>
                <w:szCs w:val="22"/>
              </w:rPr>
            </w:pPr>
            <w:r w:rsidRPr="00341715">
              <w:rPr>
                <w:b/>
                <w:sz w:val="22"/>
                <w:szCs w:val="22"/>
              </w:rPr>
              <w:t>Farmacol Logistyka Sp. z o.o.</w:t>
            </w:r>
          </w:p>
          <w:p w14:paraId="61533551" w14:textId="77777777" w:rsidR="00341715" w:rsidRPr="009F0E5C" w:rsidRDefault="00341715" w:rsidP="00D86EC8">
            <w:pPr>
              <w:jc w:val="both"/>
              <w:rPr>
                <w:bCs/>
                <w:sz w:val="22"/>
                <w:szCs w:val="22"/>
              </w:rPr>
            </w:pPr>
            <w:r w:rsidRPr="00341715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715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0315F28" w14:textId="77777777" w:rsidR="00341715" w:rsidRPr="009F0E5C" w:rsidRDefault="00341715" w:rsidP="00D86EC8">
            <w:pPr>
              <w:jc w:val="both"/>
              <w:rPr>
                <w:bCs/>
                <w:sz w:val="22"/>
                <w:szCs w:val="22"/>
              </w:rPr>
            </w:pPr>
            <w:r w:rsidRPr="00341715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715">
              <w:rPr>
                <w:bCs/>
                <w:sz w:val="22"/>
                <w:szCs w:val="22"/>
              </w:rPr>
              <w:t>Katowice</w:t>
            </w:r>
          </w:p>
          <w:p w14:paraId="0AF23A45" w14:textId="0FC68365" w:rsidR="00341715" w:rsidRPr="00211A34" w:rsidRDefault="00341715" w:rsidP="00D86EC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86EC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1715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1715">
              <w:rPr>
                <w:sz w:val="22"/>
                <w:szCs w:val="22"/>
              </w:rPr>
              <w:t>Pakiet nr 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1715">
              <w:rPr>
                <w:b/>
                <w:sz w:val="22"/>
                <w:szCs w:val="22"/>
              </w:rPr>
              <w:t>663 299.85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9B21BF2" w14:textId="77777777" w:rsidR="00341715" w:rsidRPr="00D26ED6" w:rsidRDefault="00341715" w:rsidP="00D86EC8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0E6D335" w14:textId="77777777" w:rsidR="00341715" w:rsidRDefault="00341715" w:rsidP="00D86EC8">
            <w:pPr>
              <w:pStyle w:val="Nagwek"/>
              <w:tabs>
                <w:tab w:val="clear" w:pos="4536"/>
                <w:tab w:val="clear" w:pos="9072"/>
              </w:tabs>
            </w:pPr>
            <w:r w:rsidRPr="00341715">
              <w:t>Oferta spełnia wymagania formalno-prawne i jest zgodna z SWZ.</w:t>
            </w:r>
          </w:p>
        </w:tc>
      </w:tr>
      <w:tr w:rsidR="00341715" w14:paraId="50586513" w14:textId="77777777" w:rsidTr="008F0B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D22E0B2" w14:textId="77777777" w:rsidR="00341715" w:rsidRPr="00D26ED6" w:rsidRDefault="00341715" w:rsidP="00D86EC8">
            <w:pPr>
              <w:jc w:val="both"/>
              <w:rPr>
                <w:b/>
                <w:sz w:val="22"/>
                <w:szCs w:val="22"/>
              </w:rPr>
            </w:pPr>
            <w:r w:rsidRPr="00341715">
              <w:rPr>
                <w:b/>
                <w:sz w:val="22"/>
                <w:szCs w:val="22"/>
              </w:rPr>
              <w:t>Centrala Farmaceutyczna Cefarm SA</w:t>
            </w:r>
          </w:p>
          <w:p w14:paraId="5E12CE3A" w14:textId="77777777" w:rsidR="00341715" w:rsidRPr="009F0E5C" w:rsidRDefault="00341715" w:rsidP="00D86EC8">
            <w:pPr>
              <w:jc w:val="both"/>
              <w:rPr>
                <w:bCs/>
                <w:sz w:val="22"/>
                <w:szCs w:val="22"/>
              </w:rPr>
            </w:pPr>
            <w:r w:rsidRPr="00341715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715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7E7571" w14:textId="77777777" w:rsidR="00341715" w:rsidRPr="009F0E5C" w:rsidRDefault="00341715" w:rsidP="00D86EC8">
            <w:pPr>
              <w:jc w:val="both"/>
              <w:rPr>
                <w:bCs/>
                <w:sz w:val="22"/>
                <w:szCs w:val="22"/>
              </w:rPr>
            </w:pPr>
            <w:r w:rsidRPr="00341715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715">
              <w:rPr>
                <w:bCs/>
                <w:sz w:val="22"/>
                <w:szCs w:val="22"/>
              </w:rPr>
              <w:t>Warszawa</w:t>
            </w:r>
          </w:p>
          <w:p w14:paraId="0ACEFEDC" w14:textId="42FB2E24" w:rsidR="00341715" w:rsidRPr="00211A34" w:rsidRDefault="00341715" w:rsidP="00D86EC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86EC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1715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1715">
              <w:rPr>
                <w:sz w:val="22"/>
                <w:szCs w:val="22"/>
              </w:rPr>
              <w:t>Pakiet nr 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1715">
              <w:rPr>
                <w:b/>
                <w:sz w:val="22"/>
                <w:szCs w:val="22"/>
              </w:rPr>
              <w:t>428.27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213FFB6" w14:textId="77777777" w:rsidR="00341715" w:rsidRPr="00D26ED6" w:rsidRDefault="00341715" w:rsidP="00D86EC8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445AF07" w14:textId="77777777" w:rsidR="00341715" w:rsidRDefault="00341715" w:rsidP="00D86EC8">
            <w:pPr>
              <w:pStyle w:val="Nagwek"/>
              <w:tabs>
                <w:tab w:val="clear" w:pos="4536"/>
                <w:tab w:val="clear" w:pos="9072"/>
              </w:tabs>
            </w:pPr>
            <w:r w:rsidRPr="00341715">
              <w:t>Oferta spełnia wymagania formalno-prawne i jest zgodna z SWZ. Jedyna oferta.</w:t>
            </w:r>
          </w:p>
        </w:tc>
      </w:tr>
      <w:tr w:rsidR="00341715" w14:paraId="69783F15" w14:textId="77777777" w:rsidTr="008F0B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A2A7952" w14:textId="77777777" w:rsidR="00341715" w:rsidRPr="00D26ED6" w:rsidRDefault="00341715" w:rsidP="00D86EC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341715">
              <w:rPr>
                <w:b/>
                <w:sz w:val="22"/>
                <w:szCs w:val="22"/>
              </w:rPr>
              <w:t>Urtica</w:t>
            </w:r>
            <w:proofErr w:type="spellEnd"/>
            <w:r w:rsidRPr="00341715">
              <w:rPr>
                <w:b/>
                <w:sz w:val="22"/>
                <w:szCs w:val="22"/>
              </w:rPr>
              <w:t xml:space="preserve"> Sp. z o. o.</w:t>
            </w:r>
          </w:p>
          <w:p w14:paraId="7A7D1C72" w14:textId="77777777" w:rsidR="00341715" w:rsidRPr="009F0E5C" w:rsidRDefault="00341715" w:rsidP="00D86EC8">
            <w:pPr>
              <w:jc w:val="both"/>
              <w:rPr>
                <w:bCs/>
                <w:sz w:val="22"/>
                <w:szCs w:val="22"/>
              </w:rPr>
            </w:pPr>
            <w:r w:rsidRPr="00341715">
              <w:rPr>
                <w:bCs/>
                <w:sz w:val="22"/>
                <w:szCs w:val="22"/>
              </w:rPr>
              <w:t>ul. 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715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CB94391" w14:textId="77777777" w:rsidR="00341715" w:rsidRPr="009F0E5C" w:rsidRDefault="00341715" w:rsidP="00D86EC8">
            <w:pPr>
              <w:jc w:val="both"/>
              <w:rPr>
                <w:bCs/>
                <w:sz w:val="22"/>
                <w:szCs w:val="22"/>
              </w:rPr>
            </w:pPr>
            <w:r w:rsidRPr="00341715">
              <w:rPr>
                <w:bCs/>
                <w:sz w:val="22"/>
                <w:szCs w:val="22"/>
              </w:rPr>
              <w:t>54-613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715">
              <w:rPr>
                <w:bCs/>
                <w:sz w:val="22"/>
                <w:szCs w:val="22"/>
              </w:rPr>
              <w:t>Wrocław</w:t>
            </w:r>
          </w:p>
          <w:p w14:paraId="76C658F4" w14:textId="7F1DB974" w:rsidR="00341715" w:rsidRPr="00211A34" w:rsidRDefault="00341715" w:rsidP="00D86EC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86EC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1715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1715">
              <w:rPr>
                <w:sz w:val="22"/>
                <w:szCs w:val="22"/>
              </w:rPr>
              <w:t>Pakiet nr 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1715">
              <w:rPr>
                <w:b/>
                <w:sz w:val="22"/>
                <w:szCs w:val="22"/>
              </w:rPr>
              <w:t>247 199.04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24F82DA" w14:textId="77777777" w:rsidR="00341715" w:rsidRPr="00D26ED6" w:rsidRDefault="00341715" w:rsidP="00D86EC8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F5BA290" w14:textId="77777777" w:rsidR="00341715" w:rsidRDefault="00341715" w:rsidP="00D86EC8">
            <w:pPr>
              <w:pStyle w:val="Nagwek"/>
              <w:tabs>
                <w:tab w:val="clear" w:pos="4536"/>
                <w:tab w:val="clear" w:pos="9072"/>
              </w:tabs>
            </w:pPr>
            <w:r w:rsidRPr="00341715">
              <w:t>Oferta spełnia wymagania formalno-prawne i jest zgodna z SWZ. Jedyna oferta.</w:t>
            </w:r>
          </w:p>
        </w:tc>
      </w:tr>
      <w:tr w:rsidR="00341715" w14:paraId="10D846C9" w14:textId="77777777" w:rsidTr="008F0B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519017D" w14:textId="77777777" w:rsidR="00341715" w:rsidRPr="00D26ED6" w:rsidRDefault="00341715" w:rsidP="00D86EC8">
            <w:pPr>
              <w:jc w:val="both"/>
              <w:rPr>
                <w:b/>
                <w:sz w:val="22"/>
                <w:szCs w:val="22"/>
              </w:rPr>
            </w:pPr>
            <w:r w:rsidRPr="00341715">
              <w:rPr>
                <w:b/>
                <w:sz w:val="22"/>
                <w:szCs w:val="22"/>
              </w:rPr>
              <w:t>Farmacol Logistyka Sp. z o.o.</w:t>
            </w:r>
          </w:p>
          <w:p w14:paraId="6B5AF1B9" w14:textId="77777777" w:rsidR="00341715" w:rsidRPr="009F0E5C" w:rsidRDefault="00341715" w:rsidP="00D86EC8">
            <w:pPr>
              <w:jc w:val="both"/>
              <w:rPr>
                <w:bCs/>
                <w:sz w:val="22"/>
                <w:szCs w:val="22"/>
              </w:rPr>
            </w:pPr>
            <w:r w:rsidRPr="00341715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715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F833D4" w14:textId="77777777" w:rsidR="00341715" w:rsidRPr="009F0E5C" w:rsidRDefault="00341715" w:rsidP="00D86EC8">
            <w:pPr>
              <w:jc w:val="both"/>
              <w:rPr>
                <w:bCs/>
                <w:sz w:val="22"/>
                <w:szCs w:val="22"/>
              </w:rPr>
            </w:pPr>
            <w:r w:rsidRPr="00341715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715">
              <w:rPr>
                <w:bCs/>
                <w:sz w:val="22"/>
                <w:szCs w:val="22"/>
              </w:rPr>
              <w:t>Katowice</w:t>
            </w:r>
          </w:p>
          <w:p w14:paraId="0FE2A54E" w14:textId="405588CD" w:rsidR="00341715" w:rsidRPr="00211A34" w:rsidRDefault="00341715" w:rsidP="00D86EC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86EC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1715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1715">
              <w:rPr>
                <w:sz w:val="22"/>
                <w:szCs w:val="22"/>
              </w:rPr>
              <w:t>Pakiet nr 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1715">
              <w:rPr>
                <w:b/>
                <w:sz w:val="22"/>
                <w:szCs w:val="22"/>
              </w:rPr>
              <w:t>3 315.06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4EC5B42" w14:textId="77777777" w:rsidR="00341715" w:rsidRPr="00D26ED6" w:rsidRDefault="00341715" w:rsidP="00D86EC8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A75B61C" w14:textId="77777777" w:rsidR="00341715" w:rsidRDefault="00341715" w:rsidP="00D86EC8">
            <w:pPr>
              <w:pStyle w:val="Nagwek"/>
              <w:tabs>
                <w:tab w:val="clear" w:pos="4536"/>
                <w:tab w:val="clear" w:pos="9072"/>
              </w:tabs>
            </w:pPr>
            <w:r w:rsidRPr="00341715">
              <w:t>Oferta spełnia wymagania formalno-prawne i jest zgodna z SWZ.</w:t>
            </w:r>
          </w:p>
        </w:tc>
      </w:tr>
      <w:tr w:rsidR="00341715" w14:paraId="3E83EEF9" w14:textId="77777777" w:rsidTr="008F0B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420552D" w14:textId="77777777" w:rsidR="00341715" w:rsidRPr="00D26ED6" w:rsidRDefault="00341715" w:rsidP="00D86EC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341715">
              <w:rPr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341715">
              <w:rPr>
                <w:b/>
                <w:sz w:val="22"/>
                <w:szCs w:val="22"/>
              </w:rPr>
              <w:t xml:space="preserve"> Sp. z o. o.</w:t>
            </w:r>
          </w:p>
          <w:p w14:paraId="7770761D" w14:textId="77777777" w:rsidR="00341715" w:rsidRPr="009F0E5C" w:rsidRDefault="00341715" w:rsidP="00D86EC8">
            <w:pPr>
              <w:jc w:val="both"/>
              <w:rPr>
                <w:bCs/>
                <w:sz w:val="22"/>
                <w:szCs w:val="22"/>
              </w:rPr>
            </w:pPr>
            <w:r w:rsidRPr="00341715">
              <w:rPr>
                <w:bCs/>
                <w:sz w:val="22"/>
                <w:szCs w:val="22"/>
              </w:rPr>
              <w:t>ul. 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715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0701D6A" w14:textId="77777777" w:rsidR="00341715" w:rsidRPr="009F0E5C" w:rsidRDefault="00341715" w:rsidP="00D86EC8">
            <w:pPr>
              <w:jc w:val="both"/>
              <w:rPr>
                <w:bCs/>
                <w:sz w:val="22"/>
                <w:szCs w:val="22"/>
              </w:rPr>
            </w:pPr>
            <w:r w:rsidRPr="00341715">
              <w:rPr>
                <w:bCs/>
                <w:sz w:val="22"/>
                <w:szCs w:val="22"/>
              </w:rPr>
              <w:t>54-613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715">
              <w:rPr>
                <w:bCs/>
                <w:sz w:val="22"/>
                <w:szCs w:val="22"/>
              </w:rPr>
              <w:t>Wrocław</w:t>
            </w:r>
          </w:p>
          <w:p w14:paraId="25672119" w14:textId="10039970" w:rsidR="00341715" w:rsidRPr="00211A34" w:rsidRDefault="00341715" w:rsidP="00D86EC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86EC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1715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1715">
              <w:rPr>
                <w:sz w:val="22"/>
                <w:szCs w:val="22"/>
              </w:rPr>
              <w:t>Pakiet nr 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1715">
              <w:rPr>
                <w:b/>
                <w:sz w:val="22"/>
                <w:szCs w:val="22"/>
              </w:rPr>
              <w:t>7 250.05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06D7AA7" w14:textId="77777777" w:rsidR="00341715" w:rsidRPr="00D26ED6" w:rsidRDefault="00341715" w:rsidP="00D86EC8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306FF7C" w14:textId="77777777" w:rsidR="00341715" w:rsidRDefault="00341715" w:rsidP="00D86EC8">
            <w:pPr>
              <w:pStyle w:val="Nagwek"/>
              <w:tabs>
                <w:tab w:val="clear" w:pos="4536"/>
                <w:tab w:val="clear" w:pos="9072"/>
              </w:tabs>
            </w:pPr>
            <w:r w:rsidRPr="00341715">
              <w:t>Oferta spełnia wymagania formalno-prawne i jest zgodna z SWZ. Jedyna oferta.</w:t>
            </w:r>
          </w:p>
        </w:tc>
      </w:tr>
    </w:tbl>
    <w:p w14:paraId="39E1C86F" w14:textId="77777777" w:rsidR="00D86EC8" w:rsidRDefault="00D86EC8" w:rsidP="00D86EC8">
      <w:pPr>
        <w:jc w:val="both"/>
        <w:rPr>
          <w:color w:val="000000"/>
          <w:sz w:val="22"/>
          <w:szCs w:val="22"/>
        </w:rPr>
      </w:pPr>
    </w:p>
    <w:p w14:paraId="66738AE6" w14:textId="25D32A9C" w:rsidR="003A0AFC" w:rsidRPr="00756CDA" w:rsidRDefault="00915B9E" w:rsidP="00D86EC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501"/>
        <w:gridCol w:w="2268"/>
        <w:gridCol w:w="1560"/>
      </w:tblGrid>
      <w:tr w:rsidR="00211A34" w:rsidRPr="00834EF4" w14:paraId="20701CDF" w14:textId="77777777" w:rsidTr="00D86EC8">
        <w:tc>
          <w:tcPr>
            <w:tcW w:w="2169" w:type="dxa"/>
            <w:shd w:val="clear" w:color="auto" w:fill="F3F3F3"/>
          </w:tcPr>
          <w:p w14:paraId="79A4933C" w14:textId="77777777" w:rsidR="00211A34" w:rsidRPr="00211A34" w:rsidRDefault="00211A34" w:rsidP="00D86E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501" w:type="dxa"/>
            <w:shd w:val="clear" w:color="auto" w:fill="F3F3F3"/>
          </w:tcPr>
          <w:p w14:paraId="39B16467" w14:textId="77777777" w:rsidR="00211A34" w:rsidRPr="00211A34" w:rsidRDefault="00211A34" w:rsidP="00D86E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268" w:type="dxa"/>
            <w:shd w:val="clear" w:color="auto" w:fill="F3F3F3"/>
          </w:tcPr>
          <w:p w14:paraId="656583C8" w14:textId="77777777" w:rsidR="00211A34" w:rsidRPr="00211A34" w:rsidRDefault="00211A34" w:rsidP="00D86E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27D6AA0" w14:textId="77777777" w:rsidR="00211A34" w:rsidRPr="00211A34" w:rsidRDefault="00211A34" w:rsidP="00D86E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41715" w:rsidRPr="00834EF4" w14:paraId="217448D2" w14:textId="77777777" w:rsidTr="00D86EC8">
        <w:tc>
          <w:tcPr>
            <w:tcW w:w="2169" w:type="dxa"/>
            <w:shd w:val="clear" w:color="auto" w:fill="auto"/>
          </w:tcPr>
          <w:p w14:paraId="081058F4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1715">
              <w:rPr>
                <w:sz w:val="20"/>
                <w:szCs w:val="20"/>
              </w:rPr>
              <w:t>Pakiet nr 1</w:t>
            </w:r>
          </w:p>
        </w:tc>
        <w:tc>
          <w:tcPr>
            <w:tcW w:w="3501" w:type="dxa"/>
            <w:shd w:val="clear" w:color="auto" w:fill="auto"/>
          </w:tcPr>
          <w:p w14:paraId="76314D1F" w14:textId="77777777" w:rsidR="00341715" w:rsidRPr="00211A34" w:rsidRDefault="00341715" w:rsidP="00D86EC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41715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341715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5C689F36" w14:textId="77777777" w:rsidR="00341715" w:rsidRPr="00211A34" w:rsidRDefault="00341715" w:rsidP="00D86EC8">
            <w:pPr>
              <w:rPr>
                <w:sz w:val="20"/>
                <w:szCs w:val="20"/>
              </w:rPr>
            </w:pPr>
            <w:proofErr w:type="spellStart"/>
            <w:r w:rsidRPr="00341715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44</w:t>
            </w:r>
          </w:p>
          <w:p w14:paraId="34B0CBAF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14:paraId="168990BD" w14:textId="77777777" w:rsidR="009A1854" w:rsidRDefault="009A1854" w:rsidP="00D86EC8">
            <w:pPr>
              <w:rPr>
                <w:sz w:val="20"/>
                <w:szCs w:val="20"/>
              </w:rPr>
            </w:pPr>
          </w:p>
          <w:p w14:paraId="7D82D615" w14:textId="16034562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5BD7D8" w14:textId="77777777" w:rsidR="00341715" w:rsidRPr="00211A34" w:rsidRDefault="00341715" w:rsidP="00D86EC8">
            <w:pPr>
              <w:jc w:val="center"/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 xml:space="preserve">  100,00</w:t>
            </w:r>
          </w:p>
        </w:tc>
      </w:tr>
      <w:tr w:rsidR="00341715" w:rsidRPr="00834EF4" w14:paraId="2E643C8B" w14:textId="77777777" w:rsidTr="00D86EC8">
        <w:tc>
          <w:tcPr>
            <w:tcW w:w="2169" w:type="dxa"/>
            <w:shd w:val="clear" w:color="auto" w:fill="auto"/>
          </w:tcPr>
          <w:p w14:paraId="051A617B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1715">
              <w:rPr>
                <w:sz w:val="20"/>
                <w:szCs w:val="20"/>
              </w:rPr>
              <w:t>Pakiet nr 2</w:t>
            </w:r>
          </w:p>
        </w:tc>
        <w:tc>
          <w:tcPr>
            <w:tcW w:w="3501" w:type="dxa"/>
            <w:shd w:val="clear" w:color="auto" w:fill="auto"/>
          </w:tcPr>
          <w:p w14:paraId="601A6035" w14:textId="77777777" w:rsidR="00341715" w:rsidRPr="00211A34" w:rsidRDefault="00341715" w:rsidP="00D86EC8">
            <w:pPr>
              <w:rPr>
                <w:b/>
                <w:bCs/>
                <w:sz w:val="20"/>
                <w:szCs w:val="20"/>
              </w:rPr>
            </w:pPr>
            <w:r w:rsidRPr="0034171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EE9B7C1" w14:textId="77777777" w:rsidR="00341715" w:rsidRPr="00211A34" w:rsidRDefault="00341715" w:rsidP="00D86EC8">
            <w:pPr>
              <w:rPr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77</w:t>
            </w:r>
          </w:p>
          <w:p w14:paraId="173B538A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14:paraId="4594ABC1" w14:textId="77777777" w:rsidR="009A1854" w:rsidRDefault="009A1854" w:rsidP="00D86EC8">
            <w:pPr>
              <w:rPr>
                <w:sz w:val="20"/>
                <w:szCs w:val="20"/>
              </w:rPr>
            </w:pPr>
          </w:p>
          <w:p w14:paraId="5A008250" w14:textId="36827379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942535" w14:textId="77777777" w:rsidR="00341715" w:rsidRPr="00211A34" w:rsidRDefault="00341715" w:rsidP="00D86EC8">
            <w:pPr>
              <w:jc w:val="center"/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 xml:space="preserve">  100,00</w:t>
            </w:r>
          </w:p>
        </w:tc>
      </w:tr>
      <w:tr w:rsidR="00341715" w:rsidRPr="00834EF4" w14:paraId="3D1290EA" w14:textId="77777777" w:rsidTr="00D86EC8">
        <w:tc>
          <w:tcPr>
            <w:tcW w:w="2169" w:type="dxa"/>
            <w:shd w:val="clear" w:color="auto" w:fill="auto"/>
          </w:tcPr>
          <w:p w14:paraId="5673759D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1715">
              <w:rPr>
                <w:sz w:val="20"/>
                <w:szCs w:val="20"/>
              </w:rPr>
              <w:t>Pakiet nr 2</w:t>
            </w:r>
          </w:p>
        </w:tc>
        <w:tc>
          <w:tcPr>
            <w:tcW w:w="3501" w:type="dxa"/>
            <w:shd w:val="clear" w:color="auto" w:fill="auto"/>
          </w:tcPr>
          <w:p w14:paraId="2673EF10" w14:textId="77777777" w:rsidR="00341715" w:rsidRPr="00211A34" w:rsidRDefault="00341715" w:rsidP="00D86EC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41715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1715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48A70949" w14:textId="77777777" w:rsidR="00341715" w:rsidRPr="00211A34" w:rsidRDefault="00341715" w:rsidP="00D86EC8">
            <w:pPr>
              <w:rPr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ul. 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120</w:t>
            </w:r>
          </w:p>
          <w:p w14:paraId="4B1C1281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14:paraId="281079BC" w14:textId="77777777" w:rsidR="009A1854" w:rsidRDefault="009A1854" w:rsidP="00D86EC8">
            <w:pPr>
              <w:rPr>
                <w:sz w:val="20"/>
                <w:szCs w:val="20"/>
              </w:rPr>
            </w:pPr>
          </w:p>
          <w:p w14:paraId="0EFEC8AA" w14:textId="738DF582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1 - Cena - 97.58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64E784" w14:textId="77777777" w:rsidR="00341715" w:rsidRPr="00211A34" w:rsidRDefault="00341715" w:rsidP="00D86EC8">
            <w:pPr>
              <w:jc w:val="center"/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 xml:space="preserve">  97,58</w:t>
            </w:r>
          </w:p>
        </w:tc>
      </w:tr>
      <w:tr w:rsidR="00341715" w:rsidRPr="00834EF4" w14:paraId="1EC685D5" w14:textId="77777777" w:rsidTr="00D86EC8">
        <w:tc>
          <w:tcPr>
            <w:tcW w:w="2169" w:type="dxa"/>
            <w:shd w:val="clear" w:color="auto" w:fill="auto"/>
          </w:tcPr>
          <w:p w14:paraId="0C4E324F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1715">
              <w:rPr>
                <w:sz w:val="20"/>
                <w:szCs w:val="20"/>
              </w:rPr>
              <w:t>Pakiet nr 3</w:t>
            </w:r>
          </w:p>
        </w:tc>
        <w:tc>
          <w:tcPr>
            <w:tcW w:w="3501" w:type="dxa"/>
            <w:shd w:val="clear" w:color="auto" w:fill="auto"/>
          </w:tcPr>
          <w:p w14:paraId="2EECB740" w14:textId="77777777" w:rsidR="00341715" w:rsidRPr="00211A34" w:rsidRDefault="00341715" w:rsidP="00D86EC8">
            <w:pPr>
              <w:rPr>
                <w:b/>
                <w:bCs/>
                <w:sz w:val="20"/>
                <w:szCs w:val="20"/>
              </w:rPr>
            </w:pPr>
            <w:r w:rsidRPr="00341715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4A3ECEB8" w14:textId="77777777" w:rsidR="00341715" w:rsidRPr="00211A34" w:rsidRDefault="00341715" w:rsidP="00D86EC8">
            <w:pPr>
              <w:rPr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16</w:t>
            </w:r>
          </w:p>
          <w:p w14:paraId="668D32B9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14:paraId="70D1710C" w14:textId="77777777" w:rsidR="009A1854" w:rsidRDefault="009A1854" w:rsidP="00D86EC8">
            <w:pPr>
              <w:rPr>
                <w:sz w:val="20"/>
                <w:szCs w:val="20"/>
              </w:rPr>
            </w:pPr>
          </w:p>
          <w:p w14:paraId="51DFC0CB" w14:textId="1B1ADE5E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F40091" w14:textId="77777777" w:rsidR="00341715" w:rsidRPr="00211A34" w:rsidRDefault="00341715" w:rsidP="00D86EC8">
            <w:pPr>
              <w:jc w:val="center"/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 xml:space="preserve">  100,00</w:t>
            </w:r>
          </w:p>
        </w:tc>
      </w:tr>
      <w:tr w:rsidR="00341715" w:rsidRPr="00834EF4" w14:paraId="160EB34F" w14:textId="77777777" w:rsidTr="00D86EC8">
        <w:tc>
          <w:tcPr>
            <w:tcW w:w="2169" w:type="dxa"/>
            <w:shd w:val="clear" w:color="auto" w:fill="auto"/>
          </w:tcPr>
          <w:p w14:paraId="4108F6F9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1715">
              <w:rPr>
                <w:sz w:val="20"/>
                <w:szCs w:val="20"/>
              </w:rPr>
              <w:t>Pakiet nr 4</w:t>
            </w:r>
          </w:p>
        </w:tc>
        <w:tc>
          <w:tcPr>
            <w:tcW w:w="3501" w:type="dxa"/>
            <w:shd w:val="clear" w:color="auto" w:fill="auto"/>
          </w:tcPr>
          <w:p w14:paraId="0FF789F3" w14:textId="77777777" w:rsidR="00341715" w:rsidRPr="00211A34" w:rsidRDefault="00341715" w:rsidP="00D86EC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41715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1715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2673DA70" w14:textId="77777777" w:rsidR="00341715" w:rsidRPr="00211A34" w:rsidRDefault="00341715" w:rsidP="00D86EC8">
            <w:pPr>
              <w:rPr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ul. 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120</w:t>
            </w:r>
          </w:p>
          <w:p w14:paraId="458FC624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14:paraId="21482D80" w14:textId="77777777" w:rsidR="009A1854" w:rsidRDefault="009A1854" w:rsidP="00D86EC8">
            <w:pPr>
              <w:rPr>
                <w:sz w:val="20"/>
                <w:szCs w:val="20"/>
              </w:rPr>
            </w:pPr>
          </w:p>
          <w:p w14:paraId="37B1298C" w14:textId="2DEABC5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93AADD" w14:textId="77777777" w:rsidR="00341715" w:rsidRPr="00211A34" w:rsidRDefault="00341715" w:rsidP="00D86EC8">
            <w:pPr>
              <w:jc w:val="center"/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 xml:space="preserve">  100,00</w:t>
            </w:r>
          </w:p>
        </w:tc>
      </w:tr>
      <w:tr w:rsidR="00341715" w:rsidRPr="00834EF4" w14:paraId="3974F664" w14:textId="77777777" w:rsidTr="00D86EC8">
        <w:tc>
          <w:tcPr>
            <w:tcW w:w="2169" w:type="dxa"/>
            <w:shd w:val="clear" w:color="auto" w:fill="auto"/>
          </w:tcPr>
          <w:p w14:paraId="4D019B11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1715">
              <w:rPr>
                <w:sz w:val="20"/>
                <w:szCs w:val="20"/>
              </w:rPr>
              <w:t>Pakiet nr 5</w:t>
            </w:r>
          </w:p>
        </w:tc>
        <w:tc>
          <w:tcPr>
            <w:tcW w:w="3501" w:type="dxa"/>
            <w:shd w:val="clear" w:color="auto" w:fill="auto"/>
          </w:tcPr>
          <w:p w14:paraId="51A6ABF3" w14:textId="77777777" w:rsidR="00341715" w:rsidRPr="00211A34" w:rsidRDefault="00341715" w:rsidP="00D86EC8">
            <w:pPr>
              <w:rPr>
                <w:b/>
                <w:bCs/>
                <w:sz w:val="20"/>
                <w:szCs w:val="20"/>
              </w:rPr>
            </w:pPr>
            <w:r w:rsidRPr="0034171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21F5BC7" w14:textId="77777777" w:rsidR="00341715" w:rsidRPr="00211A34" w:rsidRDefault="00341715" w:rsidP="00D86EC8">
            <w:pPr>
              <w:rPr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77</w:t>
            </w:r>
          </w:p>
          <w:p w14:paraId="0810943F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14:paraId="2F70363A" w14:textId="77777777" w:rsidR="009A1854" w:rsidRDefault="009A1854" w:rsidP="00D86EC8">
            <w:pPr>
              <w:rPr>
                <w:sz w:val="20"/>
                <w:szCs w:val="20"/>
              </w:rPr>
            </w:pPr>
          </w:p>
          <w:p w14:paraId="7F13FC24" w14:textId="69063D72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BCFE4F" w14:textId="77777777" w:rsidR="00341715" w:rsidRPr="00211A34" w:rsidRDefault="00341715" w:rsidP="00D86EC8">
            <w:pPr>
              <w:jc w:val="center"/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 xml:space="preserve">  100,00</w:t>
            </w:r>
          </w:p>
        </w:tc>
      </w:tr>
      <w:tr w:rsidR="00341715" w:rsidRPr="00834EF4" w14:paraId="5FC40CC5" w14:textId="77777777" w:rsidTr="00D86EC8">
        <w:tc>
          <w:tcPr>
            <w:tcW w:w="2169" w:type="dxa"/>
            <w:shd w:val="clear" w:color="auto" w:fill="auto"/>
          </w:tcPr>
          <w:p w14:paraId="571D1E10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1715">
              <w:rPr>
                <w:sz w:val="20"/>
                <w:szCs w:val="20"/>
              </w:rPr>
              <w:t>Pakiet nr 5</w:t>
            </w:r>
          </w:p>
        </w:tc>
        <w:tc>
          <w:tcPr>
            <w:tcW w:w="3501" w:type="dxa"/>
            <w:shd w:val="clear" w:color="auto" w:fill="auto"/>
          </w:tcPr>
          <w:p w14:paraId="13172D72" w14:textId="77777777" w:rsidR="00341715" w:rsidRPr="00211A34" w:rsidRDefault="00341715" w:rsidP="00D86EC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41715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1715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7B373BE3" w14:textId="77777777" w:rsidR="00341715" w:rsidRPr="00211A34" w:rsidRDefault="00341715" w:rsidP="00D86EC8">
            <w:pPr>
              <w:rPr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ul. 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120</w:t>
            </w:r>
          </w:p>
          <w:p w14:paraId="11016CA1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14:paraId="0244092E" w14:textId="77777777" w:rsidR="009A1854" w:rsidRDefault="009A1854" w:rsidP="00D86EC8">
            <w:pPr>
              <w:rPr>
                <w:sz w:val="20"/>
                <w:szCs w:val="20"/>
              </w:rPr>
            </w:pPr>
          </w:p>
          <w:p w14:paraId="7EB10505" w14:textId="7EDD138D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1 - Cena - 97.14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1A9B48" w14:textId="77777777" w:rsidR="00341715" w:rsidRPr="00211A34" w:rsidRDefault="00341715" w:rsidP="00D86EC8">
            <w:pPr>
              <w:jc w:val="center"/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 xml:space="preserve">  97,14</w:t>
            </w:r>
          </w:p>
        </w:tc>
      </w:tr>
      <w:tr w:rsidR="00341715" w:rsidRPr="00834EF4" w14:paraId="6731023D" w14:textId="77777777" w:rsidTr="00D86EC8">
        <w:tc>
          <w:tcPr>
            <w:tcW w:w="2169" w:type="dxa"/>
            <w:shd w:val="clear" w:color="auto" w:fill="auto"/>
          </w:tcPr>
          <w:p w14:paraId="7F2AC5D1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1715">
              <w:rPr>
                <w:sz w:val="20"/>
                <w:szCs w:val="20"/>
              </w:rPr>
              <w:t>Pakiet nr 6</w:t>
            </w:r>
          </w:p>
        </w:tc>
        <w:tc>
          <w:tcPr>
            <w:tcW w:w="3501" w:type="dxa"/>
            <w:shd w:val="clear" w:color="auto" w:fill="auto"/>
          </w:tcPr>
          <w:p w14:paraId="26F3E47B" w14:textId="77777777" w:rsidR="00341715" w:rsidRPr="00211A34" w:rsidRDefault="00341715" w:rsidP="00D86EC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41715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1715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7590F867" w14:textId="77777777" w:rsidR="00341715" w:rsidRPr="00211A34" w:rsidRDefault="00341715" w:rsidP="00D86EC8">
            <w:pPr>
              <w:rPr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ul. 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120</w:t>
            </w:r>
          </w:p>
          <w:p w14:paraId="559690B0" w14:textId="77777777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1715">
              <w:rPr>
                <w:sz w:val="20"/>
                <w:szCs w:val="20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14:paraId="108DA63D" w14:textId="77777777" w:rsidR="009A1854" w:rsidRDefault="009A1854" w:rsidP="00D86EC8">
            <w:pPr>
              <w:rPr>
                <w:sz w:val="20"/>
                <w:szCs w:val="20"/>
              </w:rPr>
            </w:pPr>
          </w:p>
          <w:p w14:paraId="0C3980CA" w14:textId="0720CE0E" w:rsidR="00341715" w:rsidRPr="00211A34" w:rsidRDefault="00341715" w:rsidP="00D86EC8">
            <w:pPr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0E787D" w14:textId="77777777" w:rsidR="00341715" w:rsidRPr="00211A34" w:rsidRDefault="00341715" w:rsidP="00D86EC8">
            <w:pPr>
              <w:jc w:val="center"/>
              <w:rPr>
                <w:color w:val="000000"/>
                <w:sz w:val="20"/>
                <w:szCs w:val="20"/>
              </w:rPr>
            </w:pPr>
            <w:r w:rsidRPr="00341715">
              <w:rPr>
                <w:sz w:val="20"/>
                <w:szCs w:val="20"/>
              </w:rPr>
              <w:t xml:space="preserve">  100,00</w:t>
            </w:r>
          </w:p>
        </w:tc>
      </w:tr>
    </w:tbl>
    <w:p w14:paraId="5E2FCC27" w14:textId="77777777" w:rsidR="00E85D70" w:rsidRDefault="00E85D70" w:rsidP="00D86EC8">
      <w:pPr>
        <w:jc w:val="both"/>
        <w:rPr>
          <w:color w:val="000000"/>
        </w:rPr>
      </w:pPr>
    </w:p>
    <w:p w14:paraId="6AB7E6E2" w14:textId="77777777" w:rsidR="008642B3" w:rsidRPr="001B7815" w:rsidRDefault="00B464D3" w:rsidP="00D86EC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3E1D9AD6" w14:textId="77777777" w:rsidTr="00596EA3">
        <w:tc>
          <w:tcPr>
            <w:tcW w:w="871" w:type="dxa"/>
            <w:shd w:val="clear" w:color="auto" w:fill="F3F3F3"/>
            <w:vAlign w:val="center"/>
          </w:tcPr>
          <w:p w14:paraId="2C214977" w14:textId="77777777" w:rsidR="00211A34" w:rsidRPr="00596EA3" w:rsidRDefault="00596EA3" w:rsidP="00D86EC8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140C1A26" w14:textId="77777777" w:rsidR="00211A34" w:rsidRPr="00596EA3" w:rsidRDefault="00596EA3" w:rsidP="00D86EC8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F53D4F6" w14:textId="77777777" w:rsidR="00211A34" w:rsidRPr="00596EA3" w:rsidRDefault="00211A34" w:rsidP="00D86EC8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7A787EDC" w14:textId="77777777" w:rsidTr="00596EA3">
        <w:tc>
          <w:tcPr>
            <w:tcW w:w="871" w:type="dxa"/>
            <w:vAlign w:val="center"/>
          </w:tcPr>
          <w:p w14:paraId="10C9E9CC" w14:textId="77777777" w:rsidR="00211A34" w:rsidRPr="00596EA3" w:rsidRDefault="00211A34" w:rsidP="00D86E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2D1AF9B9" w14:textId="77777777" w:rsidR="00211A34" w:rsidRPr="00596EA3" w:rsidRDefault="00211A34" w:rsidP="00D86EC8">
            <w:pPr>
              <w:rPr>
                <w:b/>
                <w:bCs/>
                <w:sz w:val="22"/>
                <w:szCs w:val="22"/>
              </w:rPr>
            </w:pPr>
          </w:p>
          <w:p w14:paraId="7EEAF409" w14:textId="77777777" w:rsidR="00211A34" w:rsidRPr="00211A34" w:rsidRDefault="00211A34" w:rsidP="00D86EC8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16A10890" w14:textId="77777777" w:rsidR="00211A34" w:rsidRPr="00211A34" w:rsidRDefault="00211A34" w:rsidP="00D86EC8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3AD24990" w14:textId="77777777" w:rsidR="00211A34" w:rsidRPr="00596EA3" w:rsidRDefault="00211A34" w:rsidP="00D86EC8">
            <w:pPr>
              <w:rPr>
                <w:sz w:val="22"/>
                <w:szCs w:val="22"/>
              </w:rPr>
            </w:pPr>
          </w:p>
          <w:p w14:paraId="305CFD91" w14:textId="77777777" w:rsidR="00211A34" w:rsidRPr="00596EA3" w:rsidRDefault="00211A34" w:rsidP="00D86EC8">
            <w:pPr>
              <w:jc w:val="both"/>
              <w:rPr>
                <w:sz w:val="22"/>
                <w:szCs w:val="22"/>
              </w:rPr>
            </w:pPr>
          </w:p>
        </w:tc>
      </w:tr>
    </w:tbl>
    <w:p w14:paraId="7BA7C04B" w14:textId="77777777" w:rsidR="008642B3" w:rsidRDefault="008642B3" w:rsidP="00D86EC8">
      <w:pPr>
        <w:jc w:val="both"/>
        <w:rPr>
          <w:color w:val="000000"/>
          <w:sz w:val="16"/>
          <w:szCs w:val="16"/>
        </w:rPr>
      </w:pPr>
    </w:p>
    <w:p w14:paraId="6D88FF8B" w14:textId="77777777" w:rsidR="009F0E5C" w:rsidRDefault="009F0E5C" w:rsidP="00D86EC8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3BC072E7" w14:textId="77777777" w:rsidR="00F960D7" w:rsidRPr="00F33C66" w:rsidRDefault="00A029B8" w:rsidP="00D86EC8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341715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6104E80D" w14:textId="77777777" w:rsidR="00F960D7" w:rsidRPr="00F33C66" w:rsidRDefault="00D8427E" w:rsidP="00D86EC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1447164A" w14:textId="77777777" w:rsidR="00F960D7" w:rsidRDefault="00F960D7" w:rsidP="00D86EC8">
      <w:pPr>
        <w:jc w:val="both"/>
        <w:rPr>
          <w:bCs/>
        </w:rPr>
      </w:pPr>
    </w:p>
    <w:p w14:paraId="062EC704" w14:textId="77777777" w:rsidR="00B464D3" w:rsidRDefault="00B464D3" w:rsidP="00D86EC8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A1DA025" w14:textId="77777777" w:rsidR="009A1854" w:rsidRDefault="009A1854" w:rsidP="00D86EC8">
      <w:pPr>
        <w:ind w:left="3119" w:firstLine="425"/>
        <w:jc w:val="right"/>
        <w:rPr>
          <w:i/>
          <w:sz w:val="22"/>
          <w:szCs w:val="22"/>
        </w:rPr>
      </w:pPr>
    </w:p>
    <w:p w14:paraId="0F43F450" w14:textId="77777777" w:rsidR="009A1854" w:rsidRDefault="009A1854" w:rsidP="009A185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D0053F0" w14:textId="77777777" w:rsidR="009A1854" w:rsidRDefault="009A1854" w:rsidP="009A185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0A104D7" w14:textId="66AE79BF" w:rsidR="009A1854" w:rsidRPr="006B27ED" w:rsidRDefault="009A1854" w:rsidP="009A1854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Piotr Nowicki</w:t>
      </w:r>
    </w:p>
    <w:p w14:paraId="20F2B46E" w14:textId="77777777" w:rsidR="009A1854" w:rsidRPr="004229DE" w:rsidRDefault="009A1854" w:rsidP="00D86EC8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422C5714" w14:textId="77777777" w:rsidR="008642B3" w:rsidRPr="00B464D3" w:rsidRDefault="008642B3" w:rsidP="00D86EC8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8F7E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5CC61" w14:textId="77777777" w:rsidR="008F7E19" w:rsidRDefault="008F7E19">
      <w:r>
        <w:separator/>
      </w:r>
    </w:p>
  </w:endnote>
  <w:endnote w:type="continuationSeparator" w:id="0">
    <w:p w14:paraId="6C4341B3" w14:textId="77777777" w:rsidR="008F7E19" w:rsidRDefault="008F7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D6EA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C907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5EBEE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DCF95E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B98C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E181D" w14:textId="77777777" w:rsidR="008F7E19" w:rsidRDefault="008F7E19">
      <w:r>
        <w:separator/>
      </w:r>
    </w:p>
  </w:footnote>
  <w:footnote w:type="continuationSeparator" w:id="0">
    <w:p w14:paraId="6EAD8FBF" w14:textId="77777777" w:rsidR="008F7E19" w:rsidRDefault="008F7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4638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ABE4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8196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1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1715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8F7E19"/>
    <w:rsid w:val="00915B9E"/>
    <w:rsid w:val="00952256"/>
    <w:rsid w:val="0097748A"/>
    <w:rsid w:val="009A1854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86EC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61F7"/>
  <w15:chartTrackingRefBased/>
  <w15:docId w15:val="{FA755FF9-749B-4EB8-8E96-60D1ECC8D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9A185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568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2024-01-12T07:50:00Z</cp:lastPrinted>
  <dcterms:created xsi:type="dcterms:W3CDTF">2024-01-12T07:51:00Z</dcterms:created>
  <dcterms:modified xsi:type="dcterms:W3CDTF">2024-01-12T07:51:00Z</dcterms:modified>
</cp:coreProperties>
</file>