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6E742B" w14:textId="77777777" w:rsidR="00986737" w:rsidRPr="00875CA9" w:rsidRDefault="00236B43" w:rsidP="00986737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bookmarkStart w:id="0" w:name="_Hlk52197885"/>
      <w:r w:rsidRPr="00875CA9">
        <w:rPr>
          <w:rFonts w:ascii="Arial Narrow" w:hAnsi="Arial Narrow" w:cs="Arial"/>
          <w:sz w:val="24"/>
          <w:szCs w:val="24"/>
        </w:rPr>
        <w:t>Bydgoszcz</w:t>
      </w:r>
      <w:r w:rsidR="00986737" w:rsidRPr="00875CA9">
        <w:rPr>
          <w:rFonts w:ascii="Arial Narrow" w:hAnsi="Arial Narrow" w:cs="Arial"/>
          <w:sz w:val="24"/>
          <w:szCs w:val="24"/>
        </w:rPr>
        <w:t xml:space="preserve"> dnia: </w:t>
      </w:r>
      <w:r w:rsidRPr="00875CA9">
        <w:rPr>
          <w:rFonts w:ascii="Arial Narrow" w:hAnsi="Arial Narrow" w:cs="Arial"/>
          <w:sz w:val="24"/>
          <w:szCs w:val="24"/>
        </w:rPr>
        <w:t>2023-12-21</w:t>
      </w:r>
    </w:p>
    <w:p w14:paraId="776B4BF1" w14:textId="77777777" w:rsidR="00986737" w:rsidRPr="00875CA9" w:rsidRDefault="00236B43" w:rsidP="00986737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875CA9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6A4D50D6" w14:textId="77777777" w:rsidR="00986737" w:rsidRPr="00875CA9" w:rsidRDefault="00236B43" w:rsidP="00986737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875CA9">
        <w:rPr>
          <w:rFonts w:ascii="Arial Narrow" w:hAnsi="Arial Narrow" w:cs="Arial"/>
          <w:sz w:val="24"/>
          <w:szCs w:val="24"/>
        </w:rPr>
        <w:t>Powstańców Warszawy</w:t>
      </w:r>
      <w:r w:rsidR="00986737" w:rsidRPr="00875CA9">
        <w:rPr>
          <w:rFonts w:ascii="Arial Narrow" w:hAnsi="Arial Narrow" w:cs="Arial"/>
          <w:sz w:val="24"/>
          <w:szCs w:val="24"/>
        </w:rPr>
        <w:t xml:space="preserve"> </w:t>
      </w:r>
      <w:r w:rsidRPr="00875CA9">
        <w:rPr>
          <w:rFonts w:ascii="Arial Narrow" w:hAnsi="Arial Narrow" w:cs="Arial"/>
          <w:sz w:val="24"/>
          <w:szCs w:val="24"/>
        </w:rPr>
        <w:t>5</w:t>
      </w:r>
    </w:p>
    <w:p w14:paraId="33231E59" w14:textId="77777777" w:rsidR="00986737" w:rsidRPr="00875CA9" w:rsidRDefault="00236B43" w:rsidP="00986737">
      <w:pPr>
        <w:rPr>
          <w:rFonts w:ascii="Arial Narrow" w:hAnsi="Arial Narrow" w:cs="Arial"/>
          <w:sz w:val="24"/>
          <w:szCs w:val="24"/>
        </w:rPr>
      </w:pPr>
      <w:r w:rsidRPr="00875CA9">
        <w:rPr>
          <w:rFonts w:ascii="Arial Narrow" w:hAnsi="Arial Narrow" w:cs="Arial"/>
          <w:sz w:val="24"/>
          <w:szCs w:val="24"/>
        </w:rPr>
        <w:t>85-681</w:t>
      </w:r>
      <w:r w:rsidR="00986737" w:rsidRPr="00875CA9">
        <w:rPr>
          <w:rFonts w:ascii="Arial Narrow" w:hAnsi="Arial Narrow" w:cs="Arial"/>
          <w:sz w:val="24"/>
          <w:szCs w:val="24"/>
        </w:rPr>
        <w:t xml:space="preserve"> </w:t>
      </w:r>
      <w:r w:rsidRPr="00875CA9">
        <w:rPr>
          <w:rFonts w:ascii="Arial Narrow" w:hAnsi="Arial Narrow" w:cs="Arial"/>
          <w:sz w:val="24"/>
          <w:szCs w:val="24"/>
        </w:rPr>
        <w:t>Bydgoszcz</w:t>
      </w:r>
    </w:p>
    <w:p w14:paraId="655018CB" w14:textId="77777777" w:rsidR="00986737" w:rsidRPr="00875CA9" w:rsidRDefault="00986737" w:rsidP="00986737">
      <w:pPr>
        <w:jc w:val="both"/>
        <w:rPr>
          <w:rFonts w:ascii="Arial Narrow" w:hAnsi="Arial Narrow" w:cs="Arial"/>
          <w:bCs/>
          <w:sz w:val="18"/>
          <w:szCs w:val="18"/>
        </w:rPr>
      </w:pPr>
      <w:r w:rsidRPr="00875CA9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4CD40321" w14:textId="77777777" w:rsidR="00986737" w:rsidRPr="00875CA9" w:rsidRDefault="00986737" w:rsidP="00986737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875CA9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875CA9" w14:paraId="2BC3018F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C88EB97" w14:textId="77777777" w:rsidR="00986737" w:rsidRPr="00875CA9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875CA9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731F8E9B" w14:textId="77777777" w:rsidR="00986737" w:rsidRPr="00875CA9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875CA9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1CAED156" w14:textId="77777777" w:rsidR="00986737" w:rsidRPr="00875CA9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875CA9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875CA9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875CA9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875CA9" w14:paraId="794AEC51" w14:textId="77777777" w:rsidTr="005A632E">
        <w:tc>
          <w:tcPr>
            <w:tcW w:w="2269" w:type="dxa"/>
            <w:shd w:val="clear" w:color="auto" w:fill="auto"/>
          </w:tcPr>
          <w:p w14:paraId="79A1A1FC" w14:textId="77777777" w:rsidR="00986737" w:rsidRPr="00875CA9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75CA9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8D04745" w14:textId="77777777" w:rsidR="00986737" w:rsidRPr="00875CA9" w:rsidRDefault="00236B43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875CA9">
              <w:rPr>
                <w:rFonts w:ascii="Arial Narrow" w:hAnsi="Arial Narrow" w:cs="Arial"/>
                <w:b/>
                <w:sz w:val="24"/>
                <w:szCs w:val="24"/>
              </w:rPr>
              <w:t>Dostawy wyrobów medycznych wraz z dzierżawą urządzeń dla Zakładu Analityki Lekarskiej</w:t>
            </w:r>
            <w:r w:rsidR="00986737" w:rsidRPr="00875CA9">
              <w:rPr>
                <w:rFonts w:ascii="Arial Narrow" w:hAnsi="Arial Narrow" w:cs="Arial"/>
                <w:b/>
                <w:sz w:val="24"/>
                <w:szCs w:val="24"/>
              </w:rPr>
              <w:t>.</w:t>
            </w:r>
          </w:p>
        </w:tc>
      </w:tr>
      <w:tr w:rsidR="00236B43" w:rsidRPr="00875CA9" w14:paraId="1BADFCB3" w14:textId="77777777" w:rsidTr="00D35BE9">
        <w:tc>
          <w:tcPr>
            <w:tcW w:w="2269" w:type="dxa"/>
            <w:shd w:val="clear" w:color="auto" w:fill="auto"/>
          </w:tcPr>
          <w:p w14:paraId="4A58DFDA" w14:textId="77777777" w:rsidR="00236B43" w:rsidRPr="00875CA9" w:rsidRDefault="00236B43" w:rsidP="00D35BE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75CA9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E9094EC" w14:textId="77777777" w:rsidR="00236B43" w:rsidRPr="00875CA9" w:rsidRDefault="00236B43" w:rsidP="00D35BE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875CA9">
              <w:rPr>
                <w:rFonts w:ascii="Arial Narrow" w:hAnsi="Arial Narrow" w:cs="Arial"/>
                <w:b/>
                <w:sz w:val="24"/>
                <w:szCs w:val="24"/>
              </w:rPr>
              <w:t>123/2023</w:t>
            </w:r>
          </w:p>
        </w:tc>
      </w:tr>
    </w:tbl>
    <w:p w14:paraId="7CC42622" w14:textId="77777777" w:rsidR="00A80738" w:rsidRPr="00875CA9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4"/>
          <w:szCs w:val="24"/>
        </w:rPr>
      </w:pPr>
    </w:p>
    <w:p w14:paraId="0BF7CEA8" w14:textId="77777777" w:rsidR="00D665F5" w:rsidRPr="00875CA9" w:rsidRDefault="00D665F5" w:rsidP="00986737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875CA9">
        <w:rPr>
          <w:rFonts w:ascii="Arial Narrow" w:hAnsi="Arial Narrow" w:cs="Arial"/>
          <w:sz w:val="24"/>
          <w:szCs w:val="24"/>
        </w:rPr>
        <w:t>Zamawiający, działając na podstawie art. 22</w:t>
      </w:r>
      <w:r w:rsidR="00FC7F5E" w:rsidRPr="00875CA9">
        <w:rPr>
          <w:rFonts w:ascii="Arial Narrow" w:hAnsi="Arial Narrow" w:cs="Arial"/>
          <w:sz w:val="24"/>
          <w:szCs w:val="24"/>
        </w:rPr>
        <w:t>2</w:t>
      </w:r>
      <w:r w:rsidRPr="00875CA9">
        <w:rPr>
          <w:rFonts w:ascii="Arial Narrow" w:hAnsi="Arial Narrow" w:cs="Arial"/>
          <w:sz w:val="24"/>
          <w:szCs w:val="24"/>
        </w:rPr>
        <w:t xml:space="preserve"> ust. 5 </w:t>
      </w:r>
      <w:r w:rsidRPr="00875CA9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875CA9">
        <w:rPr>
          <w:rFonts w:ascii="Arial Narrow" w:hAnsi="Arial Narrow" w:cs="Arial"/>
          <w:sz w:val="24"/>
          <w:szCs w:val="24"/>
        </w:rPr>
        <w:t xml:space="preserve"> </w:t>
      </w:r>
      <w:r w:rsidR="00236B43" w:rsidRPr="00875CA9">
        <w:rPr>
          <w:rFonts w:ascii="Arial Narrow" w:hAnsi="Arial Narrow" w:cs="Arial"/>
          <w:sz w:val="24"/>
          <w:szCs w:val="24"/>
        </w:rPr>
        <w:t>(</w:t>
      </w:r>
      <w:proofErr w:type="spellStart"/>
      <w:r w:rsidR="00236B43" w:rsidRPr="00875CA9">
        <w:rPr>
          <w:rFonts w:ascii="Arial Narrow" w:hAnsi="Arial Narrow" w:cs="Arial"/>
          <w:sz w:val="24"/>
          <w:szCs w:val="24"/>
        </w:rPr>
        <w:t>t.j</w:t>
      </w:r>
      <w:proofErr w:type="spellEnd"/>
      <w:r w:rsidR="00236B43" w:rsidRPr="00875CA9">
        <w:rPr>
          <w:rFonts w:ascii="Arial Narrow" w:hAnsi="Arial Narrow" w:cs="Arial"/>
          <w:sz w:val="24"/>
          <w:szCs w:val="24"/>
        </w:rPr>
        <w:t>. Dz. U. z 2023r. poz. 1605)</w:t>
      </w:r>
      <w:r w:rsidR="00490DC0" w:rsidRPr="00875CA9">
        <w:rPr>
          <w:rFonts w:ascii="Arial Narrow" w:hAnsi="Arial Narrow" w:cs="Arial"/>
          <w:sz w:val="24"/>
          <w:szCs w:val="24"/>
        </w:rPr>
        <w:t xml:space="preserve"> </w:t>
      </w:r>
      <w:r w:rsidRPr="00875CA9">
        <w:rPr>
          <w:rFonts w:ascii="Arial Narrow" w:hAnsi="Arial Narrow" w:cs="Arial"/>
          <w:sz w:val="24"/>
          <w:szCs w:val="24"/>
        </w:rPr>
        <w:t>udostępnia</w:t>
      </w:r>
      <w:r w:rsidR="00F95C33" w:rsidRPr="00875CA9">
        <w:rPr>
          <w:rFonts w:ascii="Arial Narrow" w:hAnsi="Arial Narrow" w:cs="Arial"/>
          <w:sz w:val="24"/>
          <w:szCs w:val="24"/>
        </w:rPr>
        <w:t xml:space="preserve"> </w:t>
      </w:r>
      <w:r w:rsidR="004C7E9B" w:rsidRPr="00875CA9">
        <w:rPr>
          <w:rFonts w:ascii="Arial Narrow" w:hAnsi="Arial Narrow" w:cs="Arial"/>
          <w:sz w:val="24"/>
          <w:szCs w:val="24"/>
        </w:rPr>
        <w:t>informacj</w:t>
      </w:r>
      <w:r w:rsidR="00577BC6" w:rsidRPr="00875CA9">
        <w:rPr>
          <w:rFonts w:ascii="Arial Narrow" w:hAnsi="Arial Narrow" w:cs="Arial"/>
          <w:sz w:val="24"/>
          <w:szCs w:val="24"/>
        </w:rPr>
        <w:t>ę</w:t>
      </w:r>
      <w:r w:rsidR="00035488" w:rsidRPr="00875CA9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875CA9">
        <w:rPr>
          <w:rFonts w:ascii="Arial Narrow" w:hAnsi="Arial Narrow" w:cs="Arial"/>
          <w:sz w:val="24"/>
          <w:szCs w:val="24"/>
        </w:rPr>
        <w:t>.</w:t>
      </w:r>
    </w:p>
    <w:p w14:paraId="3CBFB083" w14:textId="77777777" w:rsidR="00A80738" w:rsidRPr="00875CA9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4"/>
          <w:szCs w:val="24"/>
        </w:rPr>
      </w:pPr>
      <w:r w:rsidRPr="00875CA9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875CA9">
        <w:rPr>
          <w:rFonts w:ascii="Arial Narrow" w:hAnsi="Arial Narrow" w:cs="Arial"/>
          <w:sz w:val="24"/>
          <w:szCs w:val="24"/>
        </w:rPr>
        <w:t xml:space="preserve"> w dniu </w:t>
      </w:r>
      <w:r w:rsidR="00236B43" w:rsidRPr="00875CA9">
        <w:rPr>
          <w:rFonts w:ascii="Arial Narrow" w:hAnsi="Arial Narrow" w:cs="Arial"/>
          <w:sz w:val="24"/>
          <w:szCs w:val="24"/>
        </w:rPr>
        <w:t>21/12/2023</w:t>
      </w:r>
      <w:r w:rsidR="00FF4AB1" w:rsidRPr="00875CA9">
        <w:rPr>
          <w:rFonts w:ascii="Arial Narrow" w:hAnsi="Arial Narrow" w:cs="Arial"/>
          <w:sz w:val="24"/>
          <w:szCs w:val="24"/>
        </w:rPr>
        <w:t xml:space="preserve"> o godz. </w:t>
      </w:r>
      <w:r w:rsidR="00236B43" w:rsidRPr="00875CA9">
        <w:rPr>
          <w:rFonts w:ascii="Arial Narrow" w:hAnsi="Arial Narrow" w:cs="Arial"/>
          <w:sz w:val="24"/>
          <w:szCs w:val="24"/>
        </w:rPr>
        <w:t>08:15</w:t>
      </w:r>
      <w:r w:rsidRPr="00875CA9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875CA9" w14:paraId="53467AD7" w14:textId="77777777" w:rsidTr="005A632E">
        <w:tc>
          <w:tcPr>
            <w:tcW w:w="1276" w:type="dxa"/>
            <w:shd w:val="clear" w:color="auto" w:fill="F2F2F2"/>
            <w:vAlign w:val="center"/>
          </w:tcPr>
          <w:p w14:paraId="20E3753F" w14:textId="77777777" w:rsidR="006B27ED" w:rsidRPr="00875CA9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75CA9">
              <w:rPr>
                <w:rFonts w:ascii="Arial Narrow" w:hAnsi="Arial Narrow" w:cs="Arial"/>
                <w:sz w:val="24"/>
                <w:szCs w:val="24"/>
              </w:rPr>
              <w:t>Oferta n</w:t>
            </w:r>
            <w:r w:rsidR="006B27ED" w:rsidRPr="00875CA9">
              <w:rPr>
                <w:rFonts w:ascii="Arial Narrow" w:hAnsi="Arial Narrow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5115BBB1" w14:textId="77777777" w:rsidR="006B27ED" w:rsidRPr="00875CA9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75CA9">
              <w:rPr>
                <w:rFonts w:ascii="Arial Narrow" w:hAnsi="Arial Narrow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49CE4BEB" w14:textId="77777777" w:rsidR="006B27ED" w:rsidRPr="00875CA9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75CA9">
              <w:rPr>
                <w:rFonts w:ascii="Arial Narrow" w:hAnsi="Arial Narrow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0A434F51" w14:textId="77777777" w:rsidR="006B27ED" w:rsidRPr="00875CA9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75CA9">
              <w:rPr>
                <w:rFonts w:ascii="Arial Narrow" w:hAnsi="Arial Narrow" w:cs="Arial"/>
                <w:sz w:val="24"/>
                <w:szCs w:val="24"/>
              </w:rPr>
              <w:t>Cena oferty</w:t>
            </w:r>
          </w:p>
        </w:tc>
      </w:tr>
      <w:tr w:rsidR="00236B43" w:rsidRPr="00875CA9" w14:paraId="5305D497" w14:textId="77777777" w:rsidTr="00D35BE9">
        <w:tc>
          <w:tcPr>
            <w:tcW w:w="1276" w:type="dxa"/>
            <w:shd w:val="clear" w:color="auto" w:fill="auto"/>
            <w:vAlign w:val="center"/>
          </w:tcPr>
          <w:p w14:paraId="51E36E95" w14:textId="77777777" w:rsidR="00236B43" w:rsidRPr="00875CA9" w:rsidRDefault="00236B43" w:rsidP="00D35BE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75CA9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D163A39" w14:textId="77777777" w:rsidR="00236B43" w:rsidRPr="00875CA9" w:rsidRDefault="00236B43" w:rsidP="00D35BE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75CA9">
              <w:rPr>
                <w:rFonts w:ascii="Arial Narrow" w:hAnsi="Arial Narrow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14:paraId="78C46C5A" w14:textId="77777777" w:rsidR="00236B43" w:rsidRPr="00875CA9" w:rsidRDefault="00236B43" w:rsidP="00D35BE9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75CA9">
              <w:rPr>
                <w:rFonts w:ascii="Arial Narrow" w:hAnsi="Arial Narrow" w:cs="Arial"/>
                <w:sz w:val="24"/>
                <w:szCs w:val="24"/>
              </w:rPr>
              <w:t>P.P.H.U. Bor-Pol Mariusz Borkowski</w:t>
            </w:r>
          </w:p>
          <w:p w14:paraId="227DBC1F" w14:textId="77777777" w:rsidR="00236B43" w:rsidRPr="00875CA9" w:rsidRDefault="00236B43" w:rsidP="00D35BE9">
            <w:pPr>
              <w:rPr>
                <w:rFonts w:ascii="Arial Narrow" w:hAnsi="Arial Narrow" w:cs="Arial"/>
                <w:sz w:val="24"/>
                <w:szCs w:val="24"/>
              </w:rPr>
            </w:pPr>
            <w:r w:rsidRPr="00875CA9">
              <w:rPr>
                <w:rFonts w:ascii="Arial Narrow" w:hAnsi="Arial Narrow" w:cs="Arial"/>
                <w:sz w:val="24"/>
                <w:szCs w:val="24"/>
              </w:rPr>
              <w:t>Pl. Jaśminu</w:t>
            </w:r>
            <w:r w:rsidRPr="00875CA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75CA9">
              <w:rPr>
                <w:rFonts w:ascii="Arial Narrow" w:hAnsi="Arial Narrow" w:cs="Arial"/>
                <w:sz w:val="24"/>
                <w:szCs w:val="24"/>
              </w:rPr>
              <w:t>2</w:t>
            </w:r>
            <w:r w:rsidRPr="00875CA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4CA6BBD1" w14:textId="77777777" w:rsidR="00236B43" w:rsidRPr="00875CA9" w:rsidRDefault="00236B43" w:rsidP="00D35BE9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75CA9">
              <w:rPr>
                <w:rFonts w:ascii="Arial Narrow" w:hAnsi="Arial Narrow" w:cs="Arial"/>
                <w:sz w:val="24"/>
                <w:szCs w:val="24"/>
              </w:rPr>
              <w:t>44-152</w:t>
            </w:r>
            <w:r w:rsidRPr="00875CA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75CA9">
              <w:rPr>
                <w:rFonts w:ascii="Arial Narrow" w:hAnsi="Arial Narrow" w:cs="Arial"/>
                <w:sz w:val="24"/>
                <w:szCs w:val="24"/>
              </w:rPr>
              <w:t>Gliwice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3801080" w14:textId="77777777" w:rsidR="00236B43" w:rsidRPr="00875CA9" w:rsidRDefault="00236B43" w:rsidP="00D35BE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75CA9">
              <w:rPr>
                <w:rFonts w:ascii="Arial Narrow" w:hAnsi="Arial Narrow" w:cs="Arial"/>
                <w:sz w:val="24"/>
                <w:szCs w:val="24"/>
              </w:rPr>
              <w:t>380 795.40 zł</w:t>
            </w:r>
          </w:p>
        </w:tc>
      </w:tr>
      <w:tr w:rsidR="00236B43" w:rsidRPr="00875CA9" w14:paraId="105B7041" w14:textId="77777777" w:rsidTr="00D35BE9">
        <w:tc>
          <w:tcPr>
            <w:tcW w:w="1276" w:type="dxa"/>
            <w:shd w:val="clear" w:color="auto" w:fill="auto"/>
            <w:vAlign w:val="center"/>
          </w:tcPr>
          <w:p w14:paraId="684BF5A6" w14:textId="7B83AEE5" w:rsidR="00236B43" w:rsidRPr="00875CA9" w:rsidRDefault="00236B43" w:rsidP="00D35BE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75CA9">
              <w:rPr>
                <w:rFonts w:ascii="Arial Narrow" w:hAnsi="Arial Narrow" w:cs="Arial"/>
                <w:i/>
                <w:szCs w:val="24"/>
              </w:rPr>
              <w:t xml:space="preserve"> </w:t>
            </w:r>
            <w:r w:rsidRPr="00875CA9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51BC329" w14:textId="77777777" w:rsidR="00236B43" w:rsidRPr="00875CA9" w:rsidRDefault="00236B43" w:rsidP="00D35BE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75CA9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14:paraId="551ADE46" w14:textId="77777777" w:rsidR="00236B43" w:rsidRPr="00875CA9" w:rsidRDefault="00236B43" w:rsidP="00D35BE9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875CA9">
              <w:rPr>
                <w:rFonts w:ascii="Arial Narrow" w:hAnsi="Arial Narrow" w:cs="Arial"/>
                <w:sz w:val="24"/>
                <w:szCs w:val="24"/>
              </w:rPr>
              <w:t>Werfen</w:t>
            </w:r>
            <w:proofErr w:type="spellEnd"/>
            <w:r w:rsidRPr="00875CA9">
              <w:rPr>
                <w:rFonts w:ascii="Arial Narrow" w:hAnsi="Arial Narrow" w:cs="Arial"/>
                <w:sz w:val="24"/>
                <w:szCs w:val="24"/>
              </w:rPr>
              <w:t xml:space="preserve"> Polska Sp. z o.o.</w:t>
            </w:r>
          </w:p>
          <w:p w14:paraId="02CE103B" w14:textId="77777777" w:rsidR="00236B43" w:rsidRPr="00875CA9" w:rsidRDefault="00236B43" w:rsidP="00D35BE9">
            <w:pPr>
              <w:rPr>
                <w:rFonts w:ascii="Arial Narrow" w:hAnsi="Arial Narrow" w:cs="Arial"/>
                <w:sz w:val="24"/>
                <w:szCs w:val="24"/>
              </w:rPr>
            </w:pPr>
            <w:r w:rsidRPr="00875CA9">
              <w:rPr>
                <w:rFonts w:ascii="Arial Narrow" w:hAnsi="Arial Narrow" w:cs="Arial"/>
                <w:sz w:val="24"/>
                <w:szCs w:val="24"/>
              </w:rPr>
              <w:t>ul. Prosta</w:t>
            </w:r>
            <w:r w:rsidRPr="00875CA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75CA9">
              <w:rPr>
                <w:rFonts w:ascii="Arial Narrow" w:hAnsi="Arial Narrow" w:cs="Arial"/>
                <w:sz w:val="24"/>
                <w:szCs w:val="24"/>
              </w:rPr>
              <w:t>67</w:t>
            </w:r>
            <w:r w:rsidRPr="00875CA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36515105" w14:textId="77777777" w:rsidR="00236B43" w:rsidRPr="00875CA9" w:rsidRDefault="00236B43" w:rsidP="00D35BE9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75CA9">
              <w:rPr>
                <w:rFonts w:ascii="Arial Narrow" w:hAnsi="Arial Narrow" w:cs="Arial"/>
                <w:sz w:val="24"/>
                <w:szCs w:val="24"/>
              </w:rPr>
              <w:t>00-838</w:t>
            </w:r>
            <w:r w:rsidRPr="00875CA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75CA9">
              <w:rPr>
                <w:rFonts w:ascii="Arial Narrow" w:hAnsi="Arial Narrow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89DFF63" w14:textId="77777777" w:rsidR="00236B43" w:rsidRPr="00875CA9" w:rsidRDefault="00236B43" w:rsidP="00D35BE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75CA9">
              <w:rPr>
                <w:rFonts w:ascii="Arial Narrow" w:hAnsi="Arial Narrow" w:cs="Arial"/>
                <w:sz w:val="24"/>
                <w:szCs w:val="24"/>
              </w:rPr>
              <w:t>211 591.20 zł</w:t>
            </w:r>
          </w:p>
        </w:tc>
      </w:tr>
      <w:tr w:rsidR="00236B43" w:rsidRPr="00875CA9" w14:paraId="55D8D86A" w14:textId="77777777" w:rsidTr="00D35BE9">
        <w:tc>
          <w:tcPr>
            <w:tcW w:w="1276" w:type="dxa"/>
            <w:shd w:val="clear" w:color="auto" w:fill="auto"/>
            <w:vAlign w:val="center"/>
          </w:tcPr>
          <w:p w14:paraId="317535A6" w14:textId="77777777" w:rsidR="00236B43" w:rsidRPr="00875CA9" w:rsidRDefault="00236B43" w:rsidP="00D35BE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75CA9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897E94F" w14:textId="77777777" w:rsidR="00236B43" w:rsidRPr="00875CA9" w:rsidRDefault="00236B43" w:rsidP="00D35BE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75CA9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76DE6AE4" w14:textId="77777777" w:rsidR="00236B43" w:rsidRPr="00875CA9" w:rsidRDefault="00236B43" w:rsidP="00D35BE9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75CA9">
              <w:rPr>
                <w:rFonts w:ascii="Arial Narrow" w:hAnsi="Arial Narrow" w:cs="Arial"/>
                <w:sz w:val="24"/>
                <w:szCs w:val="24"/>
              </w:rPr>
              <w:t xml:space="preserve">Konsorcjum Abbott Laboratories Poland Sp. z o.o., </w:t>
            </w:r>
            <w:proofErr w:type="spellStart"/>
            <w:r w:rsidRPr="00875CA9">
              <w:rPr>
                <w:rFonts w:ascii="Arial Narrow" w:hAnsi="Arial Narrow" w:cs="Arial"/>
                <w:sz w:val="24"/>
                <w:szCs w:val="24"/>
              </w:rPr>
              <w:t>Argenta</w:t>
            </w:r>
            <w:proofErr w:type="spellEnd"/>
            <w:r w:rsidRPr="00875CA9">
              <w:rPr>
                <w:rFonts w:ascii="Arial Narrow" w:hAnsi="Arial Narrow" w:cs="Arial"/>
                <w:sz w:val="24"/>
                <w:szCs w:val="24"/>
              </w:rPr>
              <w:t xml:space="preserve"> Sp. z o.o.</w:t>
            </w:r>
          </w:p>
          <w:p w14:paraId="4DB79BF2" w14:textId="77777777" w:rsidR="00236B43" w:rsidRPr="00875CA9" w:rsidRDefault="00236B43" w:rsidP="00D35BE9">
            <w:pPr>
              <w:rPr>
                <w:rFonts w:ascii="Arial Narrow" w:hAnsi="Arial Narrow" w:cs="Arial"/>
                <w:sz w:val="24"/>
                <w:szCs w:val="24"/>
              </w:rPr>
            </w:pPr>
            <w:r w:rsidRPr="00875CA9">
              <w:rPr>
                <w:rFonts w:ascii="Arial Narrow" w:hAnsi="Arial Narrow" w:cs="Arial"/>
                <w:sz w:val="24"/>
                <w:szCs w:val="24"/>
              </w:rPr>
              <w:t>Postępu</w:t>
            </w:r>
            <w:r w:rsidRPr="00875CA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75CA9">
              <w:rPr>
                <w:rFonts w:ascii="Arial Narrow" w:hAnsi="Arial Narrow" w:cs="Arial"/>
                <w:sz w:val="24"/>
                <w:szCs w:val="24"/>
              </w:rPr>
              <w:t>21b</w:t>
            </w:r>
            <w:r w:rsidRPr="00875CA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17E67B24" w14:textId="77777777" w:rsidR="00236B43" w:rsidRPr="00875CA9" w:rsidRDefault="00236B43" w:rsidP="00D35BE9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75CA9">
              <w:rPr>
                <w:rFonts w:ascii="Arial Narrow" w:hAnsi="Arial Narrow" w:cs="Arial"/>
                <w:sz w:val="24"/>
                <w:szCs w:val="24"/>
              </w:rPr>
              <w:t>02-676</w:t>
            </w:r>
            <w:r w:rsidRPr="00875CA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75CA9">
              <w:rPr>
                <w:rFonts w:ascii="Arial Narrow" w:hAnsi="Arial Narrow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00EE0F5" w14:textId="77777777" w:rsidR="00236B43" w:rsidRPr="00875CA9" w:rsidRDefault="00236B43" w:rsidP="00D35BE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75CA9">
              <w:rPr>
                <w:rFonts w:ascii="Arial Narrow" w:hAnsi="Arial Narrow" w:cs="Arial"/>
                <w:sz w:val="24"/>
                <w:szCs w:val="24"/>
              </w:rPr>
              <w:t>12 297 052.79 zł</w:t>
            </w:r>
          </w:p>
        </w:tc>
      </w:tr>
      <w:tr w:rsidR="00236B43" w:rsidRPr="00875CA9" w14:paraId="1CA2B932" w14:textId="77777777" w:rsidTr="00D35BE9">
        <w:tc>
          <w:tcPr>
            <w:tcW w:w="1276" w:type="dxa"/>
            <w:shd w:val="clear" w:color="auto" w:fill="auto"/>
            <w:vAlign w:val="center"/>
          </w:tcPr>
          <w:p w14:paraId="627653BF" w14:textId="77777777" w:rsidR="00236B43" w:rsidRPr="00875CA9" w:rsidRDefault="00236B43" w:rsidP="00D35BE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75CA9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077B641" w14:textId="77777777" w:rsidR="00236B43" w:rsidRPr="00875CA9" w:rsidRDefault="00236B43" w:rsidP="00D35BE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75CA9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14:paraId="3B97BCB9" w14:textId="77777777" w:rsidR="00236B43" w:rsidRPr="00875CA9" w:rsidRDefault="00236B43" w:rsidP="00D35BE9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875CA9">
              <w:rPr>
                <w:rFonts w:ascii="Arial Narrow" w:hAnsi="Arial Narrow" w:cs="Arial"/>
                <w:sz w:val="24"/>
                <w:szCs w:val="24"/>
              </w:rPr>
              <w:t>Radiometer</w:t>
            </w:r>
            <w:proofErr w:type="spellEnd"/>
            <w:r w:rsidRPr="00875CA9">
              <w:rPr>
                <w:rFonts w:ascii="Arial Narrow" w:hAnsi="Arial Narrow" w:cs="Arial"/>
                <w:sz w:val="24"/>
                <w:szCs w:val="24"/>
              </w:rPr>
              <w:t xml:space="preserve"> Sp. z o.o.</w:t>
            </w:r>
          </w:p>
          <w:p w14:paraId="472FC845" w14:textId="77777777" w:rsidR="00236B43" w:rsidRPr="00875CA9" w:rsidRDefault="00236B43" w:rsidP="00D35BE9">
            <w:pPr>
              <w:rPr>
                <w:rFonts w:ascii="Arial Narrow" w:hAnsi="Arial Narrow" w:cs="Arial"/>
                <w:sz w:val="24"/>
                <w:szCs w:val="24"/>
              </w:rPr>
            </w:pPr>
            <w:r w:rsidRPr="00875CA9">
              <w:rPr>
                <w:rFonts w:ascii="Arial Narrow" w:hAnsi="Arial Narrow" w:cs="Arial"/>
                <w:sz w:val="24"/>
                <w:szCs w:val="24"/>
              </w:rPr>
              <w:t>al. Jerozolimskie</w:t>
            </w:r>
            <w:r w:rsidRPr="00875CA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75CA9">
              <w:rPr>
                <w:rFonts w:ascii="Arial Narrow" w:hAnsi="Arial Narrow" w:cs="Arial"/>
                <w:sz w:val="24"/>
                <w:szCs w:val="24"/>
              </w:rPr>
              <w:t>181a</w:t>
            </w:r>
            <w:r w:rsidRPr="00875CA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0F22C859" w14:textId="77777777" w:rsidR="00236B43" w:rsidRPr="00875CA9" w:rsidRDefault="00236B43" w:rsidP="00D35BE9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75CA9">
              <w:rPr>
                <w:rFonts w:ascii="Arial Narrow" w:hAnsi="Arial Narrow" w:cs="Arial"/>
                <w:sz w:val="24"/>
                <w:szCs w:val="24"/>
              </w:rPr>
              <w:t>02-222</w:t>
            </w:r>
            <w:r w:rsidRPr="00875CA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75CA9">
              <w:rPr>
                <w:rFonts w:ascii="Arial Narrow" w:hAnsi="Arial Narrow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46CCA89" w14:textId="77777777" w:rsidR="00236B43" w:rsidRPr="00875CA9" w:rsidRDefault="00236B43" w:rsidP="00D35BE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75CA9">
              <w:rPr>
                <w:rFonts w:ascii="Arial Narrow" w:hAnsi="Arial Narrow" w:cs="Arial"/>
                <w:sz w:val="24"/>
                <w:szCs w:val="24"/>
              </w:rPr>
              <w:t>247 980.00 zł</w:t>
            </w:r>
          </w:p>
        </w:tc>
      </w:tr>
      <w:tr w:rsidR="00236B43" w:rsidRPr="00875CA9" w14:paraId="703EA3A2" w14:textId="77777777" w:rsidTr="00D35BE9">
        <w:tc>
          <w:tcPr>
            <w:tcW w:w="1276" w:type="dxa"/>
            <w:shd w:val="clear" w:color="auto" w:fill="auto"/>
            <w:vAlign w:val="center"/>
          </w:tcPr>
          <w:p w14:paraId="1932CF8F" w14:textId="77777777" w:rsidR="00236B43" w:rsidRPr="00875CA9" w:rsidRDefault="00236B43" w:rsidP="00D35BE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75CA9">
              <w:rPr>
                <w:rFonts w:ascii="Arial Narrow" w:hAnsi="Arial Narrow" w:cs="Arial"/>
                <w:sz w:val="24"/>
                <w:szCs w:val="24"/>
              </w:rPr>
              <w:lastRenderedPageBreak/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D516176" w14:textId="77777777" w:rsidR="00236B43" w:rsidRPr="00875CA9" w:rsidRDefault="00236B43" w:rsidP="00D35BE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75CA9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4614D4C4" w14:textId="77777777" w:rsidR="00236B43" w:rsidRPr="00875CA9" w:rsidRDefault="00236B43" w:rsidP="00D35BE9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75CA9">
              <w:rPr>
                <w:rFonts w:ascii="Arial Narrow" w:hAnsi="Arial Narrow" w:cs="Arial"/>
                <w:sz w:val="24"/>
                <w:szCs w:val="24"/>
              </w:rPr>
              <w:t>Roche Diagnostics Polska Sp. z o.o.</w:t>
            </w:r>
          </w:p>
          <w:p w14:paraId="2833486F" w14:textId="77777777" w:rsidR="00236B43" w:rsidRPr="00875CA9" w:rsidRDefault="00236B43" w:rsidP="00D35BE9">
            <w:pPr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875CA9">
              <w:rPr>
                <w:rFonts w:ascii="Arial Narrow" w:hAnsi="Arial Narrow" w:cs="Arial"/>
                <w:sz w:val="24"/>
                <w:szCs w:val="24"/>
              </w:rPr>
              <w:t>Bobrowiecka</w:t>
            </w:r>
            <w:proofErr w:type="spellEnd"/>
            <w:r w:rsidRPr="00875CA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75CA9">
              <w:rPr>
                <w:rFonts w:ascii="Arial Narrow" w:hAnsi="Arial Narrow" w:cs="Arial"/>
                <w:sz w:val="24"/>
                <w:szCs w:val="24"/>
              </w:rPr>
              <w:t>8</w:t>
            </w:r>
            <w:r w:rsidRPr="00875CA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526E8D02" w14:textId="77777777" w:rsidR="00236B43" w:rsidRPr="00875CA9" w:rsidRDefault="00236B43" w:rsidP="00D35BE9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75CA9">
              <w:rPr>
                <w:rFonts w:ascii="Arial Narrow" w:hAnsi="Arial Narrow" w:cs="Arial"/>
                <w:sz w:val="24"/>
                <w:szCs w:val="24"/>
              </w:rPr>
              <w:t>00-728</w:t>
            </w:r>
            <w:r w:rsidRPr="00875CA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75CA9">
              <w:rPr>
                <w:rFonts w:ascii="Arial Narrow" w:hAnsi="Arial Narrow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62478E3" w14:textId="77777777" w:rsidR="00236B43" w:rsidRPr="00875CA9" w:rsidRDefault="00236B43" w:rsidP="00D35BE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75CA9">
              <w:rPr>
                <w:rFonts w:ascii="Arial Narrow" w:hAnsi="Arial Narrow" w:cs="Arial"/>
                <w:sz w:val="24"/>
                <w:szCs w:val="24"/>
              </w:rPr>
              <w:t>12 823 719.48 zł</w:t>
            </w:r>
          </w:p>
        </w:tc>
      </w:tr>
      <w:tr w:rsidR="00236B43" w:rsidRPr="00875CA9" w14:paraId="68275DED" w14:textId="77777777" w:rsidTr="00D35BE9">
        <w:tc>
          <w:tcPr>
            <w:tcW w:w="1276" w:type="dxa"/>
            <w:shd w:val="clear" w:color="auto" w:fill="auto"/>
            <w:vAlign w:val="center"/>
          </w:tcPr>
          <w:p w14:paraId="7AD1460A" w14:textId="77777777" w:rsidR="00236B43" w:rsidRPr="00875CA9" w:rsidRDefault="00236B43" w:rsidP="00D35BE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75CA9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978E5AB" w14:textId="77777777" w:rsidR="00236B43" w:rsidRPr="00875CA9" w:rsidRDefault="00236B43" w:rsidP="00D35BE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75CA9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3E0FAAA9" w14:textId="77777777" w:rsidR="00236B43" w:rsidRPr="00875CA9" w:rsidRDefault="00236B43" w:rsidP="00D35BE9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75CA9">
              <w:rPr>
                <w:rFonts w:ascii="Arial Narrow" w:hAnsi="Arial Narrow" w:cs="Arial"/>
                <w:sz w:val="24"/>
                <w:szCs w:val="24"/>
              </w:rPr>
              <w:t>Siemens Healthcare Sp. z o.o.</w:t>
            </w:r>
          </w:p>
          <w:p w14:paraId="7A12F18E" w14:textId="77777777" w:rsidR="00236B43" w:rsidRPr="00875CA9" w:rsidRDefault="00236B43" w:rsidP="00D35BE9">
            <w:pPr>
              <w:rPr>
                <w:rFonts w:ascii="Arial Narrow" w:hAnsi="Arial Narrow" w:cs="Arial"/>
                <w:sz w:val="24"/>
                <w:szCs w:val="24"/>
              </w:rPr>
            </w:pPr>
            <w:r w:rsidRPr="00875CA9">
              <w:rPr>
                <w:rFonts w:ascii="Arial Narrow" w:hAnsi="Arial Narrow" w:cs="Arial"/>
                <w:sz w:val="24"/>
                <w:szCs w:val="24"/>
              </w:rPr>
              <w:t>Żupnicza</w:t>
            </w:r>
            <w:r w:rsidRPr="00875CA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75CA9">
              <w:rPr>
                <w:rFonts w:ascii="Arial Narrow" w:hAnsi="Arial Narrow" w:cs="Arial"/>
                <w:sz w:val="24"/>
                <w:szCs w:val="24"/>
              </w:rPr>
              <w:t>11</w:t>
            </w:r>
            <w:r w:rsidRPr="00875CA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43C9BE76" w14:textId="77777777" w:rsidR="00236B43" w:rsidRPr="00875CA9" w:rsidRDefault="00236B43" w:rsidP="00D35BE9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75CA9">
              <w:rPr>
                <w:rFonts w:ascii="Arial Narrow" w:hAnsi="Arial Narrow" w:cs="Arial"/>
                <w:sz w:val="24"/>
                <w:szCs w:val="24"/>
              </w:rPr>
              <w:t>03-821</w:t>
            </w:r>
            <w:r w:rsidRPr="00875CA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75CA9">
              <w:rPr>
                <w:rFonts w:ascii="Arial Narrow" w:hAnsi="Arial Narrow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D9C81AC" w14:textId="77777777" w:rsidR="00236B43" w:rsidRPr="00875CA9" w:rsidRDefault="00236B43" w:rsidP="00D35BE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75CA9">
              <w:rPr>
                <w:rFonts w:ascii="Arial Narrow" w:hAnsi="Arial Narrow" w:cs="Arial"/>
                <w:sz w:val="24"/>
                <w:szCs w:val="24"/>
              </w:rPr>
              <w:t>11 029 557.20 zł</w:t>
            </w:r>
          </w:p>
        </w:tc>
      </w:tr>
      <w:tr w:rsidR="00236B43" w:rsidRPr="00875CA9" w14:paraId="3DDE7CC4" w14:textId="77777777" w:rsidTr="00D35BE9">
        <w:tc>
          <w:tcPr>
            <w:tcW w:w="1276" w:type="dxa"/>
            <w:shd w:val="clear" w:color="auto" w:fill="auto"/>
            <w:vAlign w:val="center"/>
          </w:tcPr>
          <w:p w14:paraId="6709E9DA" w14:textId="77777777" w:rsidR="00236B43" w:rsidRPr="00875CA9" w:rsidRDefault="00236B43" w:rsidP="00D35BE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75CA9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25D4144" w14:textId="77777777" w:rsidR="00236B43" w:rsidRPr="00875CA9" w:rsidRDefault="00236B43" w:rsidP="00D35BE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75CA9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4E9D84DA" w14:textId="77777777" w:rsidR="00236B43" w:rsidRPr="00875CA9" w:rsidRDefault="00236B43" w:rsidP="00D35BE9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75CA9">
              <w:rPr>
                <w:rFonts w:ascii="Arial Narrow" w:hAnsi="Arial Narrow" w:cs="Arial"/>
                <w:sz w:val="24"/>
                <w:szCs w:val="24"/>
              </w:rPr>
              <w:t>Siemens Healthcare Sp. z o.o.</w:t>
            </w:r>
          </w:p>
          <w:p w14:paraId="0BFE6D0D" w14:textId="77777777" w:rsidR="00236B43" w:rsidRPr="00875CA9" w:rsidRDefault="00236B43" w:rsidP="00D35BE9">
            <w:pPr>
              <w:rPr>
                <w:rFonts w:ascii="Arial Narrow" w:hAnsi="Arial Narrow" w:cs="Arial"/>
                <w:sz w:val="24"/>
                <w:szCs w:val="24"/>
              </w:rPr>
            </w:pPr>
            <w:r w:rsidRPr="00875CA9">
              <w:rPr>
                <w:rFonts w:ascii="Arial Narrow" w:hAnsi="Arial Narrow" w:cs="Arial"/>
                <w:sz w:val="24"/>
                <w:szCs w:val="24"/>
              </w:rPr>
              <w:t>Żupnicza</w:t>
            </w:r>
            <w:r w:rsidRPr="00875CA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75CA9">
              <w:rPr>
                <w:rFonts w:ascii="Arial Narrow" w:hAnsi="Arial Narrow" w:cs="Arial"/>
                <w:sz w:val="24"/>
                <w:szCs w:val="24"/>
              </w:rPr>
              <w:t>11</w:t>
            </w:r>
            <w:r w:rsidRPr="00875CA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3AAA4BA3" w14:textId="77777777" w:rsidR="00236B43" w:rsidRPr="00875CA9" w:rsidRDefault="00236B43" w:rsidP="00D35BE9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75CA9">
              <w:rPr>
                <w:rFonts w:ascii="Arial Narrow" w:hAnsi="Arial Narrow" w:cs="Arial"/>
                <w:sz w:val="24"/>
                <w:szCs w:val="24"/>
              </w:rPr>
              <w:t>03-821</w:t>
            </w:r>
            <w:r w:rsidRPr="00875CA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75CA9">
              <w:rPr>
                <w:rFonts w:ascii="Arial Narrow" w:hAnsi="Arial Narrow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22483BB" w14:textId="77777777" w:rsidR="00236B43" w:rsidRPr="00875CA9" w:rsidRDefault="00236B43" w:rsidP="00D35BE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75CA9">
              <w:rPr>
                <w:rFonts w:ascii="Arial Narrow" w:hAnsi="Arial Narrow" w:cs="Arial"/>
                <w:sz w:val="24"/>
                <w:szCs w:val="24"/>
              </w:rPr>
              <w:t>924 364.80 zł</w:t>
            </w:r>
          </w:p>
        </w:tc>
      </w:tr>
      <w:tr w:rsidR="00236B43" w:rsidRPr="00875CA9" w14:paraId="707ACF11" w14:textId="77777777" w:rsidTr="00D35BE9">
        <w:tc>
          <w:tcPr>
            <w:tcW w:w="1276" w:type="dxa"/>
            <w:shd w:val="clear" w:color="auto" w:fill="auto"/>
            <w:vAlign w:val="center"/>
          </w:tcPr>
          <w:p w14:paraId="18EB1397" w14:textId="77777777" w:rsidR="00236B43" w:rsidRPr="00875CA9" w:rsidRDefault="00236B43" w:rsidP="00D35BE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75CA9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D5B4DB1" w14:textId="77777777" w:rsidR="00236B43" w:rsidRPr="00875CA9" w:rsidRDefault="00236B43" w:rsidP="00D35BE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75CA9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02C03DDF" w14:textId="77777777" w:rsidR="00236B43" w:rsidRPr="00875CA9" w:rsidRDefault="00236B43" w:rsidP="00D35BE9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75CA9">
              <w:rPr>
                <w:rFonts w:ascii="Arial Narrow" w:hAnsi="Arial Narrow" w:cs="Arial"/>
                <w:sz w:val="24"/>
                <w:szCs w:val="24"/>
              </w:rPr>
              <w:t>Siemens Healthcare Sp. z o.o.</w:t>
            </w:r>
          </w:p>
          <w:p w14:paraId="24123AD4" w14:textId="77777777" w:rsidR="00236B43" w:rsidRPr="00875CA9" w:rsidRDefault="00236B43" w:rsidP="00D35BE9">
            <w:pPr>
              <w:rPr>
                <w:rFonts w:ascii="Arial Narrow" w:hAnsi="Arial Narrow" w:cs="Arial"/>
                <w:sz w:val="24"/>
                <w:szCs w:val="24"/>
              </w:rPr>
            </w:pPr>
            <w:r w:rsidRPr="00875CA9">
              <w:rPr>
                <w:rFonts w:ascii="Arial Narrow" w:hAnsi="Arial Narrow" w:cs="Arial"/>
                <w:sz w:val="24"/>
                <w:szCs w:val="24"/>
              </w:rPr>
              <w:t>Żupnicza</w:t>
            </w:r>
            <w:r w:rsidRPr="00875CA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75CA9">
              <w:rPr>
                <w:rFonts w:ascii="Arial Narrow" w:hAnsi="Arial Narrow" w:cs="Arial"/>
                <w:sz w:val="24"/>
                <w:szCs w:val="24"/>
              </w:rPr>
              <w:t>11</w:t>
            </w:r>
            <w:r w:rsidRPr="00875CA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6A678DF0" w14:textId="77777777" w:rsidR="00236B43" w:rsidRPr="00875CA9" w:rsidRDefault="00236B43" w:rsidP="00D35BE9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75CA9">
              <w:rPr>
                <w:rFonts w:ascii="Arial Narrow" w:hAnsi="Arial Narrow" w:cs="Arial"/>
                <w:sz w:val="24"/>
                <w:szCs w:val="24"/>
              </w:rPr>
              <w:t>03-821</w:t>
            </w:r>
            <w:r w:rsidRPr="00875CA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75CA9">
              <w:rPr>
                <w:rFonts w:ascii="Arial Narrow" w:hAnsi="Arial Narrow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1BD2680" w14:textId="77777777" w:rsidR="00236B43" w:rsidRPr="00875CA9" w:rsidRDefault="00236B43" w:rsidP="00D35BE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75CA9">
              <w:rPr>
                <w:rFonts w:ascii="Arial Narrow" w:hAnsi="Arial Narrow" w:cs="Arial"/>
                <w:sz w:val="24"/>
                <w:szCs w:val="24"/>
              </w:rPr>
              <w:t>804 276.18 zł</w:t>
            </w:r>
          </w:p>
        </w:tc>
      </w:tr>
      <w:tr w:rsidR="00236B43" w:rsidRPr="00875CA9" w14:paraId="2091F71C" w14:textId="77777777" w:rsidTr="00D35BE9">
        <w:tc>
          <w:tcPr>
            <w:tcW w:w="1276" w:type="dxa"/>
            <w:shd w:val="clear" w:color="auto" w:fill="auto"/>
            <w:vAlign w:val="center"/>
          </w:tcPr>
          <w:p w14:paraId="2BBFF2DD" w14:textId="77777777" w:rsidR="00236B43" w:rsidRPr="00875CA9" w:rsidRDefault="00236B43" w:rsidP="00D35BE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75CA9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DD4DF80" w14:textId="77777777" w:rsidR="00236B43" w:rsidRPr="00875CA9" w:rsidRDefault="00236B43" w:rsidP="00D35BE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75CA9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6A8F1BD2" w14:textId="77777777" w:rsidR="00236B43" w:rsidRPr="00875CA9" w:rsidRDefault="00236B43" w:rsidP="00D35BE9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875CA9">
              <w:rPr>
                <w:rFonts w:ascii="Arial Narrow" w:hAnsi="Arial Narrow" w:cs="Arial"/>
                <w:sz w:val="24"/>
                <w:szCs w:val="24"/>
              </w:rPr>
              <w:t>Sysmex</w:t>
            </w:r>
            <w:proofErr w:type="spellEnd"/>
            <w:r w:rsidRPr="00875CA9">
              <w:rPr>
                <w:rFonts w:ascii="Arial Narrow" w:hAnsi="Arial Narrow" w:cs="Arial"/>
                <w:sz w:val="24"/>
                <w:szCs w:val="24"/>
              </w:rPr>
              <w:t xml:space="preserve"> Polska Spółka z o.o.</w:t>
            </w:r>
          </w:p>
          <w:p w14:paraId="0F2B3DE7" w14:textId="77777777" w:rsidR="00236B43" w:rsidRPr="00875CA9" w:rsidRDefault="00236B43" w:rsidP="00D35BE9">
            <w:pPr>
              <w:rPr>
                <w:rFonts w:ascii="Arial Narrow" w:hAnsi="Arial Narrow" w:cs="Arial"/>
                <w:sz w:val="24"/>
                <w:szCs w:val="24"/>
              </w:rPr>
            </w:pPr>
            <w:r w:rsidRPr="00875CA9">
              <w:rPr>
                <w:rFonts w:ascii="Arial Narrow" w:hAnsi="Arial Narrow" w:cs="Arial"/>
                <w:sz w:val="24"/>
                <w:szCs w:val="24"/>
              </w:rPr>
              <w:t xml:space="preserve">ul. </w:t>
            </w:r>
            <w:proofErr w:type="spellStart"/>
            <w:r w:rsidRPr="00875CA9">
              <w:rPr>
                <w:rFonts w:ascii="Arial Narrow" w:hAnsi="Arial Narrow" w:cs="Arial"/>
                <w:sz w:val="24"/>
                <w:szCs w:val="24"/>
              </w:rPr>
              <w:t>Jerozolismkie</w:t>
            </w:r>
            <w:proofErr w:type="spellEnd"/>
            <w:r w:rsidRPr="00875CA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75CA9">
              <w:rPr>
                <w:rFonts w:ascii="Arial Narrow" w:hAnsi="Arial Narrow" w:cs="Arial"/>
                <w:sz w:val="24"/>
                <w:szCs w:val="24"/>
              </w:rPr>
              <w:t>176</w:t>
            </w:r>
            <w:r w:rsidRPr="00875CA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08F28F01" w14:textId="77777777" w:rsidR="00236B43" w:rsidRPr="00875CA9" w:rsidRDefault="00236B43" w:rsidP="00D35BE9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75CA9">
              <w:rPr>
                <w:rFonts w:ascii="Arial Narrow" w:hAnsi="Arial Narrow" w:cs="Arial"/>
                <w:sz w:val="24"/>
                <w:szCs w:val="24"/>
              </w:rPr>
              <w:t>02-486</w:t>
            </w:r>
            <w:r w:rsidRPr="00875CA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75CA9">
              <w:rPr>
                <w:rFonts w:ascii="Arial Narrow" w:hAnsi="Arial Narrow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C64C2CC" w14:textId="77777777" w:rsidR="00236B43" w:rsidRPr="00875CA9" w:rsidRDefault="00236B43" w:rsidP="00D35BE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75CA9">
              <w:rPr>
                <w:rFonts w:ascii="Arial Narrow" w:hAnsi="Arial Narrow" w:cs="Arial"/>
                <w:sz w:val="24"/>
                <w:szCs w:val="24"/>
              </w:rPr>
              <w:t>1 491 499.02 zł</w:t>
            </w:r>
          </w:p>
        </w:tc>
      </w:tr>
      <w:tr w:rsidR="00236B43" w:rsidRPr="00875CA9" w14:paraId="2D6BB9B2" w14:textId="77777777" w:rsidTr="00D35BE9">
        <w:tc>
          <w:tcPr>
            <w:tcW w:w="1276" w:type="dxa"/>
            <w:shd w:val="clear" w:color="auto" w:fill="auto"/>
            <w:vAlign w:val="center"/>
          </w:tcPr>
          <w:p w14:paraId="137038A2" w14:textId="77777777" w:rsidR="00236B43" w:rsidRPr="00875CA9" w:rsidRDefault="00236B43" w:rsidP="00D35BE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75CA9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3394FC7" w14:textId="77777777" w:rsidR="00236B43" w:rsidRPr="00875CA9" w:rsidRDefault="00236B43" w:rsidP="00D35BE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75CA9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58B67695" w14:textId="77777777" w:rsidR="00236B43" w:rsidRPr="00875CA9" w:rsidRDefault="00236B43" w:rsidP="00D35BE9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875CA9">
              <w:rPr>
                <w:rFonts w:ascii="Arial Narrow" w:hAnsi="Arial Narrow" w:cs="Arial"/>
                <w:sz w:val="24"/>
                <w:szCs w:val="24"/>
              </w:rPr>
              <w:t>Sysmex</w:t>
            </w:r>
            <w:proofErr w:type="spellEnd"/>
            <w:r w:rsidRPr="00875CA9">
              <w:rPr>
                <w:rFonts w:ascii="Arial Narrow" w:hAnsi="Arial Narrow" w:cs="Arial"/>
                <w:sz w:val="24"/>
                <w:szCs w:val="24"/>
              </w:rPr>
              <w:t xml:space="preserve"> Polska Spółka z o.o.</w:t>
            </w:r>
          </w:p>
          <w:p w14:paraId="6AF0248B" w14:textId="77777777" w:rsidR="00236B43" w:rsidRPr="00875CA9" w:rsidRDefault="00236B43" w:rsidP="00D35BE9">
            <w:pPr>
              <w:rPr>
                <w:rFonts w:ascii="Arial Narrow" w:hAnsi="Arial Narrow" w:cs="Arial"/>
                <w:sz w:val="24"/>
                <w:szCs w:val="24"/>
              </w:rPr>
            </w:pPr>
            <w:r w:rsidRPr="00875CA9">
              <w:rPr>
                <w:rFonts w:ascii="Arial Narrow" w:hAnsi="Arial Narrow" w:cs="Arial"/>
                <w:sz w:val="24"/>
                <w:szCs w:val="24"/>
              </w:rPr>
              <w:t xml:space="preserve">ul. </w:t>
            </w:r>
            <w:proofErr w:type="spellStart"/>
            <w:r w:rsidRPr="00875CA9">
              <w:rPr>
                <w:rFonts w:ascii="Arial Narrow" w:hAnsi="Arial Narrow" w:cs="Arial"/>
                <w:sz w:val="24"/>
                <w:szCs w:val="24"/>
              </w:rPr>
              <w:t>Jerozolismkie</w:t>
            </w:r>
            <w:proofErr w:type="spellEnd"/>
            <w:r w:rsidRPr="00875CA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75CA9">
              <w:rPr>
                <w:rFonts w:ascii="Arial Narrow" w:hAnsi="Arial Narrow" w:cs="Arial"/>
                <w:sz w:val="24"/>
                <w:szCs w:val="24"/>
              </w:rPr>
              <w:t>176</w:t>
            </w:r>
            <w:r w:rsidRPr="00875CA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19B6D059" w14:textId="77777777" w:rsidR="00236B43" w:rsidRPr="00875CA9" w:rsidRDefault="00236B43" w:rsidP="00D35BE9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75CA9">
              <w:rPr>
                <w:rFonts w:ascii="Arial Narrow" w:hAnsi="Arial Narrow" w:cs="Arial"/>
                <w:sz w:val="24"/>
                <w:szCs w:val="24"/>
              </w:rPr>
              <w:t>02-486</w:t>
            </w:r>
            <w:r w:rsidRPr="00875CA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75CA9">
              <w:rPr>
                <w:rFonts w:ascii="Arial Narrow" w:hAnsi="Arial Narrow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563B6E2" w14:textId="77777777" w:rsidR="00236B43" w:rsidRPr="00875CA9" w:rsidRDefault="00236B43" w:rsidP="00D35BE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75CA9">
              <w:rPr>
                <w:rFonts w:ascii="Arial Narrow" w:hAnsi="Arial Narrow" w:cs="Arial"/>
                <w:sz w:val="24"/>
                <w:szCs w:val="24"/>
              </w:rPr>
              <w:t>547 498.50 zł</w:t>
            </w:r>
          </w:p>
        </w:tc>
      </w:tr>
      <w:tr w:rsidR="00236B43" w:rsidRPr="00875CA9" w14:paraId="2A5A3F36" w14:textId="77777777" w:rsidTr="00D35BE9">
        <w:tc>
          <w:tcPr>
            <w:tcW w:w="1276" w:type="dxa"/>
            <w:shd w:val="clear" w:color="auto" w:fill="auto"/>
            <w:vAlign w:val="center"/>
          </w:tcPr>
          <w:p w14:paraId="0A8F8352" w14:textId="77777777" w:rsidR="00236B43" w:rsidRPr="00875CA9" w:rsidRDefault="00236B43" w:rsidP="00D35BE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75CA9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EAD94DD" w14:textId="77777777" w:rsidR="00236B43" w:rsidRPr="00875CA9" w:rsidRDefault="00236B43" w:rsidP="00D35BE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75CA9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14:paraId="2434C558" w14:textId="77777777" w:rsidR="00236B43" w:rsidRPr="00875CA9" w:rsidRDefault="00236B43" w:rsidP="00D35BE9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875CA9">
              <w:rPr>
                <w:rFonts w:ascii="Arial Narrow" w:hAnsi="Arial Narrow" w:cs="Arial"/>
                <w:sz w:val="24"/>
                <w:szCs w:val="24"/>
              </w:rPr>
              <w:t>Sysmex</w:t>
            </w:r>
            <w:proofErr w:type="spellEnd"/>
            <w:r w:rsidRPr="00875CA9">
              <w:rPr>
                <w:rFonts w:ascii="Arial Narrow" w:hAnsi="Arial Narrow" w:cs="Arial"/>
                <w:sz w:val="24"/>
                <w:szCs w:val="24"/>
              </w:rPr>
              <w:t xml:space="preserve"> Polska Spółka z o.o.</w:t>
            </w:r>
          </w:p>
          <w:p w14:paraId="17837964" w14:textId="77777777" w:rsidR="00236B43" w:rsidRPr="00875CA9" w:rsidRDefault="00236B43" w:rsidP="00D35BE9">
            <w:pPr>
              <w:rPr>
                <w:rFonts w:ascii="Arial Narrow" w:hAnsi="Arial Narrow" w:cs="Arial"/>
                <w:sz w:val="24"/>
                <w:szCs w:val="24"/>
              </w:rPr>
            </w:pPr>
            <w:r w:rsidRPr="00875CA9">
              <w:rPr>
                <w:rFonts w:ascii="Arial Narrow" w:hAnsi="Arial Narrow" w:cs="Arial"/>
                <w:sz w:val="24"/>
                <w:szCs w:val="24"/>
              </w:rPr>
              <w:t xml:space="preserve">ul. </w:t>
            </w:r>
            <w:proofErr w:type="spellStart"/>
            <w:r w:rsidRPr="00875CA9">
              <w:rPr>
                <w:rFonts w:ascii="Arial Narrow" w:hAnsi="Arial Narrow" w:cs="Arial"/>
                <w:sz w:val="24"/>
                <w:szCs w:val="24"/>
              </w:rPr>
              <w:t>Jerozolismkie</w:t>
            </w:r>
            <w:proofErr w:type="spellEnd"/>
            <w:r w:rsidRPr="00875CA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75CA9">
              <w:rPr>
                <w:rFonts w:ascii="Arial Narrow" w:hAnsi="Arial Narrow" w:cs="Arial"/>
                <w:sz w:val="24"/>
                <w:szCs w:val="24"/>
              </w:rPr>
              <w:t>176</w:t>
            </w:r>
            <w:r w:rsidRPr="00875CA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29D4C28D" w14:textId="77777777" w:rsidR="00236B43" w:rsidRPr="00875CA9" w:rsidRDefault="00236B43" w:rsidP="00D35BE9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75CA9">
              <w:rPr>
                <w:rFonts w:ascii="Arial Narrow" w:hAnsi="Arial Narrow" w:cs="Arial"/>
                <w:sz w:val="24"/>
                <w:szCs w:val="24"/>
              </w:rPr>
              <w:t>02-486</w:t>
            </w:r>
            <w:r w:rsidRPr="00875CA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75CA9">
              <w:rPr>
                <w:rFonts w:ascii="Arial Narrow" w:hAnsi="Arial Narrow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238712A" w14:textId="77777777" w:rsidR="00236B43" w:rsidRPr="00875CA9" w:rsidRDefault="00236B43" w:rsidP="00D35BE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75CA9">
              <w:rPr>
                <w:rFonts w:ascii="Arial Narrow" w:hAnsi="Arial Narrow" w:cs="Arial"/>
                <w:sz w:val="24"/>
                <w:szCs w:val="24"/>
              </w:rPr>
              <w:t>100 584.00 zł</w:t>
            </w:r>
          </w:p>
        </w:tc>
      </w:tr>
      <w:tr w:rsidR="00236B43" w:rsidRPr="00875CA9" w14:paraId="4ADC4C23" w14:textId="77777777" w:rsidTr="00D35BE9">
        <w:tc>
          <w:tcPr>
            <w:tcW w:w="1276" w:type="dxa"/>
            <w:shd w:val="clear" w:color="auto" w:fill="auto"/>
            <w:vAlign w:val="center"/>
          </w:tcPr>
          <w:p w14:paraId="6D6BBA5E" w14:textId="77777777" w:rsidR="00236B43" w:rsidRPr="00875CA9" w:rsidRDefault="00236B43" w:rsidP="00D35BE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75CA9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8D99192" w14:textId="77777777" w:rsidR="00236B43" w:rsidRPr="00875CA9" w:rsidRDefault="00236B43" w:rsidP="00D35BE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75CA9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2DB27DC2" w14:textId="77777777" w:rsidR="00236B43" w:rsidRPr="00875CA9" w:rsidRDefault="00236B43" w:rsidP="00D35BE9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875CA9">
              <w:rPr>
                <w:rFonts w:ascii="Arial Narrow" w:hAnsi="Arial Narrow" w:cs="Arial"/>
                <w:sz w:val="24"/>
                <w:szCs w:val="24"/>
              </w:rPr>
              <w:t>Becton</w:t>
            </w:r>
            <w:proofErr w:type="spellEnd"/>
            <w:r w:rsidRPr="00875CA9">
              <w:rPr>
                <w:rFonts w:ascii="Arial Narrow" w:hAnsi="Arial Narrow" w:cs="Arial"/>
                <w:sz w:val="24"/>
                <w:szCs w:val="24"/>
              </w:rPr>
              <w:t xml:space="preserve"> Dickinson Polska Sp. z o.o.</w:t>
            </w:r>
          </w:p>
          <w:p w14:paraId="338F4EA6" w14:textId="77777777" w:rsidR="00236B43" w:rsidRPr="00875CA9" w:rsidRDefault="00236B43" w:rsidP="00D35BE9">
            <w:pPr>
              <w:rPr>
                <w:rFonts w:ascii="Arial Narrow" w:hAnsi="Arial Narrow" w:cs="Arial"/>
                <w:sz w:val="24"/>
                <w:szCs w:val="24"/>
              </w:rPr>
            </w:pPr>
            <w:r w:rsidRPr="00875CA9">
              <w:rPr>
                <w:rFonts w:ascii="Arial Narrow" w:hAnsi="Arial Narrow" w:cs="Arial"/>
                <w:sz w:val="24"/>
                <w:szCs w:val="24"/>
              </w:rPr>
              <w:t>Osmańska</w:t>
            </w:r>
            <w:r w:rsidRPr="00875CA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75CA9">
              <w:rPr>
                <w:rFonts w:ascii="Arial Narrow" w:hAnsi="Arial Narrow" w:cs="Arial"/>
                <w:sz w:val="24"/>
                <w:szCs w:val="24"/>
              </w:rPr>
              <w:t>14</w:t>
            </w:r>
            <w:r w:rsidRPr="00875CA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1BC9019C" w14:textId="77777777" w:rsidR="00236B43" w:rsidRPr="00875CA9" w:rsidRDefault="00236B43" w:rsidP="00D35BE9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75CA9">
              <w:rPr>
                <w:rFonts w:ascii="Arial Narrow" w:hAnsi="Arial Narrow" w:cs="Arial"/>
                <w:sz w:val="24"/>
                <w:szCs w:val="24"/>
              </w:rPr>
              <w:t>02-823</w:t>
            </w:r>
            <w:r w:rsidRPr="00875CA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75CA9">
              <w:rPr>
                <w:rFonts w:ascii="Arial Narrow" w:hAnsi="Arial Narrow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94F8635" w14:textId="77777777" w:rsidR="00236B43" w:rsidRPr="00875CA9" w:rsidRDefault="00236B43" w:rsidP="00D35BE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75CA9">
              <w:rPr>
                <w:rFonts w:ascii="Arial Narrow" w:hAnsi="Arial Narrow" w:cs="Arial"/>
                <w:sz w:val="24"/>
                <w:szCs w:val="24"/>
              </w:rPr>
              <w:t>781 958.67 zł</w:t>
            </w:r>
          </w:p>
        </w:tc>
      </w:tr>
      <w:tr w:rsidR="00236B43" w:rsidRPr="00875CA9" w14:paraId="691E1CAA" w14:textId="77777777" w:rsidTr="00D35BE9">
        <w:tc>
          <w:tcPr>
            <w:tcW w:w="1276" w:type="dxa"/>
            <w:shd w:val="clear" w:color="auto" w:fill="auto"/>
            <w:vAlign w:val="center"/>
          </w:tcPr>
          <w:p w14:paraId="3E362A52" w14:textId="77777777" w:rsidR="00236B43" w:rsidRPr="00875CA9" w:rsidRDefault="00236B43" w:rsidP="00D35BE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75CA9">
              <w:rPr>
                <w:rFonts w:ascii="Arial Narrow" w:hAnsi="Arial Narrow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F025F69" w14:textId="77777777" w:rsidR="00236B43" w:rsidRPr="00875CA9" w:rsidRDefault="00236B43" w:rsidP="00D35BE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75CA9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59131C47" w14:textId="77777777" w:rsidR="00236B43" w:rsidRPr="00875CA9" w:rsidRDefault="00236B43" w:rsidP="00D35BE9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875CA9">
              <w:rPr>
                <w:rFonts w:ascii="Arial Narrow" w:hAnsi="Arial Narrow" w:cs="Arial"/>
                <w:sz w:val="24"/>
                <w:szCs w:val="24"/>
              </w:rPr>
              <w:t>bioMérieux</w:t>
            </w:r>
            <w:proofErr w:type="spellEnd"/>
            <w:r w:rsidRPr="00875CA9">
              <w:rPr>
                <w:rFonts w:ascii="Arial Narrow" w:hAnsi="Arial Narrow" w:cs="Arial"/>
                <w:sz w:val="24"/>
                <w:szCs w:val="24"/>
              </w:rPr>
              <w:t xml:space="preserve"> Polska Sp. z o.o.</w:t>
            </w:r>
          </w:p>
          <w:p w14:paraId="4D30C787" w14:textId="77777777" w:rsidR="00236B43" w:rsidRPr="00875CA9" w:rsidRDefault="00236B43" w:rsidP="00D35BE9">
            <w:pPr>
              <w:rPr>
                <w:rFonts w:ascii="Arial Narrow" w:hAnsi="Arial Narrow" w:cs="Arial"/>
                <w:sz w:val="24"/>
                <w:szCs w:val="24"/>
              </w:rPr>
            </w:pPr>
            <w:r w:rsidRPr="00875CA9">
              <w:rPr>
                <w:rFonts w:ascii="Arial Narrow" w:hAnsi="Arial Narrow" w:cs="Arial"/>
                <w:sz w:val="24"/>
                <w:szCs w:val="24"/>
              </w:rPr>
              <w:t>ul. Generała Józefa Zajączka</w:t>
            </w:r>
            <w:r w:rsidRPr="00875CA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75CA9">
              <w:rPr>
                <w:rFonts w:ascii="Arial Narrow" w:hAnsi="Arial Narrow" w:cs="Arial"/>
                <w:sz w:val="24"/>
                <w:szCs w:val="24"/>
              </w:rPr>
              <w:t>9</w:t>
            </w:r>
            <w:r w:rsidRPr="00875CA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636369EC" w14:textId="77777777" w:rsidR="00236B43" w:rsidRPr="00875CA9" w:rsidRDefault="00236B43" w:rsidP="00D35BE9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75CA9">
              <w:rPr>
                <w:rFonts w:ascii="Arial Narrow" w:hAnsi="Arial Narrow" w:cs="Arial"/>
                <w:sz w:val="24"/>
                <w:szCs w:val="24"/>
              </w:rPr>
              <w:t>01518</w:t>
            </w:r>
            <w:r w:rsidRPr="00875CA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75CA9">
              <w:rPr>
                <w:rFonts w:ascii="Arial Narrow" w:hAnsi="Arial Narrow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7E36171" w14:textId="77777777" w:rsidR="00236B43" w:rsidRPr="00875CA9" w:rsidRDefault="00236B43" w:rsidP="00D35BE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75CA9">
              <w:rPr>
                <w:rFonts w:ascii="Arial Narrow" w:hAnsi="Arial Narrow" w:cs="Arial"/>
                <w:sz w:val="24"/>
                <w:szCs w:val="24"/>
              </w:rPr>
              <w:t>804 142.56 zł</w:t>
            </w:r>
          </w:p>
        </w:tc>
      </w:tr>
      <w:tr w:rsidR="00236B43" w:rsidRPr="00875CA9" w14:paraId="2ECFD22C" w14:textId="77777777" w:rsidTr="00D35BE9">
        <w:tc>
          <w:tcPr>
            <w:tcW w:w="1276" w:type="dxa"/>
            <w:shd w:val="clear" w:color="auto" w:fill="auto"/>
            <w:vAlign w:val="center"/>
          </w:tcPr>
          <w:p w14:paraId="557D1F85" w14:textId="77777777" w:rsidR="00236B43" w:rsidRPr="00875CA9" w:rsidRDefault="00236B43" w:rsidP="00D35BE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75CA9">
              <w:rPr>
                <w:rFonts w:ascii="Arial Narrow" w:hAnsi="Arial Narrow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C2F2096" w14:textId="77777777" w:rsidR="00236B43" w:rsidRPr="00875CA9" w:rsidRDefault="00236B43" w:rsidP="00D35BE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75CA9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7701EA36" w14:textId="77777777" w:rsidR="00236B43" w:rsidRPr="00875CA9" w:rsidRDefault="00236B43" w:rsidP="00D35BE9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875CA9">
              <w:rPr>
                <w:rFonts w:ascii="Arial Narrow" w:hAnsi="Arial Narrow" w:cs="Arial"/>
                <w:sz w:val="24"/>
                <w:szCs w:val="24"/>
              </w:rPr>
              <w:t>bioMérieux</w:t>
            </w:r>
            <w:proofErr w:type="spellEnd"/>
            <w:r w:rsidRPr="00875CA9">
              <w:rPr>
                <w:rFonts w:ascii="Arial Narrow" w:hAnsi="Arial Narrow" w:cs="Arial"/>
                <w:sz w:val="24"/>
                <w:szCs w:val="24"/>
              </w:rPr>
              <w:t xml:space="preserve"> Polska Sp. z o.o.</w:t>
            </w:r>
          </w:p>
          <w:p w14:paraId="1F832403" w14:textId="77777777" w:rsidR="00236B43" w:rsidRPr="00875CA9" w:rsidRDefault="00236B43" w:rsidP="00D35BE9">
            <w:pPr>
              <w:rPr>
                <w:rFonts w:ascii="Arial Narrow" w:hAnsi="Arial Narrow" w:cs="Arial"/>
                <w:sz w:val="24"/>
                <w:szCs w:val="24"/>
              </w:rPr>
            </w:pPr>
            <w:r w:rsidRPr="00875CA9">
              <w:rPr>
                <w:rFonts w:ascii="Arial Narrow" w:hAnsi="Arial Narrow" w:cs="Arial"/>
                <w:sz w:val="24"/>
                <w:szCs w:val="24"/>
              </w:rPr>
              <w:t>ul. Generała Józefa Zajączka</w:t>
            </w:r>
            <w:r w:rsidRPr="00875CA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75CA9">
              <w:rPr>
                <w:rFonts w:ascii="Arial Narrow" w:hAnsi="Arial Narrow" w:cs="Arial"/>
                <w:sz w:val="24"/>
                <w:szCs w:val="24"/>
              </w:rPr>
              <w:t>9</w:t>
            </w:r>
            <w:r w:rsidRPr="00875CA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05094D74" w14:textId="77777777" w:rsidR="00236B43" w:rsidRPr="00875CA9" w:rsidRDefault="00236B43" w:rsidP="00D35BE9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75CA9">
              <w:rPr>
                <w:rFonts w:ascii="Arial Narrow" w:hAnsi="Arial Narrow" w:cs="Arial"/>
                <w:sz w:val="24"/>
                <w:szCs w:val="24"/>
              </w:rPr>
              <w:t>01518</w:t>
            </w:r>
            <w:r w:rsidRPr="00875CA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75CA9">
              <w:rPr>
                <w:rFonts w:ascii="Arial Narrow" w:hAnsi="Arial Narrow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0ECFDC2" w14:textId="77777777" w:rsidR="00236B43" w:rsidRPr="00875CA9" w:rsidRDefault="00236B43" w:rsidP="00D35BE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75CA9">
              <w:rPr>
                <w:rFonts w:ascii="Arial Narrow" w:hAnsi="Arial Narrow" w:cs="Arial"/>
                <w:sz w:val="24"/>
                <w:szCs w:val="24"/>
              </w:rPr>
              <w:t>577 381.04 zł</w:t>
            </w:r>
          </w:p>
        </w:tc>
      </w:tr>
    </w:tbl>
    <w:p w14:paraId="75BE9B87" w14:textId="76F1A6C5" w:rsidR="00A80738" w:rsidRDefault="00A80738" w:rsidP="00875CA9">
      <w:pPr>
        <w:pStyle w:val="Tekstpodstawowy"/>
        <w:spacing w:before="600" w:after="480"/>
        <w:ind w:left="4531" w:firstLine="425"/>
        <w:jc w:val="center"/>
        <w:rPr>
          <w:rFonts w:ascii="Arial Narrow" w:hAnsi="Arial Narrow" w:cs="Arial"/>
          <w:i/>
          <w:szCs w:val="24"/>
        </w:rPr>
      </w:pPr>
      <w:r w:rsidRPr="00875CA9">
        <w:rPr>
          <w:rFonts w:ascii="Arial Narrow" w:hAnsi="Arial Narrow" w:cs="Arial"/>
          <w:i/>
          <w:szCs w:val="24"/>
        </w:rPr>
        <w:t>Zamawiający</w:t>
      </w:r>
    </w:p>
    <w:p w14:paraId="16874A77" w14:textId="77777777" w:rsidR="00875CA9" w:rsidRDefault="00875CA9" w:rsidP="00875CA9">
      <w:pPr>
        <w:pStyle w:val="Tekstpodstawowy"/>
        <w:spacing w:before="600" w:after="480"/>
        <w:ind w:left="4531" w:firstLine="425"/>
        <w:jc w:val="center"/>
        <w:rPr>
          <w:rFonts w:ascii="Arial Narrow" w:hAnsi="Arial Narrow" w:cs="Arial"/>
          <w:i/>
          <w:szCs w:val="24"/>
        </w:rPr>
      </w:pPr>
    </w:p>
    <w:p w14:paraId="127AAF38" w14:textId="77777777" w:rsidR="00875CA9" w:rsidRDefault="00875CA9" w:rsidP="00875CA9">
      <w:pPr>
        <w:pStyle w:val="Tekstpodstawowy"/>
        <w:spacing w:before="600" w:after="480"/>
        <w:ind w:left="4531" w:firstLine="425"/>
        <w:jc w:val="center"/>
        <w:rPr>
          <w:rFonts w:ascii="Arial Narrow" w:hAnsi="Arial Narrow" w:cs="Arial"/>
          <w:i/>
          <w:szCs w:val="24"/>
        </w:rPr>
      </w:pPr>
    </w:p>
    <w:p w14:paraId="0DC47049" w14:textId="77777777" w:rsidR="00875CA9" w:rsidRDefault="00875CA9" w:rsidP="00875CA9">
      <w:pPr>
        <w:pStyle w:val="Tekstpodstawowy"/>
        <w:spacing w:before="600" w:after="480"/>
        <w:ind w:left="4531" w:firstLine="425"/>
        <w:jc w:val="center"/>
        <w:rPr>
          <w:rFonts w:ascii="Arial Narrow" w:hAnsi="Arial Narrow" w:cs="Arial"/>
          <w:i/>
          <w:szCs w:val="24"/>
        </w:rPr>
      </w:pPr>
    </w:p>
    <w:p w14:paraId="2BDC77C8" w14:textId="77777777" w:rsidR="00875CA9" w:rsidRPr="00875CA9" w:rsidRDefault="00875CA9" w:rsidP="00875C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875CA9">
        <w:rPr>
          <w:rFonts w:ascii="Arial Narrow" w:hAnsi="Arial Narrow"/>
          <w:i/>
          <w:iCs/>
          <w:sz w:val="18"/>
          <w:szCs w:val="20"/>
        </w:rPr>
        <w:t>Wykonano w 1 egz. na 1 ark.</w:t>
      </w:r>
    </w:p>
    <w:p w14:paraId="43EBF538" w14:textId="77777777" w:rsidR="00875CA9" w:rsidRPr="00875CA9" w:rsidRDefault="00875CA9" w:rsidP="00875C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875CA9">
        <w:rPr>
          <w:rFonts w:ascii="Arial Narrow" w:hAnsi="Arial Narrow"/>
          <w:i/>
          <w:iCs/>
          <w:sz w:val="18"/>
          <w:szCs w:val="20"/>
        </w:rPr>
        <w:t xml:space="preserve">Egz. 1 –platforma: e-propublico.pl, strona www Zamawiającego, </w:t>
      </w:r>
      <w:proofErr w:type="spellStart"/>
      <w:r w:rsidRPr="00875CA9"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 w:rsidRPr="00875CA9">
        <w:rPr>
          <w:rFonts w:ascii="Arial Narrow" w:hAnsi="Arial Narrow"/>
          <w:i/>
          <w:iCs/>
          <w:sz w:val="18"/>
          <w:szCs w:val="20"/>
        </w:rPr>
        <w:t>. T2612 B5</w:t>
      </w:r>
    </w:p>
    <w:p w14:paraId="4E2B3CB6" w14:textId="77777777" w:rsidR="00875CA9" w:rsidRPr="00875CA9" w:rsidRDefault="00875CA9" w:rsidP="00875CA9">
      <w:pPr>
        <w:rPr>
          <w:rFonts w:ascii="Arial Narrow" w:hAnsi="Arial Narrow"/>
          <w:i/>
          <w:iCs/>
          <w:sz w:val="18"/>
        </w:rPr>
      </w:pPr>
      <w:r w:rsidRPr="00875CA9">
        <w:rPr>
          <w:rFonts w:ascii="Arial Narrow" w:hAnsi="Arial Narrow"/>
          <w:i/>
          <w:iCs/>
          <w:sz w:val="18"/>
        </w:rPr>
        <w:t xml:space="preserve">Wyk. B. </w:t>
      </w:r>
      <w:proofErr w:type="spellStart"/>
      <w:r w:rsidRPr="00875CA9">
        <w:rPr>
          <w:rFonts w:ascii="Arial Narrow" w:hAnsi="Arial Narrow"/>
          <w:i/>
          <w:iCs/>
          <w:sz w:val="18"/>
        </w:rPr>
        <w:t>Choroszyńska</w:t>
      </w:r>
      <w:proofErr w:type="spellEnd"/>
      <w:r w:rsidRPr="00875CA9">
        <w:rPr>
          <w:rFonts w:ascii="Arial Narrow" w:hAnsi="Arial Narrow"/>
          <w:i/>
          <w:iCs/>
          <w:sz w:val="18"/>
        </w:rPr>
        <w:t xml:space="preserve"> – tel. 261 417 449</w:t>
      </w:r>
    </w:p>
    <w:p w14:paraId="2B61C1E9" w14:textId="564B3E3F" w:rsidR="00875CA9" w:rsidRPr="00875CA9" w:rsidRDefault="00875CA9" w:rsidP="00883924">
      <w:pPr>
        <w:rPr>
          <w:rFonts w:ascii="Arial Narrow" w:hAnsi="Arial Narrow" w:cs="Arial"/>
          <w:i/>
          <w:szCs w:val="24"/>
        </w:rPr>
      </w:pPr>
      <w:r w:rsidRPr="00875CA9">
        <w:rPr>
          <w:rFonts w:ascii="Arial Narrow" w:hAnsi="Arial Narrow"/>
          <w:i/>
          <w:iCs/>
          <w:sz w:val="18"/>
        </w:rPr>
        <w:t xml:space="preserve">Data: </w:t>
      </w:r>
      <w:r w:rsidRPr="00875CA9">
        <w:rPr>
          <w:rFonts w:ascii="Arial Narrow" w:hAnsi="Arial Narrow"/>
          <w:i/>
          <w:iCs/>
          <w:sz w:val="18"/>
        </w:rPr>
        <w:t>21.12.2023 r</w:t>
      </w:r>
    </w:p>
    <w:bookmarkEnd w:id="0"/>
    <w:sectPr w:rsidR="00875CA9" w:rsidRPr="00875CA9" w:rsidSect="00875CA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851" w:right="1418" w:bottom="1135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FA2AC3" w14:textId="77777777" w:rsidR="00F947D5" w:rsidRDefault="00F947D5">
      <w:r>
        <w:separator/>
      </w:r>
    </w:p>
  </w:endnote>
  <w:endnote w:type="continuationSeparator" w:id="0">
    <w:p w14:paraId="5632DACD" w14:textId="77777777" w:rsidR="00F947D5" w:rsidRDefault="00F947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1B5C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90706A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37C25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4FB34383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4BCE57F4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1667C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6975E5C" w14:textId="77777777" w:rsidR="009F189D" w:rsidRDefault="009F189D">
    <w:pPr>
      <w:pStyle w:val="Stopka"/>
      <w:tabs>
        <w:tab w:val="clear" w:pos="4536"/>
      </w:tabs>
      <w:jc w:val="center"/>
    </w:pPr>
  </w:p>
  <w:p w14:paraId="080BC3F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F2F25B" w14:textId="77777777" w:rsidR="00F947D5" w:rsidRDefault="00F947D5">
      <w:r>
        <w:separator/>
      </w:r>
    </w:p>
  </w:footnote>
  <w:footnote w:type="continuationSeparator" w:id="0">
    <w:p w14:paraId="358E3E9A" w14:textId="77777777" w:rsidR="00F947D5" w:rsidRDefault="00F947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12E4BB" w14:textId="77777777" w:rsidR="00236B43" w:rsidRDefault="00236B4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ADFFF2" w14:textId="77777777" w:rsidR="00236B43" w:rsidRDefault="00236B4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4DD75D" w14:textId="77777777" w:rsidR="00236B43" w:rsidRDefault="00236B4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947D5"/>
    <w:rsid w:val="00007727"/>
    <w:rsid w:val="00017720"/>
    <w:rsid w:val="00035488"/>
    <w:rsid w:val="000D7F25"/>
    <w:rsid w:val="000E00E5"/>
    <w:rsid w:val="00173B20"/>
    <w:rsid w:val="001C69FF"/>
    <w:rsid w:val="0023318D"/>
    <w:rsid w:val="00236B43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875CA9"/>
    <w:rsid w:val="00883924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47D5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98DD4D2"/>
  <w15:chartTrackingRefBased/>
  <w15:docId w15:val="{A2010A5B-92D3-4840-8C85-82CF3002C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875CA9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875CA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342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cp:lastPrinted>2023-12-21T09:29:00Z</cp:lastPrinted>
  <dcterms:created xsi:type="dcterms:W3CDTF">2023-12-21T09:26:00Z</dcterms:created>
  <dcterms:modified xsi:type="dcterms:W3CDTF">2023-12-21T09:30:00Z</dcterms:modified>
</cp:coreProperties>
</file>