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7CD14" w14:textId="77777777" w:rsidR="00D665F5" w:rsidRPr="00BB547B" w:rsidRDefault="00D04509" w:rsidP="00FE1497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04509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D04509">
        <w:rPr>
          <w:rFonts w:ascii="Arial" w:hAnsi="Arial" w:cs="Arial"/>
          <w:sz w:val="24"/>
          <w:szCs w:val="24"/>
        </w:rPr>
        <w:t>2023-12-19</w:t>
      </w:r>
    </w:p>
    <w:p w14:paraId="4845F83C" w14:textId="77777777" w:rsidR="00D04509" w:rsidRPr="00D04509" w:rsidRDefault="00D04509" w:rsidP="00FE1497">
      <w:pPr>
        <w:rPr>
          <w:rFonts w:ascii="Arial" w:hAnsi="Arial" w:cs="Arial"/>
          <w:b/>
          <w:bCs/>
          <w:sz w:val="24"/>
          <w:szCs w:val="24"/>
        </w:rPr>
      </w:pPr>
      <w:r w:rsidRPr="00D0450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F51024B" w14:textId="77777777" w:rsidR="00D665F5" w:rsidRPr="00BB547B" w:rsidRDefault="00D04509" w:rsidP="00FE1497">
      <w:pPr>
        <w:rPr>
          <w:rFonts w:ascii="Arial" w:hAnsi="Arial" w:cs="Arial"/>
          <w:b/>
          <w:bCs/>
          <w:sz w:val="24"/>
          <w:szCs w:val="24"/>
        </w:rPr>
      </w:pPr>
      <w:r w:rsidRPr="00D0450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1D1D1B0" w14:textId="77777777" w:rsidR="00D665F5" w:rsidRPr="00BB547B" w:rsidRDefault="00D04509" w:rsidP="00FE1497">
      <w:pPr>
        <w:rPr>
          <w:rFonts w:ascii="Arial" w:hAnsi="Arial" w:cs="Arial"/>
          <w:sz w:val="24"/>
          <w:szCs w:val="24"/>
        </w:rPr>
      </w:pPr>
      <w:r w:rsidRPr="00D04509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D04509">
        <w:rPr>
          <w:rFonts w:ascii="Arial" w:hAnsi="Arial" w:cs="Arial"/>
          <w:sz w:val="24"/>
          <w:szCs w:val="24"/>
        </w:rPr>
        <w:t>7/19</w:t>
      </w:r>
    </w:p>
    <w:p w14:paraId="096609A2" w14:textId="77777777" w:rsidR="00D665F5" w:rsidRPr="00BB547B" w:rsidRDefault="00D04509" w:rsidP="00FE1497">
      <w:pPr>
        <w:rPr>
          <w:rFonts w:ascii="Arial" w:hAnsi="Arial" w:cs="Arial"/>
          <w:sz w:val="24"/>
          <w:szCs w:val="24"/>
        </w:rPr>
      </w:pPr>
      <w:r w:rsidRPr="00D04509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D04509">
        <w:rPr>
          <w:rFonts w:ascii="Arial" w:hAnsi="Arial" w:cs="Arial"/>
          <w:sz w:val="24"/>
          <w:szCs w:val="24"/>
        </w:rPr>
        <w:t>Poznań</w:t>
      </w:r>
    </w:p>
    <w:p w14:paraId="384CC5A0" w14:textId="77777777" w:rsidR="00D665F5" w:rsidRPr="00BB547B" w:rsidRDefault="00D665F5" w:rsidP="00FE149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44654A0" w14:textId="77777777" w:rsidR="00A80738" w:rsidRPr="00BB547B" w:rsidRDefault="00D665F5" w:rsidP="00FE149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D04509" w:rsidRPr="00D04509">
        <w:rPr>
          <w:rFonts w:ascii="Arial" w:hAnsi="Arial" w:cs="Arial"/>
          <w:b/>
          <w:sz w:val="24"/>
          <w:szCs w:val="24"/>
        </w:rPr>
        <w:t>SZW/DZP/126/2023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9298598" w14:textId="77777777" w:rsidR="00A80738" w:rsidRPr="00BB547B" w:rsidRDefault="00A80738" w:rsidP="00FE149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706E039" w14:textId="77777777" w:rsidR="00A80738" w:rsidRPr="00BB547B" w:rsidRDefault="00A80738" w:rsidP="00FE149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DD4B6E8" w14:textId="77777777" w:rsidR="00A80738" w:rsidRPr="00BB547B" w:rsidRDefault="00A80738" w:rsidP="00FE1497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479D811" w14:textId="77777777" w:rsidR="00A80738" w:rsidRPr="00BB547B" w:rsidRDefault="00A80738" w:rsidP="00FE1497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162F2B2" w14:textId="58AA795D" w:rsidR="00C659E2" w:rsidRDefault="00C659E2" w:rsidP="00FE1497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04509" w:rsidRPr="00D04509">
        <w:rPr>
          <w:rFonts w:ascii="Arial" w:hAnsi="Arial" w:cs="Arial"/>
          <w:sz w:val="24"/>
          <w:szCs w:val="24"/>
        </w:rPr>
        <w:t>przetarg</w:t>
      </w:r>
      <w:r w:rsidR="00FE1497">
        <w:rPr>
          <w:rFonts w:ascii="Arial" w:hAnsi="Arial" w:cs="Arial"/>
          <w:sz w:val="24"/>
          <w:szCs w:val="24"/>
        </w:rPr>
        <w:t>u</w:t>
      </w:r>
      <w:r w:rsidR="00D04509" w:rsidRPr="00D04509">
        <w:rPr>
          <w:rFonts w:ascii="Arial" w:hAnsi="Arial" w:cs="Arial"/>
          <w:sz w:val="24"/>
          <w:szCs w:val="24"/>
        </w:rPr>
        <w:t xml:space="preserve"> nieograniczon</w:t>
      </w:r>
      <w:r w:rsidR="00FE1497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2CE9BD0D" w14:textId="77777777" w:rsidR="00FE1497" w:rsidRPr="00BB547B" w:rsidRDefault="00FE1497" w:rsidP="00FE1497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C056D6E" w14:textId="2ADDEB71" w:rsidR="00A80738" w:rsidRDefault="00D04509" w:rsidP="00FE1497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D04509">
        <w:rPr>
          <w:rFonts w:ascii="Arial" w:hAnsi="Arial" w:cs="Arial"/>
          <w:b/>
          <w:szCs w:val="24"/>
        </w:rPr>
        <w:t xml:space="preserve">Sukcesywna dostawa środków kontrastowych do Szpitala Wojewódzkiego w Poznaniu </w:t>
      </w:r>
      <w:r w:rsidR="00FE1497">
        <w:rPr>
          <w:rFonts w:ascii="Arial" w:hAnsi="Arial" w:cs="Arial"/>
          <w:b/>
          <w:szCs w:val="24"/>
        </w:rPr>
        <w:t>–</w:t>
      </w:r>
      <w:r w:rsidRPr="00D04509">
        <w:rPr>
          <w:rFonts w:ascii="Arial" w:hAnsi="Arial" w:cs="Arial"/>
          <w:b/>
          <w:szCs w:val="24"/>
        </w:rPr>
        <w:t xml:space="preserve"> powtórka</w:t>
      </w:r>
    </w:p>
    <w:p w14:paraId="6F556C38" w14:textId="77777777" w:rsidR="00FE1497" w:rsidRPr="00BB547B" w:rsidRDefault="00FE1497" w:rsidP="00FE1497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3743FBD7" w14:textId="154E1101" w:rsidR="00D665F5" w:rsidRPr="00FE1497" w:rsidRDefault="00D665F5" w:rsidP="00FE1497">
      <w:pPr>
        <w:jc w:val="both"/>
        <w:rPr>
          <w:rFonts w:ascii="Arial" w:hAnsi="Arial" w:cs="Arial"/>
          <w:sz w:val="24"/>
          <w:szCs w:val="24"/>
        </w:rPr>
      </w:pPr>
      <w:r w:rsidRPr="00FE1497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FE1497">
        <w:rPr>
          <w:rFonts w:ascii="Arial" w:hAnsi="Arial" w:cs="Arial"/>
          <w:sz w:val="24"/>
          <w:szCs w:val="24"/>
        </w:rPr>
        <w:t>2</w:t>
      </w:r>
      <w:r w:rsidRPr="00FE1497">
        <w:rPr>
          <w:rFonts w:ascii="Arial" w:hAnsi="Arial" w:cs="Arial"/>
          <w:sz w:val="24"/>
          <w:szCs w:val="24"/>
        </w:rPr>
        <w:t xml:space="preserve"> ust. 5 </w:t>
      </w:r>
      <w:r w:rsidRPr="00FE1497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FE1497">
        <w:rPr>
          <w:rFonts w:ascii="Arial" w:hAnsi="Arial" w:cs="Arial"/>
          <w:sz w:val="24"/>
          <w:szCs w:val="24"/>
        </w:rPr>
        <w:t xml:space="preserve"> </w:t>
      </w:r>
      <w:r w:rsidR="00D04509" w:rsidRPr="00FE1497">
        <w:rPr>
          <w:rFonts w:ascii="Arial" w:hAnsi="Arial" w:cs="Arial"/>
          <w:sz w:val="24"/>
          <w:szCs w:val="24"/>
        </w:rPr>
        <w:t>(</w:t>
      </w:r>
      <w:proofErr w:type="spellStart"/>
      <w:r w:rsidR="00D04509" w:rsidRPr="00FE1497">
        <w:rPr>
          <w:rFonts w:ascii="Arial" w:hAnsi="Arial" w:cs="Arial"/>
          <w:sz w:val="24"/>
          <w:szCs w:val="24"/>
        </w:rPr>
        <w:t>t.j</w:t>
      </w:r>
      <w:proofErr w:type="spellEnd"/>
      <w:r w:rsidR="00D04509" w:rsidRPr="00FE1497">
        <w:rPr>
          <w:rFonts w:ascii="Arial" w:hAnsi="Arial" w:cs="Arial"/>
          <w:sz w:val="24"/>
          <w:szCs w:val="24"/>
        </w:rPr>
        <w:t>. Dz. U. z 2022r. poz. 1710)</w:t>
      </w:r>
      <w:r w:rsidR="00490DC0" w:rsidRPr="00FE1497">
        <w:rPr>
          <w:rFonts w:ascii="Arial" w:hAnsi="Arial" w:cs="Arial"/>
          <w:sz w:val="24"/>
          <w:szCs w:val="24"/>
        </w:rPr>
        <w:t xml:space="preserve"> </w:t>
      </w:r>
      <w:r w:rsidRPr="00FE1497">
        <w:rPr>
          <w:rFonts w:ascii="Arial" w:hAnsi="Arial" w:cs="Arial"/>
          <w:sz w:val="24"/>
          <w:szCs w:val="24"/>
        </w:rPr>
        <w:t>udostępnia</w:t>
      </w:r>
      <w:r w:rsidR="00F95C33" w:rsidRPr="00FE1497">
        <w:rPr>
          <w:rFonts w:ascii="Arial" w:hAnsi="Arial" w:cs="Arial"/>
          <w:sz w:val="24"/>
          <w:szCs w:val="24"/>
        </w:rPr>
        <w:t xml:space="preserve"> </w:t>
      </w:r>
      <w:r w:rsidR="004C7E9B" w:rsidRPr="00FE1497">
        <w:rPr>
          <w:rFonts w:ascii="Arial" w:hAnsi="Arial" w:cs="Arial"/>
          <w:sz w:val="24"/>
          <w:szCs w:val="24"/>
        </w:rPr>
        <w:t>informacj</w:t>
      </w:r>
      <w:r w:rsidR="00577BC6" w:rsidRPr="00FE1497">
        <w:rPr>
          <w:rFonts w:ascii="Arial" w:hAnsi="Arial" w:cs="Arial"/>
          <w:sz w:val="24"/>
          <w:szCs w:val="24"/>
        </w:rPr>
        <w:t>ę</w:t>
      </w:r>
      <w:r w:rsidR="00035488" w:rsidRPr="00FE1497">
        <w:rPr>
          <w:rFonts w:ascii="Arial" w:hAnsi="Arial" w:cs="Arial"/>
          <w:sz w:val="24"/>
          <w:szCs w:val="24"/>
        </w:rPr>
        <w:t xml:space="preserve"> z otwarcia ofert</w:t>
      </w:r>
      <w:r w:rsidR="00577BC6" w:rsidRPr="00FE1497">
        <w:rPr>
          <w:rFonts w:ascii="Arial" w:hAnsi="Arial" w:cs="Arial"/>
          <w:sz w:val="24"/>
          <w:szCs w:val="24"/>
        </w:rPr>
        <w:t>.</w:t>
      </w:r>
    </w:p>
    <w:p w14:paraId="5E59FE27" w14:textId="77777777" w:rsidR="00FE1497" w:rsidRDefault="00FE1497" w:rsidP="00FE1497">
      <w:pPr>
        <w:rPr>
          <w:rFonts w:ascii="Arial" w:hAnsi="Arial" w:cs="Arial"/>
          <w:sz w:val="24"/>
          <w:szCs w:val="24"/>
        </w:rPr>
      </w:pPr>
    </w:p>
    <w:p w14:paraId="673E073F" w14:textId="4BF05782" w:rsidR="00FE1497" w:rsidRPr="00FE1497" w:rsidRDefault="00FE1497" w:rsidP="00FE1497">
      <w:pPr>
        <w:rPr>
          <w:rFonts w:ascii="Arial" w:hAnsi="Arial" w:cs="Arial"/>
          <w:sz w:val="24"/>
          <w:szCs w:val="24"/>
        </w:rPr>
      </w:pPr>
      <w:r w:rsidRPr="00FE1497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632E5B2" w14:textId="3E135AAB" w:rsidR="00FE1497" w:rsidRPr="00FE1497" w:rsidRDefault="00FE1497" w:rsidP="00FE1497">
      <w:pPr>
        <w:rPr>
          <w:rFonts w:ascii="Arial" w:hAnsi="Arial" w:cs="Arial"/>
          <w:sz w:val="24"/>
          <w:szCs w:val="24"/>
        </w:rPr>
      </w:pPr>
      <w:r w:rsidRPr="00FE1497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FE1497">
        <w:rPr>
          <w:rFonts w:ascii="Arial" w:hAnsi="Arial" w:cs="Arial"/>
          <w:sz w:val="24"/>
          <w:szCs w:val="24"/>
        </w:rPr>
        <w:t>2249,10 zł brutto</w:t>
      </w:r>
    </w:p>
    <w:p w14:paraId="75AB1BE6" w14:textId="58164CF2" w:rsidR="00FE1497" w:rsidRPr="00FE1497" w:rsidRDefault="00FE1497" w:rsidP="00FE1497">
      <w:pPr>
        <w:rPr>
          <w:rFonts w:ascii="Arial" w:hAnsi="Arial" w:cs="Arial"/>
          <w:sz w:val="24"/>
          <w:szCs w:val="24"/>
        </w:rPr>
      </w:pPr>
      <w:r w:rsidRPr="00FE1497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FE1497">
        <w:rPr>
          <w:rFonts w:ascii="Arial" w:hAnsi="Arial" w:cs="Arial"/>
          <w:sz w:val="24"/>
          <w:szCs w:val="24"/>
        </w:rPr>
        <w:t>6562840,05 zł brutto</w:t>
      </w:r>
    </w:p>
    <w:p w14:paraId="60CCA412" w14:textId="1DBB66F2" w:rsidR="00FE1497" w:rsidRPr="00FE1497" w:rsidRDefault="00FE1497" w:rsidP="00FE1497">
      <w:pPr>
        <w:rPr>
          <w:rFonts w:ascii="Arial" w:hAnsi="Arial" w:cs="Arial"/>
          <w:sz w:val="24"/>
          <w:szCs w:val="24"/>
        </w:rPr>
      </w:pPr>
      <w:r w:rsidRPr="00FE1497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FE1497">
        <w:rPr>
          <w:rFonts w:ascii="Arial" w:hAnsi="Arial" w:cs="Arial"/>
          <w:sz w:val="24"/>
          <w:szCs w:val="24"/>
        </w:rPr>
        <w:t>321,60 zł brutto</w:t>
      </w:r>
    </w:p>
    <w:p w14:paraId="30415B4D" w14:textId="104AD91C" w:rsidR="00FE1497" w:rsidRPr="00FE1497" w:rsidRDefault="00FE1497" w:rsidP="00FE1497">
      <w:pPr>
        <w:rPr>
          <w:rFonts w:ascii="Arial" w:hAnsi="Arial" w:cs="Arial"/>
          <w:sz w:val="24"/>
          <w:szCs w:val="24"/>
        </w:rPr>
      </w:pPr>
      <w:r w:rsidRPr="00FE1497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FE1497">
        <w:rPr>
          <w:rFonts w:ascii="Arial" w:hAnsi="Arial" w:cs="Arial"/>
          <w:sz w:val="24"/>
          <w:szCs w:val="24"/>
        </w:rPr>
        <w:t>247199,04 zł brutto</w:t>
      </w:r>
    </w:p>
    <w:p w14:paraId="1642B4E4" w14:textId="693441F6" w:rsidR="00FE1497" w:rsidRPr="00FE1497" w:rsidRDefault="00FE1497" w:rsidP="00FE1497">
      <w:pPr>
        <w:rPr>
          <w:rFonts w:ascii="Arial" w:hAnsi="Arial" w:cs="Arial"/>
          <w:sz w:val="24"/>
          <w:szCs w:val="24"/>
        </w:rPr>
      </w:pPr>
      <w:r w:rsidRPr="00FE1497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FE1497">
        <w:rPr>
          <w:rFonts w:ascii="Arial" w:hAnsi="Arial" w:cs="Arial"/>
          <w:sz w:val="24"/>
          <w:szCs w:val="24"/>
        </w:rPr>
        <w:t>3282,79 zł brutto</w:t>
      </w:r>
    </w:p>
    <w:p w14:paraId="74CF6215" w14:textId="7729BC44" w:rsidR="00FE1497" w:rsidRPr="00FE1497" w:rsidRDefault="00FE1497" w:rsidP="00FE1497">
      <w:pPr>
        <w:rPr>
          <w:rFonts w:ascii="Arial" w:hAnsi="Arial" w:cs="Arial"/>
          <w:sz w:val="24"/>
          <w:szCs w:val="24"/>
        </w:rPr>
      </w:pPr>
      <w:r w:rsidRPr="00FE1497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FE1497">
        <w:rPr>
          <w:rFonts w:ascii="Arial" w:hAnsi="Arial" w:cs="Arial"/>
          <w:sz w:val="24"/>
          <w:szCs w:val="24"/>
        </w:rPr>
        <w:t>7099,90 zł brutto</w:t>
      </w:r>
      <w:r>
        <w:rPr>
          <w:rFonts w:ascii="Arial" w:hAnsi="Arial" w:cs="Arial"/>
          <w:sz w:val="24"/>
          <w:szCs w:val="24"/>
        </w:rPr>
        <w:t>.</w:t>
      </w:r>
    </w:p>
    <w:p w14:paraId="01AB33D3" w14:textId="77777777" w:rsidR="00FE1497" w:rsidRPr="00FE1497" w:rsidRDefault="00FE1497" w:rsidP="00FE1497">
      <w:pPr>
        <w:jc w:val="both"/>
        <w:rPr>
          <w:rFonts w:ascii="Arial" w:hAnsi="Arial" w:cs="Arial"/>
          <w:sz w:val="24"/>
          <w:szCs w:val="24"/>
        </w:rPr>
      </w:pPr>
    </w:p>
    <w:p w14:paraId="462129A4" w14:textId="6CAB460C" w:rsidR="00A80738" w:rsidRPr="00BB547B" w:rsidRDefault="00D665F5" w:rsidP="00FE1497">
      <w:pPr>
        <w:jc w:val="both"/>
        <w:rPr>
          <w:rFonts w:ascii="Arial" w:hAnsi="Arial" w:cs="Arial"/>
          <w:sz w:val="24"/>
          <w:szCs w:val="24"/>
        </w:rPr>
      </w:pPr>
      <w:r w:rsidRPr="00FE1497">
        <w:rPr>
          <w:rFonts w:ascii="Arial" w:hAnsi="Arial" w:cs="Arial"/>
          <w:sz w:val="24"/>
          <w:szCs w:val="24"/>
        </w:rPr>
        <w:t>Podczas</w:t>
      </w:r>
      <w:r w:rsidRPr="00BB547B">
        <w:rPr>
          <w:rFonts w:ascii="Arial" w:hAnsi="Arial" w:cs="Arial"/>
          <w:sz w:val="24"/>
          <w:szCs w:val="24"/>
        </w:rPr>
        <w:t xml:space="preserve">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04509" w:rsidRPr="00D04509">
        <w:rPr>
          <w:rFonts w:ascii="Arial" w:hAnsi="Arial" w:cs="Arial"/>
          <w:sz w:val="24"/>
          <w:szCs w:val="24"/>
        </w:rPr>
        <w:t>15/12/2023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04509" w:rsidRPr="00D04509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9D0C14A" w14:textId="77777777" w:rsidTr="00C82837">
        <w:tc>
          <w:tcPr>
            <w:tcW w:w="993" w:type="dxa"/>
            <w:shd w:val="clear" w:color="auto" w:fill="auto"/>
            <w:vAlign w:val="center"/>
          </w:tcPr>
          <w:p w14:paraId="01475DCF" w14:textId="77777777" w:rsidR="006B27ED" w:rsidRPr="00BB547B" w:rsidRDefault="006B27ED" w:rsidP="00FE1497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E690E3" w14:textId="77777777" w:rsidR="006B27ED" w:rsidRPr="00BB547B" w:rsidRDefault="006B27ED" w:rsidP="00FE1497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D512145" w14:textId="77777777" w:rsidR="006B27ED" w:rsidRPr="00BB547B" w:rsidRDefault="006B27ED" w:rsidP="00FE1497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761A02" w14:textId="77777777" w:rsidR="006B27ED" w:rsidRPr="00BB547B" w:rsidRDefault="006B27ED" w:rsidP="00FE1497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D04509" w:rsidRPr="00BB547B" w14:paraId="4995042B" w14:textId="77777777" w:rsidTr="00353A15">
        <w:tc>
          <w:tcPr>
            <w:tcW w:w="993" w:type="dxa"/>
            <w:shd w:val="clear" w:color="auto" w:fill="auto"/>
            <w:vAlign w:val="center"/>
          </w:tcPr>
          <w:p w14:paraId="38940E2C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F0831B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FE26378" w14:textId="77777777" w:rsidR="00D04509" w:rsidRPr="00BB547B" w:rsidRDefault="00D04509" w:rsidP="00FE1497">
            <w:pPr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Farmacol Logistyka Sp. z o.o.</w:t>
            </w:r>
          </w:p>
          <w:p w14:paraId="2B0EE96E" w14:textId="77777777" w:rsidR="00D04509" w:rsidRPr="00BB547B" w:rsidRDefault="00D04509" w:rsidP="00FE1497">
            <w:pPr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1DFE18" w14:textId="77777777" w:rsidR="00D04509" w:rsidRPr="00BB547B" w:rsidRDefault="00D04509" w:rsidP="00FE1497">
            <w:pPr>
              <w:jc w:val="both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A9D673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663 298.79 zł</w:t>
            </w:r>
          </w:p>
        </w:tc>
      </w:tr>
      <w:tr w:rsidR="00D04509" w:rsidRPr="00BB547B" w14:paraId="757A504C" w14:textId="77777777" w:rsidTr="00353A15">
        <w:tc>
          <w:tcPr>
            <w:tcW w:w="993" w:type="dxa"/>
            <w:shd w:val="clear" w:color="auto" w:fill="auto"/>
            <w:vAlign w:val="center"/>
          </w:tcPr>
          <w:p w14:paraId="74CDD257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0B42F4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6143B1F" w14:textId="77777777" w:rsidR="00D04509" w:rsidRPr="00BB547B" w:rsidRDefault="00D04509" w:rsidP="00FE1497">
            <w:pPr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Farmacol Logistyka Sp. z o.o.</w:t>
            </w:r>
          </w:p>
          <w:p w14:paraId="712CDBBE" w14:textId="77777777" w:rsidR="00D04509" w:rsidRPr="00BB547B" w:rsidRDefault="00D04509" w:rsidP="00FE1497">
            <w:pPr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0F6ECCD" w14:textId="77777777" w:rsidR="00D04509" w:rsidRPr="00BB547B" w:rsidRDefault="00D04509" w:rsidP="00FE1497">
            <w:pPr>
              <w:jc w:val="both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E75A26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3 315.06 zł</w:t>
            </w:r>
          </w:p>
        </w:tc>
      </w:tr>
      <w:tr w:rsidR="00D04509" w:rsidRPr="00BB547B" w14:paraId="46C37312" w14:textId="77777777" w:rsidTr="00353A15">
        <w:tc>
          <w:tcPr>
            <w:tcW w:w="993" w:type="dxa"/>
            <w:shd w:val="clear" w:color="auto" w:fill="auto"/>
            <w:vAlign w:val="center"/>
          </w:tcPr>
          <w:p w14:paraId="70677469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E9C346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1F53A41" w14:textId="77777777" w:rsidR="00D04509" w:rsidRPr="00BB547B" w:rsidRDefault="00D04509" w:rsidP="00FE1497">
            <w:pPr>
              <w:rPr>
                <w:rFonts w:ascii="Arial" w:hAnsi="Arial" w:cs="Arial"/>
              </w:rPr>
            </w:pPr>
            <w:proofErr w:type="spellStart"/>
            <w:r w:rsidRPr="00D04509">
              <w:rPr>
                <w:rFonts w:ascii="Arial" w:hAnsi="Arial" w:cs="Arial"/>
              </w:rPr>
              <w:t>Asclepios</w:t>
            </w:r>
            <w:proofErr w:type="spellEnd"/>
            <w:r w:rsidRPr="00D04509">
              <w:rPr>
                <w:rFonts w:ascii="Arial" w:hAnsi="Arial" w:cs="Arial"/>
              </w:rPr>
              <w:t xml:space="preserve"> S.A.</w:t>
            </w:r>
          </w:p>
          <w:p w14:paraId="17C8CA0D" w14:textId="77777777" w:rsidR="00D04509" w:rsidRPr="00BB547B" w:rsidRDefault="00D04509" w:rsidP="00FE1497">
            <w:pPr>
              <w:rPr>
                <w:rFonts w:ascii="Arial" w:hAnsi="Arial" w:cs="Arial"/>
              </w:rPr>
            </w:pPr>
            <w:proofErr w:type="spellStart"/>
            <w:r w:rsidRPr="00D04509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FC008F" w14:textId="77777777" w:rsidR="00D04509" w:rsidRPr="00BB547B" w:rsidRDefault="00D04509" w:rsidP="00FE1497">
            <w:pPr>
              <w:jc w:val="both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AE2B64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2 249.01 zł</w:t>
            </w:r>
          </w:p>
        </w:tc>
      </w:tr>
      <w:tr w:rsidR="00D04509" w:rsidRPr="00BB547B" w14:paraId="3BEA2516" w14:textId="77777777" w:rsidTr="00353A15">
        <w:tc>
          <w:tcPr>
            <w:tcW w:w="993" w:type="dxa"/>
            <w:shd w:val="clear" w:color="auto" w:fill="auto"/>
            <w:vAlign w:val="center"/>
          </w:tcPr>
          <w:p w14:paraId="532247EA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2DB5B2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5A057C4" w14:textId="77777777" w:rsidR="00D04509" w:rsidRPr="00BB547B" w:rsidRDefault="00D04509" w:rsidP="00FE1497">
            <w:pPr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Centrala Farmaceutyczna Cefarm SA</w:t>
            </w:r>
          </w:p>
          <w:p w14:paraId="1353B579" w14:textId="77777777" w:rsidR="00D04509" w:rsidRPr="00BB547B" w:rsidRDefault="00D04509" w:rsidP="00FE1497">
            <w:pPr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65B070" w14:textId="77777777" w:rsidR="00D04509" w:rsidRPr="00BB547B" w:rsidRDefault="00D04509" w:rsidP="00FE1497">
            <w:pPr>
              <w:jc w:val="both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2E6520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428.27 zł</w:t>
            </w:r>
          </w:p>
        </w:tc>
      </w:tr>
      <w:tr w:rsidR="00D04509" w:rsidRPr="00BB547B" w14:paraId="2600B9B7" w14:textId="77777777" w:rsidTr="00353A15">
        <w:tc>
          <w:tcPr>
            <w:tcW w:w="993" w:type="dxa"/>
            <w:shd w:val="clear" w:color="auto" w:fill="auto"/>
            <w:vAlign w:val="center"/>
          </w:tcPr>
          <w:p w14:paraId="209D9A21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2EB55C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FF06E4C" w14:textId="77777777" w:rsidR="00D04509" w:rsidRPr="00BB547B" w:rsidRDefault="00D04509" w:rsidP="00FE1497">
            <w:pPr>
              <w:rPr>
                <w:rFonts w:ascii="Arial" w:hAnsi="Arial" w:cs="Arial"/>
              </w:rPr>
            </w:pPr>
            <w:proofErr w:type="spellStart"/>
            <w:r w:rsidRPr="00D04509">
              <w:rPr>
                <w:rFonts w:ascii="Arial" w:hAnsi="Arial" w:cs="Arial"/>
              </w:rPr>
              <w:t>Urtica</w:t>
            </w:r>
            <w:proofErr w:type="spellEnd"/>
            <w:r w:rsidRPr="00D04509">
              <w:rPr>
                <w:rFonts w:ascii="Arial" w:hAnsi="Arial" w:cs="Arial"/>
              </w:rPr>
              <w:t xml:space="preserve"> Sp. z o. o.</w:t>
            </w:r>
          </w:p>
          <w:p w14:paraId="75C45EAE" w14:textId="670EDA32" w:rsidR="00D04509" w:rsidRPr="00BB547B" w:rsidRDefault="00D04509" w:rsidP="00FE1497">
            <w:pPr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7129D5" w14:textId="77777777" w:rsidR="00D04509" w:rsidRPr="00BB547B" w:rsidRDefault="00D04509" w:rsidP="00FE1497">
            <w:pPr>
              <w:jc w:val="both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5E8427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679 727.05 zł</w:t>
            </w:r>
          </w:p>
        </w:tc>
      </w:tr>
      <w:tr w:rsidR="00D04509" w:rsidRPr="00BB547B" w14:paraId="1B531059" w14:textId="77777777" w:rsidTr="00353A15">
        <w:tc>
          <w:tcPr>
            <w:tcW w:w="993" w:type="dxa"/>
            <w:shd w:val="clear" w:color="auto" w:fill="auto"/>
            <w:vAlign w:val="center"/>
          </w:tcPr>
          <w:p w14:paraId="04E16A64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BB27B0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4EE6EF7" w14:textId="77777777" w:rsidR="00D04509" w:rsidRPr="00BB547B" w:rsidRDefault="00D04509" w:rsidP="00FE1497">
            <w:pPr>
              <w:rPr>
                <w:rFonts w:ascii="Arial" w:hAnsi="Arial" w:cs="Arial"/>
              </w:rPr>
            </w:pPr>
            <w:proofErr w:type="spellStart"/>
            <w:r w:rsidRPr="00D04509">
              <w:rPr>
                <w:rFonts w:ascii="Arial" w:hAnsi="Arial" w:cs="Arial"/>
              </w:rPr>
              <w:t>Urtica</w:t>
            </w:r>
            <w:proofErr w:type="spellEnd"/>
            <w:r w:rsidRPr="00D04509">
              <w:rPr>
                <w:rFonts w:ascii="Arial" w:hAnsi="Arial" w:cs="Arial"/>
              </w:rPr>
              <w:t xml:space="preserve"> Sp. z o. o.</w:t>
            </w:r>
          </w:p>
          <w:p w14:paraId="2A23E661" w14:textId="3FD58D3A" w:rsidR="00D04509" w:rsidRPr="00BB547B" w:rsidRDefault="00D04509" w:rsidP="00FE1497">
            <w:pPr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E49D940" w14:textId="77777777" w:rsidR="00D04509" w:rsidRPr="00BB547B" w:rsidRDefault="00D04509" w:rsidP="00FE1497">
            <w:pPr>
              <w:jc w:val="both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204710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247 199.04 zł</w:t>
            </w:r>
          </w:p>
        </w:tc>
      </w:tr>
      <w:tr w:rsidR="00D04509" w:rsidRPr="00BB547B" w14:paraId="1330EC44" w14:textId="77777777" w:rsidTr="00353A15">
        <w:tc>
          <w:tcPr>
            <w:tcW w:w="993" w:type="dxa"/>
            <w:shd w:val="clear" w:color="auto" w:fill="auto"/>
            <w:vAlign w:val="center"/>
          </w:tcPr>
          <w:p w14:paraId="5CA6F082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65A4B0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56BB845" w14:textId="77777777" w:rsidR="00D04509" w:rsidRPr="00BB547B" w:rsidRDefault="00D04509" w:rsidP="00FE1497">
            <w:pPr>
              <w:rPr>
                <w:rFonts w:ascii="Arial" w:hAnsi="Arial" w:cs="Arial"/>
              </w:rPr>
            </w:pPr>
            <w:proofErr w:type="spellStart"/>
            <w:r w:rsidRPr="00D04509">
              <w:rPr>
                <w:rFonts w:ascii="Arial" w:hAnsi="Arial" w:cs="Arial"/>
              </w:rPr>
              <w:t>Urtica</w:t>
            </w:r>
            <w:proofErr w:type="spellEnd"/>
            <w:r w:rsidRPr="00D04509">
              <w:rPr>
                <w:rFonts w:ascii="Arial" w:hAnsi="Arial" w:cs="Arial"/>
              </w:rPr>
              <w:t xml:space="preserve"> Sp. z o. o.</w:t>
            </w:r>
          </w:p>
          <w:p w14:paraId="20892215" w14:textId="7E97B478" w:rsidR="00D04509" w:rsidRPr="00BB547B" w:rsidRDefault="00D04509" w:rsidP="00FE1497">
            <w:pPr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ED5280" w14:textId="77777777" w:rsidR="00D04509" w:rsidRPr="00BB547B" w:rsidRDefault="00D04509" w:rsidP="00FE1497">
            <w:pPr>
              <w:jc w:val="both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82CE4A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3 412.57 zł</w:t>
            </w:r>
          </w:p>
        </w:tc>
      </w:tr>
      <w:tr w:rsidR="00D04509" w:rsidRPr="00BB547B" w14:paraId="5D73DBED" w14:textId="77777777" w:rsidTr="00353A15">
        <w:tc>
          <w:tcPr>
            <w:tcW w:w="993" w:type="dxa"/>
            <w:shd w:val="clear" w:color="auto" w:fill="auto"/>
            <w:vAlign w:val="center"/>
          </w:tcPr>
          <w:p w14:paraId="56E49816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AB645A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3C359ACD" w14:textId="77777777" w:rsidR="00D04509" w:rsidRPr="00BB547B" w:rsidRDefault="00D04509" w:rsidP="00FE1497">
            <w:pPr>
              <w:rPr>
                <w:rFonts w:ascii="Arial" w:hAnsi="Arial" w:cs="Arial"/>
              </w:rPr>
            </w:pPr>
            <w:proofErr w:type="spellStart"/>
            <w:r w:rsidRPr="00D04509">
              <w:rPr>
                <w:rFonts w:ascii="Arial" w:hAnsi="Arial" w:cs="Arial"/>
              </w:rPr>
              <w:t>Urtica</w:t>
            </w:r>
            <w:proofErr w:type="spellEnd"/>
            <w:r w:rsidRPr="00D04509">
              <w:rPr>
                <w:rFonts w:ascii="Arial" w:hAnsi="Arial" w:cs="Arial"/>
              </w:rPr>
              <w:t xml:space="preserve"> Sp. z o. o.</w:t>
            </w:r>
          </w:p>
          <w:p w14:paraId="6F807699" w14:textId="1CF36DF6" w:rsidR="00D04509" w:rsidRPr="00BB547B" w:rsidRDefault="00D04509" w:rsidP="00FE1497">
            <w:pPr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52BA67" w14:textId="77777777" w:rsidR="00D04509" w:rsidRPr="00BB547B" w:rsidRDefault="00D04509" w:rsidP="00FE1497">
            <w:pPr>
              <w:jc w:val="both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54-613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04509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C5CDC5" w14:textId="77777777" w:rsidR="00D04509" w:rsidRPr="00BB547B" w:rsidRDefault="00D04509" w:rsidP="00FE1497">
            <w:pPr>
              <w:jc w:val="center"/>
              <w:rPr>
                <w:rFonts w:ascii="Arial" w:hAnsi="Arial" w:cs="Arial"/>
              </w:rPr>
            </w:pPr>
            <w:r w:rsidRPr="00D04509">
              <w:rPr>
                <w:rFonts w:ascii="Arial" w:hAnsi="Arial" w:cs="Arial"/>
              </w:rPr>
              <w:t>7 250.05 zł</w:t>
            </w:r>
          </w:p>
        </w:tc>
      </w:tr>
    </w:tbl>
    <w:p w14:paraId="2A1AF3FC" w14:textId="77777777" w:rsidR="00C7488F" w:rsidRDefault="00C7488F" w:rsidP="00FE149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0C8F960" w14:textId="59298D34" w:rsidR="00A80738" w:rsidRDefault="00A80738" w:rsidP="00FE149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F784562" w14:textId="77777777" w:rsidR="00C7488F" w:rsidRDefault="00C7488F" w:rsidP="00FE149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A594ACF" w14:textId="77777777" w:rsidR="00C7488F" w:rsidRDefault="00C7488F" w:rsidP="00C7488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E97A8C2" w14:textId="77777777" w:rsidR="00C7488F" w:rsidRDefault="00C7488F" w:rsidP="00C7488F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B321835" w14:textId="77777777" w:rsidR="00C7488F" w:rsidRPr="006B27ED" w:rsidRDefault="00C7488F" w:rsidP="00C7488F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546B6D2" w14:textId="77777777" w:rsidR="00C7488F" w:rsidRPr="00BB547B" w:rsidRDefault="00C7488F" w:rsidP="00FE149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C7488F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ACF85" w14:textId="77777777" w:rsidR="00445465" w:rsidRDefault="00445465">
      <w:r>
        <w:separator/>
      </w:r>
    </w:p>
  </w:endnote>
  <w:endnote w:type="continuationSeparator" w:id="0">
    <w:p w14:paraId="36D4D9CA" w14:textId="77777777" w:rsidR="00445465" w:rsidRDefault="00445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8F5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8776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6B62A" w14:textId="17622A46" w:rsidR="009F189D" w:rsidRDefault="00C7488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53A47BA" wp14:editId="09E0FD4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06753816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8C77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5F743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A66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EE4F45" w14:textId="77777777" w:rsidR="009F189D" w:rsidRDefault="009F189D">
    <w:pPr>
      <w:pStyle w:val="Stopka"/>
      <w:tabs>
        <w:tab w:val="clear" w:pos="4536"/>
      </w:tabs>
      <w:jc w:val="center"/>
    </w:pPr>
  </w:p>
  <w:p w14:paraId="7963E72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31BEE" w14:textId="77777777" w:rsidR="00445465" w:rsidRDefault="00445465">
      <w:r>
        <w:separator/>
      </w:r>
    </w:p>
  </w:footnote>
  <w:footnote w:type="continuationSeparator" w:id="0">
    <w:p w14:paraId="77910E7C" w14:textId="77777777" w:rsidR="00445465" w:rsidRDefault="00445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A7786" w14:textId="77777777" w:rsidR="00D04509" w:rsidRDefault="00D045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C7492" w14:textId="77777777" w:rsidR="00D04509" w:rsidRDefault="00D045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F3D4D" w14:textId="77777777" w:rsidR="00D04509" w:rsidRDefault="00D045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465"/>
    <w:rsid w:val="00007727"/>
    <w:rsid w:val="00017720"/>
    <w:rsid w:val="00035488"/>
    <w:rsid w:val="000D7F25"/>
    <w:rsid w:val="000E00E5"/>
    <w:rsid w:val="00173B20"/>
    <w:rsid w:val="001C69FF"/>
    <w:rsid w:val="0023318D"/>
    <w:rsid w:val="00273145"/>
    <w:rsid w:val="003D72FD"/>
    <w:rsid w:val="00423179"/>
    <w:rsid w:val="00445465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7488F"/>
    <w:rsid w:val="00C82837"/>
    <w:rsid w:val="00CA3D66"/>
    <w:rsid w:val="00CB0802"/>
    <w:rsid w:val="00D04509"/>
    <w:rsid w:val="00D665F5"/>
    <w:rsid w:val="00D7128F"/>
    <w:rsid w:val="00EA3476"/>
    <w:rsid w:val="00F16C60"/>
    <w:rsid w:val="00F95C33"/>
    <w:rsid w:val="00FC7F5E"/>
    <w:rsid w:val="00FE149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65E7EA"/>
  <w15:chartTrackingRefBased/>
  <w15:docId w15:val="{71D6369C-8677-4861-828B-ED49657BD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E1497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C7488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3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25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9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527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10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33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7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54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99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26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8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77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1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22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20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79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46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28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6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52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2023-12-19T07:42:00Z</cp:lastPrinted>
  <dcterms:created xsi:type="dcterms:W3CDTF">2023-12-19T07:43:00Z</dcterms:created>
  <dcterms:modified xsi:type="dcterms:W3CDTF">2023-12-19T07:43:00Z</dcterms:modified>
</cp:coreProperties>
</file>