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1D0C3" w14:textId="7185BE3D" w:rsidR="00FB7F50" w:rsidRPr="002245BE" w:rsidRDefault="00A2201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22014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A22014">
        <w:rPr>
          <w:sz w:val="22"/>
          <w:szCs w:val="22"/>
        </w:rPr>
        <w:t>2023-12-</w:t>
      </w:r>
      <w:r w:rsidR="00322183">
        <w:rPr>
          <w:sz w:val="22"/>
          <w:szCs w:val="22"/>
        </w:rPr>
        <w:t>11</w:t>
      </w:r>
    </w:p>
    <w:p w14:paraId="68C6F7C9" w14:textId="77777777" w:rsidR="00A22014" w:rsidRPr="00A22014" w:rsidRDefault="00A22014" w:rsidP="00FB7F50">
      <w:pPr>
        <w:spacing w:after="40"/>
        <w:rPr>
          <w:b/>
          <w:bCs/>
          <w:sz w:val="22"/>
          <w:szCs w:val="22"/>
        </w:rPr>
      </w:pPr>
      <w:r w:rsidRPr="00A22014">
        <w:rPr>
          <w:b/>
          <w:bCs/>
          <w:sz w:val="22"/>
          <w:szCs w:val="22"/>
        </w:rPr>
        <w:t>Szpital Wojewódzki w Poznaniu</w:t>
      </w:r>
    </w:p>
    <w:p w14:paraId="341CBD9A" w14:textId="77777777" w:rsidR="00FB7F50" w:rsidRPr="002245BE" w:rsidRDefault="00A22014" w:rsidP="00FB7F50">
      <w:pPr>
        <w:spacing w:after="40"/>
        <w:rPr>
          <w:b/>
          <w:bCs/>
          <w:sz w:val="22"/>
          <w:szCs w:val="22"/>
        </w:rPr>
      </w:pPr>
      <w:r w:rsidRPr="00A22014">
        <w:rPr>
          <w:b/>
          <w:bCs/>
          <w:sz w:val="22"/>
          <w:szCs w:val="22"/>
        </w:rPr>
        <w:t>Dział Zamówień Publicznych</w:t>
      </w:r>
    </w:p>
    <w:p w14:paraId="4DA27FC8" w14:textId="77777777" w:rsidR="00FB7F50" w:rsidRPr="002245BE" w:rsidRDefault="00A22014" w:rsidP="00FB7F50">
      <w:pPr>
        <w:rPr>
          <w:sz w:val="22"/>
          <w:szCs w:val="22"/>
        </w:rPr>
      </w:pPr>
      <w:r w:rsidRPr="00A22014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A22014">
        <w:rPr>
          <w:sz w:val="22"/>
          <w:szCs w:val="22"/>
        </w:rPr>
        <w:t>7/19</w:t>
      </w:r>
    </w:p>
    <w:p w14:paraId="6E0CF664" w14:textId="77777777" w:rsidR="00FB7F50" w:rsidRPr="002245BE" w:rsidRDefault="00A22014" w:rsidP="00FB7F50">
      <w:pPr>
        <w:rPr>
          <w:sz w:val="22"/>
          <w:szCs w:val="22"/>
        </w:rPr>
      </w:pPr>
      <w:r w:rsidRPr="00A22014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A22014">
        <w:rPr>
          <w:sz w:val="22"/>
          <w:szCs w:val="22"/>
        </w:rPr>
        <w:t>Poznań</w:t>
      </w:r>
    </w:p>
    <w:p w14:paraId="0F7FC143" w14:textId="77777777" w:rsidR="00FB7F50" w:rsidRPr="002245BE" w:rsidRDefault="00FB7F50" w:rsidP="00FB7F50">
      <w:pPr>
        <w:rPr>
          <w:sz w:val="22"/>
          <w:szCs w:val="22"/>
        </w:rPr>
      </w:pPr>
    </w:p>
    <w:p w14:paraId="3325D798" w14:textId="77777777" w:rsidR="00FB7F50" w:rsidRPr="002245BE" w:rsidRDefault="00FB7F50" w:rsidP="00FB7F50">
      <w:pPr>
        <w:rPr>
          <w:sz w:val="22"/>
          <w:szCs w:val="22"/>
        </w:rPr>
      </w:pPr>
    </w:p>
    <w:p w14:paraId="4DCCBB28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A22014" w:rsidRPr="00A22014">
        <w:rPr>
          <w:bCs/>
          <w:sz w:val="22"/>
          <w:szCs w:val="22"/>
        </w:rPr>
        <w:t>SZW/DZP/139/2023/8</w:t>
      </w:r>
    </w:p>
    <w:p w14:paraId="4234DEAC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014F50F8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AE1DD75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5F9C785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7A67FB7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22014" w:rsidRPr="00607F9B" w14:paraId="20F79B0E" w14:textId="77777777" w:rsidTr="00F14958">
        <w:trPr>
          <w:trHeight w:val="638"/>
        </w:trPr>
        <w:tc>
          <w:tcPr>
            <w:tcW w:w="959" w:type="dxa"/>
            <w:shd w:val="clear" w:color="auto" w:fill="auto"/>
          </w:tcPr>
          <w:p w14:paraId="02276013" w14:textId="77777777" w:rsidR="00A22014" w:rsidRPr="00607F9B" w:rsidRDefault="00A22014" w:rsidP="00F149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9D69FB" w14:textId="77777777" w:rsidR="00A22014" w:rsidRPr="00607F9B" w:rsidRDefault="00A22014" w:rsidP="00F149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201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2014">
              <w:rPr>
                <w:b/>
                <w:bCs/>
                <w:sz w:val="22"/>
                <w:szCs w:val="22"/>
              </w:rPr>
              <w:t>Doposażenie Szpitala Wojewódzkiego w Poznaniu w sprzęt i aparaturę medyczną na potrzeby udzielanych świadczeń zdrowotnych (2 zadania)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2014">
              <w:rPr>
                <w:b/>
                <w:sz w:val="22"/>
                <w:szCs w:val="22"/>
              </w:rPr>
              <w:t>SZW/DZP/139/2023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041C89" w14:textId="77777777" w:rsidR="00A22014" w:rsidRPr="00A2201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22014" w:rsidRPr="00A22014">
        <w:rPr>
          <w:b/>
          <w:sz w:val="22"/>
          <w:szCs w:val="22"/>
        </w:rPr>
        <w:t>Szpital Wojewódzki w Poznaniu</w:t>
      </w:r>
    </w:p>
    <w:p w14:paraId="76C7934D" w14:textId="77777777" w:rsidR="008642B3" w:rsidRDefault="00A2201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2201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22014">
        <w:rPr>
          <w:sz w:val="22"/>
          <w:szCs w:val="22"/>
        </w:rPr>
        <w:t>(</w:t>
      </w:r>
      <w:proofErr w:type="spellStart"/>
      <w:r w:rsidRPr="00A22014">
        <w:rPr>
          <w:sz w:val="22"/>
          <w:szCs w:val="22"/>
        </w:rPr>
        <w:t>t.j</w:t>
      </w:r>
      <w:proofErr w:type="spellEnd"/>
      <w:r w:rsidRPr="00A22014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22014" w14:paraId="52002C7A" w14:textId="77777777" w:rsidTr="00F14958">
        <w:trPr>
          <w:cantSplit/>
        </w:trPr>
        <w:tc>
          <w:tcPr>
            <w:tcW w:w="9498" w:type="dxa"/>
          </w:tcPr>
          <w:p w14:paraId="616AE183" w14:textId="77777777" w:rsidR="00A22014" w:rsidRPr="00D26ED6" w:rsidRDefault="00A22014" w:rsidP="00F149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22014">
              <w:rPr>
                <w:b/>
                <w:sz w:val="22"/>
                <w:szCs w:val="22"/>
              </w:rPr>
              <w:t>Johnson &amp; Johnson Poland Sp. z o.o.</w:t>
            </w:r>
          </w:p>
          <w:p w14:paraId="5C5A5832" w14:textId="77777777" w:rsidR="00A22014" w:rsidRPr="009F0E5C" w:rsidRDefault="00A22014" w:rsidP="00F14958">
            <w:pPr>
              <w:jc w:val="both"/>
              <w:rPr>
                <w:bCs/>
                <w:sz w:val="22"/>
                <w:szCs w:val="22"/>
              </w:rPr>
            </w:pPr>
            <w:r w:rsidRPr="00A22014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2014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F66ECD" w14:textId="5339697D" w:rsidR="00A22014" w:rsidRPr="009F0E5C" w:rsidRDefault="00A22014" w:rsidP="00F14958">
            <w:pPr>
              <w:jc w:val="both"/>
              <w:rPr>
                <w:bCs/>
                <w:sz w:val="22"/>
                <w:szCs w:val="22"/>
              </w:rPr>
            </w:pPr>
            <w:r w:rsidRPr="00A22014">
              <w:rPr>
                <w:bCs/>
                <w:sz w:val="22"/>
                <w:szCs w:val="22"/>
              </w:rPr>
              <w:t>02</w:t>
            </w:r>
            <w:r w:rsidR="00322183">
              <w:rPr>
                <w:bCs/>
                <w:sz w:val="22"/>
                <w:szCs w:val="22"/>
              </w:rPr>
              <w:t>-</w:t>
            </w:r>
            <w:r w:rsidRPr="00A22014">
              <w:rPr>
                <w:bCs/>
                <w:sz w:val="22"/>
                <w:szCs w:val="22"/>
              </w:rPr>
              <w:t>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2014">
              <w:rPr>
                <w:bCs/>
                <w:sz w:val="22"/>
                <w:szCs w:val="22"/>
              </w:rPr>
              <w:t>Warszawa</w:t>
            </w:r>
          </w:p>
          <w:p w14:paraId="590572E2" w14:textId="77777777" w:rsidR="00A22014" w:rsidRDefault="00A22014" w:rsidP="00F1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151BB9" w14:textId="77777777" w:rsidR="00A22014" w:rsidRPr="00455DDA" w:rsidRDefault="00A22014" w:rsidP="00F1495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55DDA">
              <w:rPr>
                <w:sz w:val="22"/>
                <w:szCs w:val="22"/>
                <w:u w:val="single"/>
              </w:rPr>
              <w:t xml:space="preserve">Zadanie nr 1: Dostawa sprzętu medycznego wraz z montażem oraz przeszkoleniem pracowników z obsługi sprzętu: Wiertarki ortopedycznej z przystawkami wraz z 2 akumulatorami -1 szt. za cenę brutto </w:t>
            </w:r>
            <w:r w:rsidRPr="00455DDA">
              <w:rPr>
                <w:b/>
                <w:sz w:val="22"/>
                <w:szCs w:val="22"/>
                <w:u w:val="single"/>
              </w:rPr>
              <w:t>165 624.48 zł</w:t>
            </w:r>
            <w:r w:rsidRPr="00455DDA">
              <w:rPr>
                <w:bCs/>
                <w:sz w:val="22"/>
                <w:szCs w:val="22"/>
                <w:u w:val="single"/>
              </w:rPr>
              <w:t>.</w:t>
            </w:r>
          </w:p>
          <w:p w14:paraId="61D556F4" w14:textId="77777777" w:rsidR="00A22014" w:rsidRPr="00455DDA" w:rsidRDefault="00A22014" w:rsidP="00F149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455DDA">
              <w:rPr>
                <w:color w:val="000000"/>
                <w:sz w:val="22"/>
                <w:szCs w:val="22"/>
              </w:rPr>
              <w:t>Uzasadnienie wyboru:</w:t>
            </w:r>
          </w:p>
          <w:p w14:paraId="5075CB2C" w14:textId="04F8E44A" w:rsidR="00A22014" w:rsidRPr="00A22014" w:rsidRDefault="00322183" w:rsidP="0032218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322183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Pr="00322183">
              <w:rPr>
                <w:sz w:val="22"/>
                <w:szCs w:val="22"/>
              </w:rPr>
              <w:br/>
              <w:t xml:space="preserve">w oparciu o określone przez Zamawiającego w SWZ kryteria oceny ofert tj. przyznano: cena oferty brutto - 90,00 pkt., okres gwarancji - 0,00 pkt. Oferta spełnia wszystkie wymagania formalno - prawne </w:t>
            </w:r>
            <w:r w:rsidRPr="00322183">
              <w:rPr>
                <w:sz w:val="22"/>
                <w:szCs w:val="22"/>
              </w:rPr>
              <w:br/>
              <w:t>i jest zgodna z zapisami SWZ.</w:t>
            </w:r>
          </w:p>
        </w:tc>
      </w:tr>
      <w:tr w:rsidR="00A22014" w14:paraId="6B444537" w14:textId="77777777" w:rsidTr="00F14958">
        <w:trPr>
          <w:cantSplit/>
        </w:trPr>
        <w:tc>
          <w:tcPr>
            <w:tcW w:w="9498" w:type="dxa"/>
          </w:tcPr>
          <w:p w14:paraId="6BB727D3" w14:textId="77777777" w:rsidR="00A22014" w:rsidRPr="00D26ED6" w:rsidRDefault="00A22014" w:rsidP="00F1495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22014">
              <w:rPr>
                <w:b/>
                <w:sz w:val="22"/>
                <w:szCs w:val="22"/>
              </w:rPr>
              <w:lastRenderedPageBreak/>
              <w:t>Johnson &amp; Johnson Poland Sp. z o.o.</w:t>
            </w:r>
          </w:p>
          <w:p w14:paraId="6C7FABE2" w14:textId="57A9A3BF" w:rsidR="00A22014" w:rsidRPr="009F0E5C" w:rsidRDefault="00322183" w:rsidP="00F1495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A22014" w:rsidRPr="00A22014">
              <w:rPr>
                <w:bCs/>
                <w:sz w:val="22"/>
                <w:szCs w:val="22"/>
              </w:rPr>
              <w:t>Iłżecka</w:t>
            </w:r>
            <w:r w:rsidR="00A22014" w:rsidRPr="009F0E5C">
              <w:rPr>
                <w:bCs/>
                <w:sz w:val="22"/>
                <w:szCs w:val="22"/>
              </w:rPr>
              <w:t xml:space="preserve"> </w:t>
            </w:r>
            <w:r w:rsidR="00A22014" w:rsidRPr="00A22014">
              <w:rPr>
                <w:bCs/>
                <w:sz w:val="22"/>
                <w:szCs w:val="22"/>
              </w:rPr>
              <w:t>24</w:t>
            </w:r>
            <w:r w:rsidR="00A22014">
              <w:rPr>
                <w:bCs/>
                <w:sz w:val="22"/>
                <w:szCs w:val="22"/>
              </w:rPr>
              <w:t xml:space="preserve"> </w:t>
            </w:r>
          </w:p>
          <w:p w14:paraId="78F1DC08" w14:textId="21FBC821" w:rsidR="00A22014" w:rsidRPr="009F0E5C" w:rsidRDefault="00A22014" w:rsidP="00F14958">
            <w:pPr>
              <w:jc w:val="both"/>
              <w:rPr>
                <w:bCs/>
                <w:sz w:val="22"/>
                <w:szCs w:val="22"/>
              </w:rPr>
            </w:pPr>
            <w:r w:rsidRPr="00A22014">
              <w:rPr>
                <w:bCs/>
                <w:sz w:val="22"/>
                <w:szCs w:val="22"/>
              </w:rPr>
              <w:t>02</w:t>
            </w:r>
            <w:r w:rsidR="00322183">
              <w:rPr>
                <w:bCs/>
                <w:sz w:val="22"/>
                <w:szCs w:val="22"/>
              </w:rPr>
              <w:t>-</w:t>
            </w:r>
            <w:r w:rsidRPr="00A22014">
              <w:rPr>
                <w:bCs/>
                <w:sz w:val="22"/>
                <w:szCs w:val="22"/>
              </w:rPr>
              <w:t>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2014">
              <w:rPr>
                <w:bCs/>
                <w:sz w:val="22"/>
                <w:szCs w:val="22"/>
              </w:rPr>
              <w:t>Warszawa</w:t>
            </w:r>
          </w:p>
          <w:p w14:paraId="71932480" w14:textId="77777777" w:rsidR="00A22014" w:rsidRDefault="00A22014" w:rsidP="00F1495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EC3D9C" w14:textId="77777777" w:rsidR="00A22014" w:rsidRPr="00455DDA" w:rsidRDefault="00A22014" w:rsidP="00F14958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455DDA">
              <w:rPr>
                <w:sz w:val="22"/>
                <w:szCs w:val="22"/>
                <w:u w:val="single"/>
              </w:rPr>
              <w:t xml:space="preserve">Zadanie nr 2: Dostawa sprzętu medycznego wraz z montażem oraz przeszkoleniem pracowników z obsługi sprzętu: Szybkoobrotowego </w:t>
            </w:r>
            <w:proofErr w:type="spellStart"/>
            <w:r w:rsidRPr="00455DDA">
              <w:rPr>
                <w:sz w:val="22"/>
                <w:szCs w:val="22"/>
                <w:u w:val="single"/>
              </w:rPr>
              <w:t>pen</w:t>
            </w:r>
            <w:proofErr w:type="spellEnd"/>
            <w:r w:rsidRPr="00455DDA">
              <w:rPr>
                <w:sz w:val="22"/>
                <w:szCs w:val="22"/>
                <w:u w:val="single"/>
              </w:rPr>
              <w:t xml:space="preserve"> z przystawkami - 1 komplet za cenę brutto </w:t>
            </w:r>
            <w:r w:rsidRPr="00455DDA">
              <w:rPr>
                <w:b/>
                <w:sz w:val="22"/>
                <w:szCs w:val="22"/>
                <w:u w:val="single"/>
              </w:rPr>
              <w:t>81 846.72 zł</w:t>
            </w:r>
            <w:r w:rsidRPr="00455DDA">
              <w:rPr>
                <w:bCs/>
                <w:sz w:val="22"/>
                <w:szCs w:val="22"/>
                <w:u w:val="single"/>
              </w:rPr>
              <w:t>.</w:t>
            </w:r>
          </w:p>
          <w:p w14:paraId="66044DEE" w14:textId="77777777" w:rsidR="00A22014" w:rsidRPr="00322183" w:rsidRDefault="00A22014" w:rsidP="00F1495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455DDA">
              <w:rPr>
                <w:color w:val="000000"/>
                <w:sz w:val="22"/>
                <w:szCs w:val="22"/>
              </w:rPr>
              <w:t>Uzasadnienie wyboru</w:t>
            </w:r>
            <w:r w:rsidRPr="00322183">
              <w:rPr>
                <w:color w:val="000000"/>
                <w:sz w:val="22"/>
                <w:szCs w:val="22"/>
                <w:u w:val="single"/>
              </w:rPr>
              <w:t>:</w:t>
            </w:r>
          </w:p>
          <w:p w14:paraId="4E2E8F82" w14:textId="471C22B7" w:rsidR="00A22014" w:rsidRPr="00A22014" w:rsidRDefault="00322183" w:rsidP="00F1495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322183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Pr="00322183">
              <w:rPr>
                <w:sz w:val="22"/>
                <w:szCs w:val="22"/>
              </w:rPr>
              <w:br/>
              <w:t xml:space="preserve">w oparciu o określone przez Zamawiającego w SWZ kryteria oceny ofert tj. przyznano: cena oferty brutto - 90,00 pkt., okres gwarancji - 0,00 pkt. Oferta spełnia wszystkie wymagania formalno - prawne </w:t>
            </w:r>
            <w:r w:rsidRPr="00322183">
              <w:rPr>
                <w:sz w:val="22"/>
                <w:szCs w:val="22"/>
              </w:rPr>
              <w:br/>
              <w:t>i jest zgodna z zapisami SWZ.</w:t>
            </w:r>
          </w:p>
        </w:tc>
      </w:tr>
    </w:tbl>
    <w:p w14:paraId="35204AC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4"/>
        <w:gridCol w:w="2098"/>
        <w:gridCol w:w="2976"/>
        <w:gridCol w:w="1560"/>
      </w:tblGrid>
      <w:tr w:rsidR="00211A34" w:rsidRPr="00834EF4" w14:paraId="57CF3BE8" w14:textId="77777777" w:rsidTr="00322183">
        <w:tc>
          <w:tcPr>
            <w:tcW w:w="2864" w:type="dxa"/>
            <w:shd w:val="clear" w:color="auto" w:fill="F3F3F3"/>
          </w:tcPr>
          <w:p w14:paraId="32E0F76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098" w:type="dxa"/>
            <w:shd w:val="clear" w:color="auto" w:fill="F3F3F3"/>
          </w:tcPr>
          <w:p w14:paraId="7B7F043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2D2038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5DDF3A5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22014" w:rsidRPr="00834EF4" w14:paraId="29E38C83" w14:textId="77777777" w:rsidTr="00322183">
        <w:tc>
          <w:tcPr>
            <w:tcW w:w="2864" w:type="dxa"/>
            <w:shd w:val="clear" w:color="auto" w:fill="auto"/>
          </w:tcPr>
          <w:p w14:paraId="443A149D" w14:textId="77777777" w:rsidR="00A22014" w:rsidRPr="00211A34" w:rsidRDefault="00A22014" w:rsidP="00F1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2014">
              <w:rPr>
                <w:sz w:val="20"/>
                <w:szCs w:val="20"/>
              </w:rPr>
              <w:t>Dostawa sprzętu medycznego wraz z montażem oraz przeszkoleniem pracowników z obsługi sprzętu: Wiertarki ortopedycznej z przystawkami wraz z 2 akumulatorami -1 szt.</w:t>
            </w:r>
          </w:p>
        </w:tc>
        <w:tc>
          <w:tcPr>
            <w:tcW w:w="2098" w:type="dxa"/>
            <w:shd w:val="clear" w:color="auto" w:fill="auto"/>
          </w:tcPr>
          <w:p w14:paraId="0335A301" w14:textId="77777777" w:rsidR="00A22014" w:rsidRPr="00211A34" w:rsidRDefault="00A22014" w:rsidP="00F149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2014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3BBB1A48" w14:textId="10D3ECDC" w:rsidR="00A22014" w:rsidRPr="00211A34" w:rsidRDefault="00322183" w:rsidP="00F14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22014" w:rsidRPr="00A22014">
              <w:rPr>
                <w:sz w:val="20"/>
                <w:szCs w:val="20"/>
              </w:rPr>
              <w:t>Iłżecka</w:t>
            </w:r>
            <w:r w:rsidR="00A22014" w:rsidRPr="00211A34">
              <w:rPr>
                <w:sz w:val="20"/>
                <w:szCs w:val="20"/>
              </w:rPr>
              <w:t xml:space="preserve"> </w:t>
            </w:r>
            <w:r w:rsidR="00A22014" w:rsidRPr="00A22014">
              <w:rPr>
                <w:sz w:val="20"/>
                <w:szCs w:val="20"/>
              </w:rPr>
              <w:t>24</w:t>
            </w:r>
          </w:p>
          <w:p w14:paraId="13EC097D" w14:textId="486D11CA" w:rsidR="00A22014" w:rsidRPr="00211A34" w:rsidRDefault="00A22014" w:rsidP="00F14958">
            <w:pPr>
              <w:spacing w:after="40"/>
              <w:rPr>
                <w:color w:val="000000"/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>02</w:t>
            </w:r>
            <w:r w:rsidR="00322183">
              <w:rPr>
                <w:sz w:val="20"/>
                <w:szCs w:val="20"/>
              </w:rPr>
              <w:t>-</w:t>
            </w:r>
            <w:r w:rsidRPr="00A22014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201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134B5E8" w14:textId="77777777" w:rsidR="00A22014" w:rsidRPr="00A22014" w:rsidRDefault="00A22014" w:rsidP="00F14958">
            <w:pPr>
              <w:spacing w:before="40" w:after="40"/>
              <w:rPr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>1 - Cena oferty brutto - 90.00</w:t>
            </w:r>
          </w:p>
          <w:p w14:paraId="3E3379A5" w14:textId="77777777" w:rsidR="00A22014" w:rsidRPr="00211A34" w:rsidRDefault="00A22014" w:rsidP="00F1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CE8C27" w14:textId="77777777" w:rsidR="00A22014" w:rsidRPr="00211A34" w:rsidRDefault="00A22014" w:rsidP="00F14958">
            <w:pPr>
              <w:jc w:val="center"/>
              <w:rPr>
                <w:color w:val="000000"/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 xml:space="preserve">  90,00</w:t>
            </w:r>
          </w:p>
        </w:tc>
      </w:tr>
      <w:tr w:rsidR="00A22014" w:rsidRPr="00834EF4" w14:paraId="7B68CFB9" w14:textId="77777777" w:rsidTr="00322183">
        <w:tc>
          <w:tcPr>
            <w:tcW w:w="2864" w:type="dxa"/>
            <w:shd w:val="clear" w:color="auto" w:fill="auto"/>
          </w:tcPr>
          <w:p w14:paraId="199236FD" w14:textId="77777777" w:rsidR="00A22014" w:rsidRPr="00211A34" w:rsidRDefault="00A22014" w:rsidP="00F1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2014">
              <w:rPr>
                <w:sz w:val="20"/>
                <w:szCs w:val="20"/>
              </w:rPr>
              <w:t xml:space="preserve">Dostawa sprzętu medycznego wraz z montażem oraz przeszkoleniem pracowników z obsługi sprzętu: Szybkoobrotowego </w:t>
            </w:r>
            <w:proofErr w:type="spellStart"/>
            <w:r w:rsidRPr="00A22014">
              <w:rPr>
                <w:sz w:val="20"/>
                <w:szCs w:val="20"/>
              </w:rPr>
              <w:t>pen</w:t>
            </w:r>
            <w:proofErr w:type="spellEnd"/>
            <w:r w:rsidRPr="00A22014">
              <w:rPr>
                <w:sz w:val="20"/>
                <w:szCs w:val="20"/>
              </w:rPr>
              <w:t xml:space="preserve"> z przystawkami - 1 komplet</w:t>
            </w:r>
          </w:p>
        </w:tc>
        <w:tc>
          <w:tcPr>
            <w:tcW w:w="2098" w:type="dxa"/>
            <w:shd w:val="clear" w:color="auto" w:fill="auto"/>
          </w:tcPr>
          <w:p w14:paraId="195440A2" w14:textId="77777777" w:rsidR="00A22014" w:rsidRPr="00211A34" w:rsidRDefault="00A22014" w:rsidP="00F1495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2014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50404D95" w14:textId="6FFC75BC" w:rsidR="00A22014" w:rsidRPr="00211A34" w:rsidRDefault="00322183" w:rsidP="00F149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22014" w:rsidRPr="00A22014">
              <w:rPr>
                <w:sz w:val="20"/>
                <w:szCs w:val="20"/>
              </w:rPr>
              <w:t>Iłżecka</w:t>
            </w:r>
            <w:r w:rsidR="00A22014" w:rsidRPr="00211A34">
              <w:rPr>
                <w:sz w:val="20"/>
                <w:szCs w:val="20"/>
              </w:rPr>
              <w:t xml:space="preserve"> </w:t>
            </w:r>
            <w:r w:rsidR="00A22014" w:rsidRPr="00A22014">
              <w:rPr>
                <w:sz w:val="20"/>
                <w:szCs w:val="20"/>
              </w:rPr>
              <w:t>24</w:t>
            </w:r>
          </w:p>
          <w:p w14:paraId="4DED38F3" w14:textId="1B503B37" w:rsidR="00A22014" w:rsidRPr="00211A34" w:rsidRDefault="00A22014" w:rsidP="00F14958">
            <w:pPr>
              <w:spacing w:after="40"/>
              <w:rPr>
                <w:color w:val="000000"/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>02</w:t>
            </w:r>
            <w:r w:rsidR="00322183">
              <w:rPr>
                <w:sz w:val="20"/>
                <w:szCs w:val="20"/>
              </w:rPr>
              <w:t>-</w:t>
            </w:r>
            <w:r w:rsidRPr="00A22014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201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0AEAABB" w14:textId="77777777" w:rsidR="00A22014" w:rsidRPr="00A22014" w:rsidRDefault="00A22014" w:rsidP="00F14958">
            <w:pPr>
              <w:spacing w:before="40" w:after="40"/>
              <w:rPr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>1 - Cena oferty brutto - 90.00</w:t>
            </w:r>
          </w:p>
          <w:p w14:paraId="67D8835A" w14:textId="77777777" w:rsidR="00A22014" w:rsidRPr="00211A34" w:rsidRDefault="00A22014" w:rsidP="00F1495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>2 -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33EF1B" w14:textId="77777777" w:rsidR="00A22014" w:rsidRPr="00211A34" w:rsidRDefault="00A22014" w:rsidP="00F14958">
            <w:pPr>
              <w:jc w:val="center"/>
              <w:rPr>
                <w:color w:val="000000"/>
                <w:sz w:val="20"/>
                <w:szCs w:val="20"/>
              </w:rPr>
            </w:pPr>
            <w:r w:rsidRPr="00A22014">
              <w:rPr>
                <w:sz w:val="20"/>
                <w:szCs w:val="20"/>
              </w:rPr>
              <w:t xml:space="preserve">  90,00</w:t>
            </w:r>
          </w:p>
        </w:tc>
      </w:tr>
    </w:tbl>
    <w:p w14:paraId="7EF5E237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39F45B7B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6CA24A3F" w14:textId="77777777" w:rsidTr="00596EA3">
        <w:tc>
          <w:tcPr>
            <w:tcW w:w="871" w:type="dxa"/>
            <w:shd w:val="clear" w:color="auto" w:fill="F3F3F3"/>
            <w:vAlign w:val="center"/>
          </w:tcPr>
          <w:p w14:paraId="6E664F21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65F68FD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EF8DF7B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5DEA809C" w14:textId="77777777" w:rsidTr="00596EA3">
        <w:tc>
          <w:tcPr>
            <w:tcW w:w="871" w:type="dxa"/>
            <w:vAlign w:val="center"/>
          </w:tcPr>
          <w:p w14:paraId="2907478D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1750BF05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0FBCF1A5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E8EFDB6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2EA826DB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03E75D14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0854D14B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8EDDDF3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868737E" w14:textId="742DFF7C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A22014" w:rsidRPr="00F33C66">
        <w:rPr>
          <w:sz w:val="22"/>
          <w:szCs w:val="22"/>
        </w:rPr>
        <w:t>nie krótszym niż 1</w:t>
      </w:r>
      <w:r w:rsidR="00322183">
        <w:rPr>
          <w:sz w:val="22"/>
          <w:szCs w:val="22"/>
        </w:rPr>
        <w:t>0</w:t>
      </w:r>
      <w:r w:rsidR="00A22014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A2375CC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3D6B08D2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06E8A12A" w14:textId="77777777" w:rsidR="00126220" w:rsidRDefault="00126220" w:rsidP="00126220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57B6D0D" w14:textId="77777777" w:rsidR="00126220" w:rsidRDefault="00126220" w:rsidP="0012622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B134652" w14:textId="77777777" w:rsidR="00126220" w:rsidRDefault="00126220" w:rsidP="0012622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BD5A9AA" w14:textId="0A3FF2E7" w:rsidR="008642B3" w:rsidRPr="00B464D3" w:rsidRDefault="00126220" w:rsidP="00126220">
      <w:pPr>
        <w:ind w:firstLine="425"/>
        <w:jc w:val="center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B35CB" w14:textId="77777777" w:rsidR="00E6607D" w:rsidRDefault="00E6607D">
      <w:r>
        <w:separator/>
      </w:r>
    </w:p>
  </w:endnote>
  <w:endnote w:type="continuationSeparator" w:id="0">
    <w:p w14:paraId="473E09AF" w14:textId="77777777" w:rsidR="00E6607D" w:rsidRDefault="00E66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172F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242D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FC279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88EB0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E5F7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8BC15" w14:textId="77777777" w:rsidR="00E6607D" w:rsidRDefault="00E6607D">
      <w:r>
        <w:separator/>
      </w:r>
    </w:p>
  </w:footnote>
  <w:footnote w:type="continuationSeparator" w:id="0">
    <w:p w14:paraId="04D1B752" w14:textId="77777777" w:rsidR="00E6607D" w:rsidRDefault="00E66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8743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259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2F0C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7D"/>
    <w:rsid w:val="00022322"/>
    <w:rsid w:val="00042497"/>
    <w:rsid w:val="000C1E6F"/>
    <w:rsid w:val="000E4E56"/>
    <w:rsid w:val="00126220"/>
    <w:rsid w:val="0015120C"/>
    <w:rsid w:val="001A1468"/>
    <w:rsid w:val="001B7815"/>
    <w:rsid w:val="00211A34"/>
    <w:rsid w:val="002B1E4F"/>
    <w:rsid w:val="002B6761"/>
    <w:rsid w:val="00322183"/>
    <w:rsid w:val="003445A0"/>
    <w:rsid w:val="003A0AFC"/>
    <w:rsid w:val="003D611C"/>
    <w:rsid w:val="00431C0B"/>
    <w:rsid w:val="00437CAD"/>
    <w:rsid w:val="00455DDA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5EE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201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607D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32D86"/>
  <w15:chartTrackingRefBased/>
  <w15:docId w15:val="{ED3A0CA4-F456-44B8-BA82-3935887F2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513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2023-12-11T08:34:00Z</cp:lastPrinted>
  <dcterms:created xsi:type="dcterms:W3CDTF">2023-12-08T13:15:00Z</dcterms:created>
  <dcterms:modified xsi:type="dcterms:W3CDTF">2023-12-11T08:49:00Z</dcterms:modified>
</cp:coreProperties>
</file>