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95835" w14:textId="77777777" w:rsidR="005C0930" w:rsidRPr="0022485D" w:rsidRDefault="00481CDA" w:rsidP="00281684">
      <w:pPr>
        <w:jc w:val="right"/>
        <w:rPr>
          <w:rFonts w:ascii="Arial" w:hAnsi="Arial" w:cs="Arial"/>
          <w:sz w:val="24"/>
          <w:szCs w:val="24"/>
        </w:rPr>
      </w:pPr>
      <w:r w:rsidRPr="00481CDA">
        <w:rPr>
          <w:rFonts w:ascii="Arial" w:hAnsi="Arial" w:cs="Arial"/>
          <w:sz w:val="24"/>
          <w:szCs w:val="24"/>
        </w:rPr>
        <w:t>Poznań</w:t>
      </w:r>
      <w:r w:rsidR="005C0930" w:rsidRPr="0022485D">
        <w:rPr>
          <w:rFonts w:ascii="Arial" w:hAnsi="Arial" w:cs="Arial"/>
          <w:sz w:val="24"/>
          <w:szCs w:val="24"/>
        </w:rPr>
        <w:t xml:space="preserve"> dnia: </w:t>
      </w:r>
      <w:r w:rsidRPr="00481CDA">
        <w:rPr>
          <w:rFonts w:ascii="Arial" w:hAnsi="Arial" w:cs="Arial"/>
          <w:sz w:val="24"/>
          <w:szCs w:val="24"/>
        </w:rPr>
        <w:t>2023-12-06</w:t>
      </w:r>
    </w:p>
    <w:p w14:paraId="615D6396" w14:textId="77777777" w:rsidR="00481CDA" w:rsidRPr="00481CDA" w:rsidRDefault="00481CDA" w:rsidP="00281684">
      <w:pPr>
        <w:rPr>
          <w:rFonts w:ascii="Arial" w:hAnsi="Arial" w:cs="Arial"/>
          <w:b/>
          <w:bCs/>
          <w:sz w:val="24"/>
          <w:szCs w:val="24"/>
        </w:rPr>
      </w:pPr>
      <w:r w:rsidRPr="00481CDA">
        <w:rPr>
          <w:rFonts w:ascii="Arial" w:hAnsi="Arial" w:cs="Arial"/>
          <w:b/>
          <w:bCs/>
          <w:sz w:val="24"/>
          <w:szCs w:val="24"/>
        </w:rPr>
        <w:t>Szpital Wojewódzki w Poznaniu</w:t>
      </w:r>
    </w:p>
    <w:p w14:paraId="56C26A93" w14:textId="77777777" w:rsidR="005C0930" w:rsidRPr="0022485D" w:rsidRDefault="00481CDA" w:rsidP="00281684">
      <w:pPr>
        <w:rPr>
          <w:rFonts w:ascii="Arial" w:hAnsi="Arial" w:cs="Arial"/>
          <w:b/>
          <w:bCs/>
          <w:sz w:val="24"/>
          <w:szCs w:val="24"/>
        </w:rPr>
      </w:pPr>
      <w:r w:rsidRPr="00481CDA">
        <w:rPr>
          <w:rFonts w:ascii="Arial" w:hAnsi="Arial" w:cs="Arial"/>
          <w:b/>
          <w:bCs/>
          <w:sz w:val="24"/>
          <w:szCs w:val="24"/>
        </w:rPr>
        <w:t>Dział Zamówień Publicznych</w:t>
      </w:r>
    </w:p>
    <w:p w14:paraId="7B7F779E" w14:textId="77777777" w:rsidR="005C0930" w:rsidRPr="0022485D" w:rsidRDefault="00481CDA" w:rsidP="00281684">
      <w:pPr>
        <w:rPr>
          <w:rFonts w:ascii="Arial" w:hAnsi="Arial" w:cs="Arial"/>
          <w:sz w:val="24"/>
          <w:szCs w:val="24"/>
        </w:rPr>
      </w:pPr>
      <w:r w:rsidRPr="00481CDA">
        <w:rPr>
          <w:rFonts w:ascii="Arial" w:hAnsi="Arial" w:cs="Arial"/>
          <w:sz w:val="24"/>
          <w:szCs w:val="24"/>
        </w:rPr>
        <w:t>Juraszów</w:t>
      </w:r>
      <w:r w:rsidR="005C0930" w:rsidRPr="0022485D">
        <w:rPr>
          <w:rFonts w:ascii="Arial" w:hAnsi="Arial" w:cs="Arial"/>
          <w:sz w:val="24"/>
          <w:szCs w:val="24"/>
        </w:rPr>
        <w:t xml:space="preserve"> </w:t>
      </w:r>
      <w:r w:rsidRPr="00481CDA">
        <w:rPr>
          <w:rFonts w:ascii="Arial" w:hAnsi="Arial" w:cs="Arial"/>
          <w:sz w:val="24"/>
          <w:szCs w:val="24"/>
        </w:rPr>
        <w:t>7/19</w:t>
      </w:r>
    </w:p>
    <w:p w14:paraId="641CF004" w14:textId="77777777" w:rsidR="005C0930" w:rsidRPr="0022485D" w:rsidRDefault="00481CDA" w:rsidP="00281684">
      <w:pPr>
        <w:rPr>
          <w:rFonts w:ascii="Arial" w:hAnsi="Arial" w:cs="Arial"/>
          <w:sz w:val="24"/>
          <w:szCs w:val="24"/>
        </w:rPr>
      </w:pPr>
      <w:r w:rsidRPr="00481CDA">
        <w:rPr>
          <w:rFonts w:ascii="Arial" w:hAnsi="Arial" w:cs="Arial"/>
          <w:sz w:val="24"/>
          <w:szCs w:val="24"/>
        </w:rPr>
        <w:t>60-479</w:t>
      </w:r>
      <w:r w:rsidR="005C0930" w:rsidRPr="0022485D">
        <w:rPr>
          <w:rFonts w:ascii="Arial" w:hAnsi="Arial" w:cs="Arial"/>
          <w:sz w:val="24"/>
          <w:szCs w:val="24"/>
        </w:rPr>
        <w:t xml:space="preserve"> </w:t>
      </w:r>
      <w:r w:rsidRPr="00481CDA">
        <w:rPr>
          <w:rFonts w:ascii="Arial" w:hAnsi="Arial" w:cs="Arial"/>
          <w:sz w:val="24"/>
          <w:szCs w:val="24"/>
        </w:rPr>
        <w:t>Poznań</w:t>
      </w:r>
    </w:p>
    <w:p w14:paraId="066CD200" w14:textId="77777777" w:rsidR="005C0930" w:rsidRPr="00D91931" w:rsidRDefault="005C0930" w:rsidP="00281684">
      <w:pPr>
        <w:pStyle w:val="Nagwek"/>
        <w:tabs>
          <w:tab w:val="clear" w:pos="4536"/>
        </w:tabs>
        <w:rPr>
          <w:sz w:val="22"/>
          <w:szCs w:val="22"/>
        </w:rPr>
      </w:pPr>
      <w:r w:rsidRPr="00D91931">
        <w:rPr>
          <w:sz w:val="22"/>
          <w:szCs w:val="22"/>
        </w:rPr>
        <w:tab/>
        <w:t xml:space="preserve"> </w:t>
      </w:r>
    </w:p>
    <w:p w14:paraId="17C0FE27" w14:textId="77777777" w:rsidR="005C0930" w:rsidRPr="0022485D" w:rsidRDefault="005C0930" w:rsidP="00281684">
      <w:pPr>
        <w:tabs>
          <w:tab w:val="left" w:pos="708"/>
          <w:tab w:val="center" w:pos="4536"/>
          <w:tab w:val="right" w:pos="9072"/>
        </w:tabs>
        <w:ind w:left="4820"/>
        <w:rPr>
          <w:rFonts w:ascii="Arial" w:hAnsi="Arial" w:cs="Arial"/>
          <w:b/>
          <w:sz w:val="24"/>
          <w:szCs w:val="24"/>
        </w:rPr>
      </w:pPr>
      <w:r w:rsidRPr="0022485D">
        <w:rPr>
          <w:rFonts w:ascii="Arial" w:hAnsi="Arial" w:cs="Arial"/>
          <w:b/>
          <w:sz w:val="24"/>
          <w:szCs w:val="24"/>
        </w:rPr>
        <w:t>WYKONAWCY</w:t>
      </w:r>
    </w:p>
    <w:p w14:paraId="61E2E1D4" w14:textId="77777777" w:rsidR="00EF1037" w:rsidRDefault="005C0930" w:rsidP="00281684">
      <w:pPr>
        <w:tabs>
          <w:tab w:val="left" w:pos="708"/>
          <w:tab w:val="center" w:pos="4536"/>
          <w:tab w:val="right" w:pos="9072"/>
        </w:tabs>
        <w:ind w:left="4820"/>
        <w:rPr>
          <w:rFonts w:ascii="Arial" w:hAnsi="Arial" w:cs="Arial"/>
          <w:sz w:val="24"/>
          <w:szCs w:val="24"/>
        </w:rPr>
      </w:pPr>
      <w:r w:rsidRPr="0022485D">
        <w:rPr>
          <w:rFonts w:ascii="Arial" w:hAnsi="Arial" w:cs="Arial"/>
          <w:sz w:val="24"/>
          <w:szCs w:val="24"/>
        </w:rPr>
        <w:t>ubiegający się o zamówienie publiczne</w:t>
      </w:r>
    </w:p>
    <w:p w14:paraId="1A200538" w14:textId="77777777" w:rsidR="00281684" w:rsidRPr="0022485D" w:rsidRDefault="00281684" w:rsidP="00281684">
      <w:pPr>
        <w:tabs>
          <w:tab w:val="left" w:pos="708"/>
          <w:tab w:val="center" w:pos="4536"/>
          <w:tab w:val="right" w:pos="9072"/>
        </w:tabs>
        <w:ind w:left="4820"/>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22485D" w:rsidRPr="00AB5D68" w14:paraId="42C6E79F" w14:textId="77777777" w:rsidTr="00A4668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95EA08E" w14:textId="77777777" w:rsidR="00281684" w:rsidRDefault="00281684" w:rsidP="00281684">
            <w:pPr>
              <w:pStyle w:val="Nagwek1"/>
              <w:spacing w:before="0" w:after="0"/>
              <w:jc w:val="center"/>
              <w:rPr>
                <w:rFonts w:cs="Arial"/>
                <w:spacing w:val="60"/>
                <w:sz w:val="32"/>
                <w:szCs w:val="32"/>
              </w:rPr>
            </w:pPr>
          </w:p>
          <w:p w14:paraId="57FE5CAD" w14:textId="59750571" w:rsidR="0022485D" w:rsidRPr="00AB5D68" w:rsidRDefault="0022485D" w:rsidP="00281684">
            <w:pPr>
              <w:pStyle w:val="Nagwek1"/>
              <w:spacing w:before="0" w:after="0"/>
              <w:jc w:val="center"/>
              <w:rPr>
                <w:rFonts w:cs="Arial"/>
                <w:spacing w:val="60"/>
                <w:sz w:val="32"/>
                <w:szCs w:val="32"/>
              </w:rPr>
            </w:pPr>
            <w:r w:rsidRPr="00AB5D68">
              <w:rPr>
                <w:rFonts w:cs="Arial"/>
                <w:spacing w:val="60"/>
                <w:sz w:val="32"/>
                <w:szCs w:val="32"/>
              </w:rPr>
              <w:t>ZAWIADOMIENIE</w:t>
            </w:r>
          </w:p>
          <w:p w14:paraId="144F853D" w14:textId="77777777" w:rsidR="0022485D" w:rsidRDefault="0022485D" w:rsidP="00281684">
            <w:pPr>
              <w:keepNext/>
              <w:suppressAutoHyphens/>
              <w:jc w:val="center"/>
              <w:outlineLvl w:val="1"/>
              <w:rPr>
                <w:rFonts w:ascii="Arial" w:hAnsi="Arial" w:cs="Arial"/>
                <w:sz w:val="28"/>
                <w:szCs w:val="28"/>
              </w:rPr>
            </w:pPr>
            <w:r w:rsidRPr="00AB5D68">
              <w:rPr>
                <w:rFonts w:ascii="Arial" w:hAnsi="Arial" w:cs="Arial"/>
                <w:sz w:val="28"/>
                <w:szCs w:val="28"/>
              </w:rPr>
              <w:t xml:space="preserve">o zmianie treści Specyfikacji Warunków Zamówienia </w:t>
            </w:r>
            <w:r>
              <w:rPr>
                <w:rFonts w:ascii="Arial" w:hAnsi="Arial" w:cs="Arial"/>
                <w:sz w:val="28"/>
                <w:szCs w:val="28"/>
              </w:rPr>
              <w:t xml:space="preserve">(dalej </w:t>
            </w:r>
            <w:r w:rsidRPr="00E32881">
              <w:rPr>
                <w:rFonts w:ascii="Arial" w:hAnsi="Arial" w:cs="Arial"/>
                <w:b/>
                <w:bCs/>
                <w:sz w:val="28"/>
                <w:szCs w:val="28"/>
              </w:rPr>
              <w:t>SWZ</w:t>
            </w:r>
            <w:r>
              <w:rPr>
                <w:rFonts w:ascii="Arial" w:hAnsi="Arial" w:cs="Arial"/>
                <w:sz w:val="28"/>
                <w:szCs w:val="28"/>
              </w:rPr>
              <w:t>)</w:t>
            </w:r>
          </w:p>
          <w:p w14:paraId="54D8CDDB" w14:textId="77777777" w:rsidR="00CC7EAE" w:rsidRDefault="00CC7EAE" w:rsidP="00281684">
            <w:pPr>
              <w:keepNext/>
              <w:suppressAutoHyphens/>
              <w:jc w:val="center"/>
              <w:outlineLvl w:val="1"/>
              <w:rPr>
                <w:rFonts w:ascii="Arial" w:hAnsi="Arial" w:cs="Arial"/>
                <w:sz w:val="28"/>
                <w:szCs w:val="28"/>
              </w:rPr>
            </w:pPr>
          </w:p>
          <w:p w14:paraId="543650CF" w14:textId="77777777" w:rsidR="00281684" w:rsidRPr="00AB5D68" w:rsidRDefault="00281684" w:rsidP="00281684">
            <w:pPr>
              <w:keepNext/>
              <w:suppressAutoHyphens/>
              <w:jc w:val="center"/>
              <w:outlineLvl w:val="1"/>
              <w:rPr>
                <w:rFonts w:ascii="Arial" w:hAnsi="Arial" w:cs="Arial"/>
                <w:sz w:val="28"/>
                <w:szCs w:val="28"/>
              </w:rPr>
            </w:pPr>
          </w:p>
        </w:tc>
      </w:tr>
    </w:tbl>
    <w:p w14:paraId="63B0911B" w14:textId="77777777" w:rsidR="00EF1037" w:rsidRDefault="00EF1037" w:rsidP="00281684">
      <w:pPr>
        <w:pStyle w:val="Nagwek"/>
        <w:tabs>
          <w:tab w:val="clear" w:pos="4536"/>
          <w:tab w:val="clear" w:pos="9072"/>
        </w:tabs>
        <w:rPr>
          <w:sz w:val="24"/>
        </w:rPr>
      </w:pPr>
    </w:p>
    <w:tbl>
      <w:tblPr>
        <w:tblW w:w="0" w:type="auto"/>
        <w:tblBorders>
          <w:insideH w:val="single" w:sz="4" w:space="0" w:color="auto"/>
        </w:tblBorders>
        <w:tblLook w:val="04A0" w:firstRow="1" w:lastRow="0" w:firstColumn="1" w:lastColumn="0" w:noHBand="0" w:noVBand="1"/>
      </w:tblPr>
      <w:tblGrid>
        <w:gridCol w:w="1137"/>
        <w:gridCol w:w="7933"/>
      </w:tblGrid>
      <w:tr w:rsidR="00481CDA" w:rsidRPr="00A220FB" w14:paraId="4A52B986" w14:textId="77777777" w:rsidTr="00281684">
        <w:trPr>
          <w:trHeight w:val="638"/>
        </w:trPr>
        <w:tc>
          <w:tcPr>
            <w:tcW w:w="1137" w:type="dxa"/>
            <w:shd w:val="clear" w:color="auto" w:fill="auto"/>
          </w:tcPr>
          <w:p w14:paraId="458AB2B9" w14:textId="77777777" w:rsidR="00481CDA" w:rsidRPr="00A220FB" w:rsidRDefault="00481CDA" w:rsidP="00281684">
            <w:pPr>
              <w:jc w:val="both"/>
              <w:rPr>
                <w:rFonts w:ascii="Arial" w:hAnsi="Arial" w:cs="Arial"/>
                <w:sz w:val="24"/>
                <w:szCs w:val="24"/>
              </w:rPr>
            </w:pPr>
            <w:r w:rsidRPr="00A220FB">
              <w:rPr>
                <w:rFonts w:ascii="Arial" w:hAnsi="Arial" w:cs="Arial"/>
                <w:sz w:val="24"/>
                <w:szCs w:val="24"/>
              </w:rPr>
              <w:t>Dotyczy:</w:t>
            </w:r>
          </w:p>
        </w:tc>
        <w:tc>
          <w:tcPr>
            <w:tcW w:w="8149" w:type="dxa"/>
            <w:shd w:val="clear" w:color="auto" w:fill="auto"/>
          </w:tcPr>
          <w:p w14:paraId="593DD4F9" w14:textId="77777777" w:rsidR="00481CDA" w:rsidRDefault="00481CDA" w:rsidP="00281684">
            <w:pPr>
              <w:jc w:val="both"/>
              <w:rPr>
                <w:rFonts w:ascii="Arial" w:hAnsi="Arial" w:cs="Arial"/>
                <w:bCs/>
                <w:sz w:val="24"/>
                <w:szCs w:val="24"/>
              </w:rPr>
            </w:pPr>
            <w:r w:rsidRPr="00A220FB">
              <w:rPr>
                <w:rFonts w:ascii="Arial" w:hAnsi="Arial" w:cs="Arial"/>
                <w:sz w:val="24"/>
                <w:szCs w:val="24"/>
              </w:rPr>
              <w:t xml:space="preserve">postępowania o udzielenie zamówienia publicznego, prowadzonego w trybie </w:t>
            </w:r>
            <w:r w:rsidRPr="00481CDA">
              <w:rPr>
                <w:rFonts w:ascii="Arial" w:hAnsi="Arial" w:cs="Arial"/>
                <w:sz w:val="24"/>
                <w:szCs w:val="24"/>
              </w:rPr>
              <w:t>przetarg</w:t>
            </w:r>
            <w:r w:rsidR="00281684">
              <w:rPr>
                <w:rFonts w:ascii="Arial" w:hAnsi="Arial" w:cs="Arial"/>
                <w:sz w:val="24"/>
                <w:szCs w:val="24"/>
              </w:rPr>
              <w:t>u</w:t>
            </w:r>
            <w:r w:rsidRPr="00481CDA">
              <w:rPr>
                <w:rFonts w:ascii="Arial" w:hAnsi="Arial" w:cs="Arial"/>
                <w:sz w:val="24"/>
                <w:szCs w:val="24"/>
              </w:rPr>
              <w:t xml:space="preserve"> nieograniczon</w:t>
            </w:r>
            <w:r w:rsidR="00281684">
              <w:rPr>
                <w:rFonts w:ascii="Arial" w:hAnsi="Arial" w:cs="Arial"/>
                <w:sz w:val="24"/>
                <w:szCs w:val="24"/>
              </w:rPr>
              <w:t>ego</w:t>
            </w:r>
            <w:r w:rsidRPr="00A220FB">
              <w:rPr>
                <w:rFonts w:ascii="Arial" w:hAnsi="Arial" w:cs="Arial"/>
                <w:b/>
                <w:sz w:val="24"/>
                <w:szCs w:val="24"/>
              </w:rPr>
              <w:t xml:space="preserve"> </w:t>
            </w:r>
            <w:r w:rsidRPr="00A220FB">
              <w:rPr>
                <w:rFonts w:ascii="Arial" w:hAnsi="Arial" w:cs="Arial"/>
                <w:bCs/>
                <w:sz w:val="24"/>
                <w:szCs w:val="24"/>
              </w:rPr>
              <w:t>na</w:t>
            </w:r>
            <w:r w:rsidRPr="00A220FB">
              <w:rPr>
                <w:rFonts w:ascii="Arial" w:hAnsi="Arial" w:cs="Arial"/>
                <w:b/>
                <w:sz w:val="24"/>
                <w:szCs w:val="24"/>
              </w:rPr>
              <w:t xml:space="preserve"> </w:t>
            </w:r>
            <w:r w:rsidRPr="00A220FB">
              <w:rPr>
                <w:rFonts w:ascii="Arial" w:hAnsi="Arial" w:cs="Arial"/>
                <w:bCs/>
                <w:sz w:val="24"/>
                <w:szCs w:val="24"/>
              </w:rPr>
              <w:t>”</w:t>
            </w:r>
            <w:r w:rsidRPr="00481CDA">
              <w:rPr>
                <w:rFonts w:ascii="Arial" w:hAnsi="Arial" w:cs="Arial"/>
                <w:b/>
                <w:bCs/>
                <w:sz w:val="24"/>
                <w:szCs w:val="24"/>
              </w:rPr>
              <w:t>Budowa Centrum Medycyny Ratunkowej, Wielkopolskiego Centrum Lecznictwa Ambulatoryjnego i Rehabilitacyjnego wraz z obszarem przyjęć planowych oraz zapleczem socjalnym, magazynowym, technicznym i archiwalnym w filii nr 1 Szpitala Wojewódzkiego w Poznaniu</w:t>
            </w:r>
            <w:r w:rsidRPr="00A220FB">
              <w:rPr>
                <w:rFonts w:ascii="Arial" w:hAnsi="Arial" w:cs="Arial"/>
                <w:bCs/>
                <w:sz w:val="24"/>
                <w:szCs w:val="24"/>
              </w:rPr>
              <w:t>”</w:t>
            </w:r>
            <w:r w:rsidRPr="00A220FB">
              <w:rPr>
                <w:rFonts w:ascii="Arial" w:hAnsi="Arial" w:cs="Arial"/>
                <w:b/>
                <w:sz w:val="24"/>
                <w:szCs w:val="24"/>
              </w:rPr>
              <w:t xml:space="preserve"> </w:t>
            </w:r>
            <w:r w:rsidRPr="00A220FB">
              <w:rPr>
                <w:rFonts w:ascii="Arial" w:hAnsi="Arial" w:cs="Arial"/>
                <w:bCs/>
                <w:sz w:val="24"/>
                <w:szCs w:val="24"/>
              </w:rPr>
              <w:t>– znak sprawy</w:t>
            </w:r>
            <w:r w:rsidRPr="00A220FB">
              <w:rPr>
                <w:rFonts w:ascii="Arial" w:hAnsi="Arial" w:cs="Arial"/>
                <w:b/>
                <w:sz w:val="24"/>
                <w:szCs w:val="24"/>
              </w:rPr>
              <w:t xml:space="preserve"> </w:t>
            </w:r>
            <w:r w:rsidRPr="00481CDA">
              <w:rPr>
                <w:rFonts w:ascii="Arial" w:hAnsi="Arial" w:cs="Arial"/>
                <w:b/>
                <w:sz w:val="24"/>
                <w:szCs w:val="24"/>
              </w:rPr>
              <w:t>SZW/DZP/129/2023</w:t>
            </w:r>
            <w:r w:rsidRPr="00A220FB">
              <w:rPr>
                <w:rFonts w:ascii="Arial" w:hAnsi="Arial" w:cs="Arial"/>
                <w:bCs/>
                <w:sz w:val="24"/>
                <w:szCs w:val="24"/>
              </w:rPr>
              <w:t>.</w:t>
            </w:r>
          </w:p>
          <w:p w14:paraId="74F73254" w14:textId="6B600F04" w:rsidR="00281684" w:rsidRPr="00A220FB" w:rsidRDefault="00281684" w:rsidP="00281684">
            <w:pPr>
              <w:jc w:val="both"/>
              <w:rPr>
                <w:rFonts w:ascii="Arial" w:hAnsi="Arial" w:cs="Arial"/>
                <w:sz w:val="24"/>
                <w:szCs w:val="24"/>
              </w:rPr>
            </w:pPr>
          </w:p>
        </w:tc>
      </w:tr>
    </w:tbl>
    <w:p w14:paraId="4FF8DFB5" w14:textId="79C4F801" w:rsidR="00EF1037" w:rsidRDefault="005C0930" w:rsidP="00281684">
      <w:pPr>
        <w:ind w:firstLine="426"/>
        <w:jc w:val="both"/>
        <w:rPr>
          <w:rFonts w:ascii="Arial" w:hAnsi="Arial" w:cs="Arial"/>
          <w:sz w:val="24"/>
          <w:szCs w:val="24"/>
        </w:rPr>
      </w:pPr>
      <w:r w:rsidRPr="0022485D">
        <w:rPr>
          <w:rFonts w:ascii="Arial" w:hAnsi="Arial" w:cs="Arial"/>
          <w:sz w:val="24"/>
          <w:szCs w:val="24"/>
        </w:rPr>
        <w:t xml:space="preserve">Zamawiający, </w:t>
      </w:r>
      <w:r w:rsidR="00481CDA" w:rsidRPr="00481CDA">
        <w:rPr>
          <w:rFonts w:ascii="Arial" w:hAnsi="Arial" w:cs="Arial"/>
          <w:b/>
          <w:sz w:val="24"/>
          <w:szCs w:val="24"/>
        </w:rPr>
        <w:t>Szpital Wojewódzki w Poznaniu</w:t>
      </w:r>
      <w:r w:rsidR="00281684">
        <w:rPr>
          <w:rFonts w:ascii="Arial" w:hAnsi="Arial" w:cs="Arial"/>
          <w:b/>
          <w:sz w:val="24"/>
          <w:szCs w:val="24"/>
        </w:rPr>
        <w:t xml:space="preserve">, </w:t>
      </w:r>
      <w:r w:rsidR="00481CDA" w:rsidRPr="00481CDA">
        <w:rPr>
          <w:rFonts w:ascii="Arial" w:hAnsi="Arial" w:cs="Arial"/>
          <w:b/>
          <w:sz w:val="24"/>
          <w:szCs w:val="24"/>
        </w:rPr>
        <w:t>Dział Zamówień Publicznych</w:t>
      </w:r>
      <w:r w:rsidRPr="0022485D">
        <w:rPr>
          <w:rFonts w:ascii="Arial" w:hAnsi="Arial" w:cs="Arial"/>
          <w:sz w:val="24"/>
          <w:szCs w:val="24"/>
        </w:rPr>
        <w:t xml:space="preserve">, działając na podstawie art. 137 ust. 1 i 2 ustawy z dnia 11 września 2019r. Prawo zamówień publicznych </w:t>
      </w:r>
      <w:r w:rsidR="00481CDA" w:rsidRPr="00481CDA">
        <w:rPr>
          <w:rFonts w:ascii="Arial" w:hAnsi="Arial" w:cs="Arial"/>
          <w:sz w:val="24"/>
          <w:szCs w:val="24"/>
        </w:rPr>
        <w:t>(t.j. Dz. U. z 2022r. poz. 1710)</w:t>
      </w:r>
      <w:r w:rsidRPr="0022485D">
        <w:rPr>
          <w:rFonts w:ascii="Arial" w:hAnsi="Arial" w:cs="Arial"/>
          <w:sz w:val="24"/>
          <w:szCs w:val="24"/>
        </w:rPr>
        <w:t xml:space="preserve">, </w:t>
      </w:r>
      <w:r w:rsidR="00EB3650" w:rsidRPr="0022485D">
        <w:rPr>
          <w:rFonts w:ascii="Arial" w:hAnsi="Arial" w:cs="Arial"/>
          <w:sz w:val="24"/>
          <w:szCs w:val="24"/>
        </w:rPr>
        <w:t xml:space="preserve">informuje o </w:t>
      </w:r>
      <w:r w:rsidRPr="0022485D">
        <w:rPr>
          <w:rFonts w:ascii="Arial" w:hAnsi="Arial" w:cs="Arial"/>
          <w:sz w:val="24"/>
          <w:szCs w:val="24"/>
        </w:rPr>
        <w:t>dokon</w:t>
      </w:r>
      <w:r w:rsidR="00EB3650" w:rsidRPr="0022485D">
        <w:rPr>
          <w:rFonts w:ascii="Arial" w:hAnsi="Arial" w:cs="Arial"/>
          <w:sz w:val="24"/>
          <w:szCs w:val="24"/>
        </w:rPr>
        <w:t>aniu</w:t>
      </w:r>
      <w:r w:rsidRPr="0022485D">
        <w:rPr>
          <w:rFonts w:ascii="Arial" w:hAnsi="Arial" w:cs="Arial"/>
          <w:sz w:val="24"/>
          <w:szCs w:val="24"/>
        </w:rPr>
        <w:t xml:space="preserve"> </w:t>
      </w:r>
      <w:r w:rsidR="00460DC4" w:rsidRPr="0022485D">
        <w:rPr>
          <w:rFonts w:ascii="Arial" w:hAnsi="Arial" w:cs="Arial"/>
          <w:sz w:val="24"/>
          <w:szCs w:val="24"/>
        </w:rPr>
        <w:t>zmian</w:t>
      </w:r>
      <w:r w:rsidRPr="0022485D">
        <w:rPr>
          <w:rFonts w:ascii="Arial" w:hAnsi="Arial" w:cs="Arial"/>
          <w:sz w:val="24"/>
          <w:szCs w:val="24"/>
        </w:rPr>
        <w:t xml:space="preserve"> w z</w:t>
      </w:r>
      <w:r w:rsidR="00460DC4" w:rsidRPr="0022485D">
        <w:rPr>
          <w:rFonts w:ascii="Arial" w:hAnsi="Arial" w:cs="Arial"/>
          <w:sz w:val="24"/>
          <w:szCs w:val="24"/>
        </w:rPr>
        <w:t>apis</w:t>
      </w:r>
      <w:r w:rsidRPr="0022485D">
        <w:rPr>
          <w:rFonts w:ascii="Arial" w:hAnsi="Arial" w:cs="Arial"/>
          <w:sz w:val="24"/>
          <w:szCs w:val="24"/>
        </w:rPr>
        <w:t>ach</w:t>
      </w:r>
      <w:r w:rsidR="00460DC4" w:rsidRPr="0022485D">
        <w:rPr>
          <w:rFonts w:ascii="Arial" w:hAnsi="Arial" w:cs="Arial"/>
          <w:sz w:val="24"/>
          <w:szCs w:val="24"/>
        </w:rPr>
        <w:t xml:space="preserve"> </w:t>
      </w:r>
      <w:r w:rsidR="0022485D">
        <w:rPr>
          <w:rFonts w:ascii="Arial" w:hAnsi="Arial" w:cs="Arial"/>
          <w:sz w:val="24"/>
          <w:szCs w:val="24"/>
        </w:rPr>
        <w:t>SWZ</w:t>
      </w:r>
      <w:r w:rsidR="00460DC4" w:rsidRPr="0022485D">
        <w:rPr>
          <w:rFonts w:ascii="Arial" w:hAnsi="Arial" w:cs="Arial"/>
          <w:sz w:val="24"/>
          <w:szCs w:val="24"/>
        </w:rPr>
        <w:t xml:space="preserve"> w następującym zakresie</w:t>
      </w:r>
      <w:r w:rsidR="00EF1037" w:rsidRPr="0022485D">
        <w:rPr>
          <w:rFonts w:ascii="Arial" w:hAnsi="Arial" w:cs="Arial"/>
          <w:sz w:val="24"/>
          <w:szCs w:val="24"/>
        </w:rPr>
        <w:t>:</w:t>
      </w:r>
    </w:p>
    <w:p w14:paraId="0B0F3FF3" w14:textId="6FC419DB" w:rsidR="00A70043" w:rsidRDefault="00A70043" w:rsidP="00A70043">
      <w:pPr>
        <w:numPr>
          <w:ilvl w:val="0"/>
          <w:numId w:val="1"/>
        </w:numPr>
        <w:ind w:left="426"/>
        <w:jc w:val="both"/>
        <w:rPr>
          <w:rFonts w:ascii="Arial" w:hAnsi="Arial" w:cs="Arial"/>
          <w:sz w:val="24"/>
          <w:szCs w:val="24"/>
        </w:rPr>
      </w:pPr>
      <w:r>
        <w:rPr>
          <w:rFonts w:ascii="Arial" w:hAnsi="Arial" w:cs="Arial"/>
          <w:sz w:val="24"/>
          <w:szCs w:val="24"/>
        </w:rPr>
        <w:t>Potwierdzenia spełniania przez Wykonawcy warunków udziału w postępowaniu:</w:t>
      </w:r>
    </w:p>
    <w:p w14:paraId="55402D12" w14:textId="0E9AC6C2" w:rsidR="00672B7C" w:rsidRDefault="00672B7C" w:rsidP="00672B7C">
      <w:pPr>
        <w:ind w:left="426"/>
        <w:jc w:val="both"/>
        <w:rPr>
          <w:rFonts w:ascii="Arial" w:hAnsi="Arial" w:cs="Arial"/>
          <w:sz w:val="24"/>
          <w:szCs w:val="24"/>
        </w:rPr>
      </w:pPr>
      <w:r>
        <w:rPr>
          <w:rFonts w:ascii="Arial" w:hAnsi="Arial" w:cs="Arial"/>
          <w:sz w:val="24"/>
          <w:szCs w:val="24"/>
        </w:rPr>
        <w:t>BYŁO:</w:t>
      </w:r>
    </w:p>
    <w:tbl>
      <w:tblPr>
        <w:tblW w:w="893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229"/>
      </w:tblGrid>
      <w:tr w:rsidR="00672B7C" w14:paraId="7EE5F282" w14:textId="77777777" w:rsidTr="00C86F4C">
        <w:tc>
          <w:tcPr>
            <w:tcW w:w="708" w:type="dxa"/>
            <w:tcBorders>
              <w:top w:val="single" w:sz="4" w:space="0" w:color="auto"/>
              <w:left w:val="single" w:sz="4" w:space="0" w:color="auto"/>
              <w:bottom w:val="single" w:sz="4" w:space="0" w:color="auto"/>
              <w:right w:val="single" w:sz="4" w:space="0" w:color="auto"/>
            </w:tcBorders>
            <w:hideMark/>
          </w:tcPr>
          <w:p w14:paraId="265C672C" w14:textId="77777777" w:rsidR="00672B7C" w:rsidRDefault="00672B7C" w:rsidP="00F3629B">
            <w:pPr>
              <w:jc w:val="center"/>
            </w:pPr>
            <w:r>
              <w:rPr>
                <w:b/>
              </w:rPr>
              <w:t>Lp.</w:t>
            </w:r>
          </w:p>
        </w:tc>
        <w:tc>
          <w:tcPr>
            <w:tcW w:w="8229" w:type="dxa"/>
            <w:tcBorders>
              <w:top w:val="single" w:sz="4" w:space="0" w:color="auto"/>
              <w:left w:val="single" w:sz="4" w:space="0" w:color="auto"/>
              <w:bottom w:val="single" w:sz="4" w:space="0" w:color="auto"/>
              <w:right w:val="single" w:sz="4" w:space="0" w:color="auto"/>
            </w:tcBorders>
            <w:hideMark/>
          </w:tcPr>
          <w:p w14:paraId="41EEBD6E" w14:textId="77777777" w:rsidR="00672B7C" w:rsidRDefault="00672B7C" w:rsidP="00F3629B">
            <w:pPr>
              <w:jc w:val="both"/>
            </w:pPr>
            <w:r>
              <w:rPr>
                <w:b/>
              </w:rPr>
              <w:t>Wymagany dokument</w:t>
            </w:r>
          </w:p>
        </w:tc>
      </w:tr>
      <w:tr w:rsidR="00672B7C" w14:paraId="2930161B" w14:textId="77777777" w:rsidTr="00C86F4C">
        <w:tc>
          <w:tcPr>
            <w:tcW w:w="708" w:type="dxa"/>
            <w:tcBorders>
              <w:top w:val="single" w:sz="4" w:space="0" w:color="auto"/>
              <w:left w:val="single" w:sz="4" w:space="0" w:color="auto"/>
              <w:bottom w:val="single" w:sz="4" w:space="0" w:color="auto"/>
              <w:right w:val="single" w:sz="4" w:space="0" w:color="auto"/>
            </w:tcBorders>
            <w:hideMark/>
          </w:tcPr>
          <w:p w14:paraId="5695655A" w14:textId="77777777" w:rsidR="00672B7C" w:rsidRDefault="00672B7C" w:rsidP="00F3629B">
            <w:pPr>
              <w:jc w:val="center"/>
            </w:pPr>
            <w:r w:rsidRPr="004C1E43">
              <w:t>1</w:t>
            </w:r>
          </w:p>
        </w:tc>
        <w:tc>
          <w:tcPr>
            <w:tcW w:w="8229" w:type="dxa"/>
            <w:tcBorders>
              <w:top w:val="single" w:sz="4" w:space="0" w:color="auto"/>
              <w:left w:val="single" w:sz="4" w:space="0" w:color="auto"/>
              <w:bottom w:val="single" w:sz="4" w:space="0" w:color="auto"/>
              <w:right w:val="single" w:sz="4" w:space="0" w:color="auto"/>
            </w:tcBorders>
            <w:hideMark/>
          </w:tcPr>
          <w:p w14:paraId="3C5E1EEA" w14:textId="77777777" w:rsidR="00672B7C" w:rsidRPr="006E5A60" w:rsidRDefault="00672B7C" w:rsidP="00F3629B">
            <w:pPr>
              <w:contextualSpacing/>
              <w:jc w:val="both"/>
              <w:rPr>
                <w:b/>
                <w:bCs/>
                <w:lang w:eastAsia="en-US"/>
              </w:rPr>
            </w:pPr>
            <w:r w:rsidRPr="006E5A60">
              <w:rPr>
                <w:b/>
                <w:bCs/>
              </w:rPr>
              <w:t>Wykaz robót wykonanych</w:t>
            </w:r>
            <w:r w:rsidRPr="006E5A60">
              <w:t xml:space="preserve"> - w okresie ostatnich pięciu lat przed upływem terminu składania </w:t>
            </w:r>
            <w:r w:rsidRPr="006E5A60">
              <w:rPr>
                <w:lang w:eastAsia="en-US"/>
              </w:rPr>
              <w:t>Wykonawca wykaże, że w okresie ostatnich pięciu lat przed upływem terminu składania ofert, a jeżeli okres prowadzenia działalności jest krótszy – w tym okresie, wykonał zgodnie z zasadami sztuki budowlanej i prawidłowo ukończył dwa (2) zadania budowlane</w:t>
            </w:r>
            <w:r w:rsidRPr="006E5A60">
              <w:rPr>
                <w:b/>
                <w:bCs/>
                <w:color w:val="FF0000"/>
                <w:lang w:eastAsia="en-US"/>
              </w:rPr>
              <w:t xml:space="preserve"> </w:t>
            </w:r>
            <w:r w:rsidRPr="006E5A60">
              <w:rPr>
                <w:lang w:eastAsia="en-US"/>
              </w:rPr>
              <w:t>polegające na wykonaniu przebudowy, budowy lub rozbudowy obejmującej zakresem budynek/budynki szpitalne (wg Polskiej Klasyfikacji Obiektów Budowlanych należące do klasy 1264), o powierzchni użytkowej min. 9 000 m2 (dziewięć tysięcy) i obejmujące między innymi Szpitalny Oddział Ratunkowy (SOR)</w:t>
            </w:r>
            <w:r w:rsidRPr="006E5A60">
              <w:t xml:space="preserve"> lub Bloku Operacyjnego</w:t>
            </w:r>
            <w:r w:rsidRPr="006E5A60">
              <w:rPr>
                <w:lang w:eastAsia="en-US"/>
              </w:rPr>
              <w:t xml:space="preserve"> nie mniejsza niż 100 000 000,00 zł brutto (sto milionów złotych) – załącznik </w:t>
            </w:r>
            <w:r w:rsidRPr="00C2205C">
              <w:rPr>
                <w:lang w:eastAsia="en-US"/>
              </w:rPr>
              <w:t>nr 4 do</w:t>
            </w:r>
            <w:r w:rsidRPr="006E5A60">
              <w:rPr>
                <w:lang w:eastAsia="en-US"/>
              </w:rPr>
              <w:t xml:space="preserve"> SWZ.</w:t>
            </w:r>
          </w:p>
          <w:p w14:paraId="01D4BC19" w14:textId="77777777" w:rsidR="00672B7C" w:rsidRPr="006E5A60" w:rsidRDefault="00672B7C" w:rsidP="00F3629B">
            <w:pPr>
              <w:jc w:val="both"/>
              <w:rPr>
                <w:lang w:eastAsia="en-US"/>
              </w:rPr>
            </w:pPr>
            <w:r w:rsidRPr="006E5A60">
              <w:rPr>
                <w:lang w:eastAsia="en-US"/>
              </w:rPr>
              <w:t>Każde zadanie polegało na realizacji:</w:t>
            </w:r>
          </w:p>
          <w:p w14:paraId="5940AA53" w14:textId="77777777" w:rsidR="00672B7C" w:rsidRPr="006E5A60" w:rsidRDefault="00672B7C" w:rsidP="00F3629B">
            <w:pPr>
              <w:ind w:left="41"/>
              <w:jc w:val="both"/>
              <w:rPr>
                <w:lang w:eastAsia="en-US"/>
              </w:rPr>
            </w:pPr>
            <w:r w:rsidRPr="006E5A60">
              <w:rPr>
                <w:lang w:eastAsia="en-US"/>
              </w:rPr>
              <w:t xml:space="preserve">a) robót konstrukcyjnych, </w:t>
            </w:r>
          </w:p>
          <w:p w14:paraId="20D3288B" w14:textId="77777777" w:rsidR="00672B7C" w:rsidRPr="006E5A60" w:rsidRDefault="00672B7C" w:rsidP="00F3629B">
            <w:pPr>
              <w:ind w:left="41"/>
              <w:jc w:val="both"/>
              <w:rPr>
                <w:lang w:eastAsia="en-US"/>
              </w:rPr>
            </w:pPr>
            <w:r w:rsidRPr="006E5A60">
              <w:rPr>
                <w:lang w:eastAsia="en-US"/>
              </w:rPr>
              <w:t xml:space="preserve">b) robót ogólnobudowlanych w tym drogowych, </w:t>
            </w:r>
          </w:p>
          <w:p w14:paraId="5FC726AC" w14:textId="77777777" w:rsidR="00672B7C" w:rsidRPr="006E5A60" w:rsidRDefault="00672B7C" w:rsidP="00F3629B">
            <w:pPr>
              <w:ind w:left="41"/>
              <w:jc w:val="both"/>
              <w:rPr>
                <w:lang w:eastAsia="en-US"/>
              </w:rPr>
            </w:pPr>
            <w:r w:rsidRPr="006E5A60">
              <w:rPr>
                <w:lang w:eastAsia="en-US"/>
              </w:rPr>
              <w:t xml:space="preserve">c) robót elektrycznych, </w:t>
            </w:r>
          </w:p>
          <w:p w14:paraId="76238DF1" w14:textId="77777777" w:rsidR="00672B7C" w:rsidRPr="006E5A60" w:rsidRDefault="00672B7C" w:rsidP="00F3629B">
            <w:pPr>
              <w:ind w:left="41"/>
              <w:jc w:val="both"/>
              <w:rPr>
                <w:lang w:eastAsia="en-US"/>
              </w:rPr>
            </w:pPr>
            <w:r w:rsidRPr="006E5A60">
              <w:rPr>
                <w:lang w:eastAsia="en-US"/>
              </w:rPr>
              <w:t xml:space="preserve">d) robót sanitarnych (wentylacja i klimatyzacja, wod-kan, c.o., c.t., sieci) </w:t>
            </w:r>
          </w:p>
          <w:p w14:paraId="4D094140" w14:textId="77777777" w:rsidR="00672B7C" w:rsidRPr="006E5A60" w:rsidRDefault="00672B7C" w:rsidP="00F3629B">
            <w:pPr>
              <w:ind w:left="41"/>
              <w:jc w:val="both"/>
              <w:rPr>
                <w:lang w:eastAsia="en-US"/>
              </w:rPr>
            </w:pPr>
            <w:r w:rsidRPr="006E5A60">
              <w:rPr>
                <w:lang w:eastAsia="en-US"/>
              </w:rPr>
              <w:t>e) certyfikowanej instalacji gazów medycznych wraz z dostawą paneli nad łóżkowych</w:t>
            </w:r>
            <w:r w:rsidRPr="006E5A60">
              <w:rPr>
                <w:b/>
                <w:bCs/>
                <w:lang w:eastAsia="en-US"/>
              </w:rPr>
              <w:t xml:space="preserve"> </w:t>
            </w:r>
          </w:p>
          <w:p w14:paraId="771900E6" w14:textId="77777777" w:rsidR="00672B7C" w:rsidRDefault="00672B7C" w:rsidP="00F3629B">
            <w:pPr>
              <w:ind w:left="41"/>
              <w:jc w:val="both"/>
              <w:rPr>
                <w:lang w:eastAsia="en-US"/>
              </w:rPr>
            </w:pPr>
            <w:r w:rsidRPr="006E5A60">
              <w:rPr>
                <w:lang w:eastAsia="en-US"/>
              </w:rPr>
              <w:t>Pod   pojęciem   budynku   szpitalnego   lub   zakładu   opieki   medycznej   należy   rozumieć   obiekty   budowlane sklasyfikowane w klasie 1264 Polskiej Klasyfikacji Obiektów Budowlanych (PKOB).</w:t>
            </w:r>
          </w:p>
          <w:p w14:paraId="154470CB" w14:textId="77777777" w:rsidR="00672B7C" w:rsidRPr="006E5A60" w:rsidRDefault="00672B7C" w:rsidP="00F3629B">
            <w:pPr>
              <w:ind w:left="41"/>
              <w:jc w:val="both"/>
              <w:rPr>
                <w:lang w:eastAsia="en-US"/>
              </w:rPr>
            </w:pPr>
            <w:r>
              <w:rPr>
                <w:b/>
                <w:bCs/>
                <w:u w:val="single"/>
              </w:rPr>
              <w:t>Każda wymieniona w tabeli robota budowlana powinna być poparta dokumentem potwierdzającym, że została wykonana należycie.</w:t>
            </w:r>
          </w:p>
          <w:p w14:paraId="7DA7CB52" w14:textId="77777777" w:rsidR="00672B7C" w:rsidRPr="006E5A60" w:rsidRDefault="00672B7C" w:rsidP="00F3629B">
            <w:pPr>
              <w:jc w:val="both"/>
            </w:pPr>
          </w:p>
        </w:tc>
      </w:tr>
      <w:tr w:rsidR="00672B7C" w14:paraId="4A5E362B" w14:textId="77777777" w:rsidTr="00C86F4C">
        <w:tc>
          <w:tcPr>
            <w:tcW w:w="708" w:type="dxa"/>
            <w:tcBorders>
              <w:top w:val="single" w:sz="4" w:space="0" w:color="auto"/>
              <w:left w:val="single" w:sz="4" w:space="0" w:color="auto"/>
              <w:bottom w:val="single" w:sz="4" w:space="0" w:color="auto"/>
              <w:right w:val="single" w:sz="4" w:space="0" w:color="auto"/>
            </w:tcBorders>
          </w:tcPr>
          <w:p w14:paraId="34CCD377" w14:textId="77777777" w:rsidR="00672B7C" w:rsidRPr="004C1E43" w:rsidRDefault="00672B7C" w:rsidP="00F3629B">
            <w:pPr>
              <w:jc w:val="center"/>
            </w:pPr>
            <w:r>
              <w:t>2</w:t>
            </w:r>
          </w:p>
        </w:tc>
        <w:tc>
          <w:tcPr>
            <w:tcW w:w="8229" w:type="dxa"/>
            <w:tcBorders>
              <w:top w:val="single" w:sz="4" w:space="0" w:color="auto"/>
              <w:left w:val="single" w:sz="4" w:space="0" w:color="auto"/>
              <w:bottom w:val="single" w:sz="4" w:space="0" w:color="auto"/>
              <w:right w:val="single" w:sz="4" w:space="0" w:color="auto"/>
            </w:tcBorders>
          </w:tcPr>
          <w:p w14:paraId="30D944EA" w14:textId="77777777" w:rsidR="00672B7C" w:rsidRPr="006E5A60" w:rsidRDefault="00672B7C" w:rsidP="00F3629B">
            <w:pPr>
              <w:jc w:val="both"/>
            </w:pPr>
            <w:r w:rsidRPr="006E5A60">
              <w:rPr>
                <w:b/>
              </w:rPr>
              <w:t>Wykaz osób</w:t>
            </w:r>
          </w:p>
          <w:p w14:paraId="1A357FD4" w14:textId="77777777" w:rsidR="00672B7C" w:rsidRPr="006E5A60" w:rsidRDefault="00672B7C" w:rsidP="00F3629B">
            <w:pPr>
              <w:jc w:val="both"/>
              <w:rPr>
                <w:b/>
                <w:bCs/>
              </w:rPr>
            </w:pPr>
            <w:r w:rsidRPr="006E5A60">
              <w:rPr>
                <w:b/>
                <w:bCs/>
              </w:rPr>
              <w:t>Wykonawca dysponuje osobą do pełnienia funkcji kierownika budowy  posiadającą:</w:t>
            </w:r>
          </w:p>
          <w:p w14:paraId="1175B20C" w14:textId="77777777" w:rsidR="00672B7C" w:rsidRPr="006E5A60" w:rsidRDefault="00672B7C" w:rsidP="00F3629B">
            <w:pPr>
              <w:ind w:left="41"/>
              <w:contextualSpacing/>
              <w:jc w:val="both"/>
            </w:pPr>
            <w:r w:rsidRPr="006E5A60">
              <w:t>a) wykształcenie wyższe techniczne,</w:t>
            </w:r>
          </w:p>
          <w:p w14:paraId="6B3C3B84" w14:textId="77777777" w:rsidR="00672B7C" w:rsidRPr="006E5A60" w:rsidRDefault="00672B7C" w:rsidP="00F3629B">
            <w:pPr>
              <w:ind w:left="41"/>
              <w:contextualSpacing/>
              <w:jc w:val="both"/>
            </w:pPr>
            <w:r w:rsidRPr="006E5A60">
              <w:lastRenderedPageBreak/>
              <w:t xml:space="preserve">b) uprawnienia budowlane do kierowania robotami budowlanymi w specjalności konstrukcyjno-budowlanej oraz drogowej, </w:t>
            </w:r>
          </w:p>
          <w:p w14:paraId="00C429E6" w14:textId="77777777" w:rsidR="00672B7C" w:rsidRPr="006E5A60" w:rsidRDefault="00672B7C" w:rsidP="00F3629B">
            <w:pPr>
              <w:ind w:left="41"/>
              <w:contextualSpacing/>
              <w:jc w:val="both"/>
            </w:pPr>
            <w:r w:rsidRPr="006E5A60">
              <w:t>c) minimum 10 letnie doświadczenie w pełnieniu funkcji kierownika robót lub kierownika budowy, potwierdzone wpisami do dziennika budowy,</w:t>
            </w:r>
          </w:p>
          <w:p w14:paraId="0088023F" w14:textId="77777777" w:rsidR="00672B7C" w:rsidRPr="006E5A60" w:rsidRDefault="00672B7C" w:rsidP="00F3629B">
            <w:pPr>
              <w:ind w:left="41"/>
              <w:contextualSpacing/>
              <w:jc w:val="both"/>
            </w:pPr>
            <w:r w:rsidRPr="006E5A60">
              <w:t>d) doświadczenie w pełnieniu funkcji kierownika robót lub kierownika budowy (potwierdzonej wpisami do dziennika budowy) przy  nadbudowie, budowie lub przebudowie budynku szpitala lub zakładu opieki medycznej (wg Polskiej Klasyfikacji Obiektów Budowlanych należących do klasy 1264) o powierzchni użytkowej min. 9 000 m2, z uzyskaniem decyzji o pozwoleniu na użytkowanie włącznie, o wartości robót co najmniej 100 000 000,00 zł brutto (słownie: sto milionów złotych). Zakres prac obejmował wykonanie SOR lub Bloku Operacyjnego.</w:t>
            </w:r>
          </w:p>
          <w:p w14:paraId="7CCAEC5F" w14:textId="77777777" w:rsidR="00672B7C" w:rsidRPr="006E5A60" w:rsidRDefault="00672B7C" w:rsidP="00F3629B">
            <w:pPr>
              <w:ind w:left="41"/>
              <w:contextualSpacing/>
              <w:jc w:val="both"/>
            </w:pPr>
          </w:p>
          <w:p w14:paraId="0FDAFAC7" w14:textId="77777777" w:rsidR="00672B7C" w:rsidRPr="006E5A60" w:rsidRDefault="00672B7C" w:rsidP="00F3629B">
            <w:pPr>
              <w:ind w:left="41"/>
              <w:contextualSpacing/>
              <w:jc w:val="both"/>
              <w:rPr>
                <w:b/>
                <w:bCs/>
              </w:rPr>
            </w:pPr>
            <w:r w:rsidRPr="006E5A60">
              <w:rPr>
                <w:b/>
                <w:bCs/>
              </w:rPr>
              <w:t>Wykonawca dysponuje osobą do pełnienia funkcji kierownika robót sanitarnych posiadającą:</w:t>
            </w:r>
          </w:p>
          <w:p w14:paraId="5ED34BA1" w14:textId="77777777" w:rsidR="00672B7C" w:rsidRPr="006E5A60" w:rsidRDefault="00672B7C" w:rsidP="00F3629B">
            <w:pPr>
              <w:ind w:left="41"/>
              <w:contextualSpacing/>
              <w:jc w:val="both"/>
            </w:pPr>
            <w:r w:rsidRPr="006E5A60">
              <w:t>a) wykształcenie wyższe techniczne,</w:t>
            </w:r>
          </w:p>
          <w:p w14:paraId="6B094730" w14:textId="77777777" w:rsidR="00672B7C" w:rsidRPr="006E5A60" w:rsidRDefault="00672B7C" w:rsidP="00F3629B">
            <w:pPr>
              <w:ind w:left="41"/>
              <w:contextualSpacing/>
              <w:jc w:val="both"/>
            </w:pPr>
            <w:r w:rsidRPr="006E5A60">
              <w:t>b) uprawnienia budowlane do kierowania robotami budowlanymi w specjalności instalacyjnej w zakresie sieci, instalacji i urządzeń cieplnych, wentylacyjnych, gazowych, wodociągowych i kanalizacyjnych,</w:t>
            </w:r>
          </w:p>
          <w:p w14:paraId="5DFCE543" w14:textId="77777777" w:rsidR="00672B7C" w:rsidRPr="006E5A60" w:rsidRDefault="00672B7C" w:rsidP="00F3629B">
            <w:pPr>
              <w:ind w:left="41"/>
              <w:contextualSpacing/>
              <w:jc w:val="both"/>
            </w:pPr>
            <w:r w:rsidRPr="006E5A60">
              <w:t>c) minimum 10 letnie doświadczenie w pełnieniu funkcji kierownika robót potwierdzone wpisami do dziennika budowy,</w:t>
            </w:r>
          </w:p>
          <w:p w14:paraId="49F419AD" w14:textId="77777777" w:rsidR="00672B7C" w:rsidRPr="006E5A60" w:rsidRDefault="00672B7C" w:rsidP="00F3629B">
            <w:pPr>
              <w:ind w:left="41"/>
              <w:contextualSpacing/>
              <w:jc w:val="both"/>
            </w:pPr>
            <w:r w:rsidRPr="006E5A60">
              <w:t xml:space="preserve">d) doświadczenie w pełnieniu funkcji kierownika robót (potwierdzonej wpisami do dziennika budowy) przy budowie lub przebudowie budynku szpitala lub zakładu opieki medycznej </w:t>
            </w:r>
            <w:r w:rsidRPr="006E5A60">
              <w:rPr>
                <w:lang w:eastAsia="en-US"/>
              </w:rPr>
              <w:t>(wg Polskiej Klasyfikacji Obiektów Budowlanych klasa 1264)</w:t>
            </w:r>
            <w:r w:rsidRPr="006E5A60">
              <w:t xml:space="preserve"> o powierzchni użytkowej min. 9 000 m2, o wartości robót co najmniej 100 000 000 zł brutto (sto milionów złotych). Zakres prac obejmował wykonanie SOR lub Bloku Operacyjnego. </w:t>
            </w:r>
          </w:p>
          <w:p w14:paraId="3489CFA0" w14:textId="77777777" w:rsidR="00672B7C" w:rsidRPr="006E5A60" w:rsidRDefault="00672B7C" w:rsidP="00F3629B">
            <w:pPr>
              <w:ind w:left="41"/>
              <w:contextualSpacing/>
              <w:jc w:val="both"/>
            </w:pPr>
          </w:p>
          <w:p w14:paraId="25EEF56F" w14:textId="77777777" w:rsidR="00672B7C" w:rsidRPr="006E5A60" w:rsidRDefault="00672B7C" w:rsidP="00F3629B">
            <w:pPr>
              <w:ind w:left="41"/>
              <w:jc w:val="both"/>
              <w:rPr>
                <w:b/>
                <w:bCs/>
              </w:rPr>
            </w:pPr>
            <w:r w:rsidRPr="006E5A60">
              <w:rPr>
                <w:b/>
                <w:bCs/>
              </w:rPr>
              <w:t>Wykonawca dysponuje osobą do pełnienia funkcji kierownika robót elektrycznych, elektroenergetycznych i teletechnicznych posiadającą:</w:t>
            </w:r>
          </w:p>
          <w:p w14:paraId="5B4A61AA" w14:textId="77777777" w:rsidR="00672B7C" w:rsidRPr="006E5A60" w:rsidRDefault="00672B7C" w:rsidP="00F3629B">
            <w:pPr>
              <w:ind w:left="41"/>
              <w:contextualSpacing/>
              <w:jc w:val="both"/>
            </w:pPr>
            <w:r w:rsidRPr="006E5A60">
              <w:t>a) wykształcenie wyższe techniczne,</w:t>
            </w:r>
          </w:p>
          <w:p w14:paraId="4F919564" w14:textId="77777777" w:rsidR="00672B7C" w:rsidRPr="006E5A60" w:rsidRDefault="00672B7C" w:rsidP="00F3629B">
            <w:pPr>
              <w:ind w:left="41"/>
              <w:contextualSpacing/>
              <w:jc w:val="both"/>
            </w:pPr>
            <w:r w:rsidRPr="006E5A60">
              <w:t>b) uprawnienia budowlane do kierowania robotami budowlanymi w zakresie sieci, instalacji i urządzeń elektrycznych i elektroenergetycznych,</w:t>
            </w:r>
          </w:p>
          <w:p w14:paraId="1F1D06FB" w14:textId="77777777" w:rsidR="00672B7C" w:rsidRPr="006E5A60" w:rsidRDefault="00672B7C" w:rsidP="00F3629B">
            <w:pPr>
              <w:ind w:left="41"/>
              <w:contextualSpacing/>
              <w:jc w:val="both"/>
            </w:pPr>
            <w:r w:rsidRPr="006E5A60">
              <w:t>c) minimum 10 letnie doświadczenie w pełnieniu funkcji kierownika robót potwierdzone wpisami do dziennika budowy,</w:t>
            </w:r>
          </w:p>
          <w:p w14:paraId="37A18302" w14:textId="77777777" w:rsidR="00672B7C" w:rsidRPr="006E5A60" w:rsidRDefault="00672B7C" w:rsidP="00F3629B">
            <w:pPr>
              <w:ind w:left="41"/>
              <w:contextualSpacing/>
              <w:jc w:val="both"/>
            </w:pPr>
            <w:r w:rsidRPr="006E5A60">
              <w:t xml:space="preserve">d) doświadczenie w  pełnieniu  funkcji kierownika robót (potwierdzonej wpisami do dziennika budowy)   przy nadbudowie,  budowie lub  przebudowie budynku  szpitala lub zakładu opieki medycznej </w:t>
            </w:r>
            <w:r w:rsidRPr="006E5A60">
              <w:rPr>
                <w:lang w:eastAsia="en-US"/>
              </w:rPr>
              <w:t>(wg Polskiej Klasyfikacji Obiektów Budowlanych klasa 1264),</w:t>
            </w:r>
            <w:r w:rsidRPr="006E5A60">
              <w:t xml:space="preserve"> o powierzchni użytkowej min. 9 000 m2,  o wartości robót co najmniej 100 000 000,00 zł brutto (słownie: sto milionów złotych). Zakres prac obejmował wykonanie SOR lub Bloku Operacyjnego. </w:t>
            </w:r>
          </w:p>
          <w:p w14:paraId="4A2BA391" w14:textId="77777777" w:rsidR="00672B7C" w:rsidRPr="006E5A60" w:rsidRDefault="00672B7C" w:rsidP="00F3629B">
            <w:pPr>
              <w:ind w:left="41"/>
              <w:contextualSpacing/>
              <w:jc w:val="both"/>
            </w:pPr>
          </w:p>
          <w:p w14:paraId="072EC23A" w14:textId="77777777" w:rsidR="00672B7C" w:rsidRPr="006E5A60" w:rsidRDefault="00672B7C" w:rsidP="00F3629B">
            <w:pPr>
              <w:ind w:left="41"/>
              <w:contextualSpacing/>
              <w:jc w:val="both"/>
              <w:rPr>
                <w:b/>
                <w:bCs/>
              </w:rPr>
            </w:pPr>
            <w:r w:rsidRPr="006E5A60">
              <w:rPr>
                <w:b/>
                <w:bCs/>
              </w:rPr>
              <w:t>Wykonawca dysponuje osobą do pełnienia funkcji kierownika/koordynatora dostaw aparatury medycznej/robót technologicznych posiadającą:</w:t>
            </w:r>
          </w:p>
          <w:p w14:paraId="27DDE8AA" w14:textId="77777777" w:rsidR="00672B7C" w:rsidRPr="006E5A60" w:rsidRDefault="00672B7C" w:rsidP="00F3629B">
            <w:pPr>
              <w:ind w:left="41"/>
              <w:contextualSpacing/>
              <w:jc w:val="both"/>
            </w:pPr>
            <w:r w:rsidRPr="006E5A60">
              <w:t>a) wykształcenie wyższe techniczne,</w:t>
            </w:r>
          </w:p>
          <w:p w14:paraId="07338113" w14:textId="77777777" w:rsidR="00672B7C" w:rsidRPr="006E5A60" w:rsidRDefault="00672B7C" w:rsidP="00F3629B">
            <w:pPr>
              <w:ind w:left="41"/>
              <w:contextualSpacing/>
              <w:jc w:val="both"/>
            </w:pPr>
            <w:r w:rsidRPr="006E5A60">
              <w:t>b) minimum 5 letnie doświadczenie w pełnieniu funkcji kierownika/koordynatora dostaw aparatury medycznej/robót technologicznych,</w:t>
            </w:r>
          </w:p>
          <w:p w14:paraId="5DEB7C09" w14:textId="77777777" w:rsidR="00672B7C" w:rsidRPr="006E5A60" w:rsidRDefault="00672B7C" w:rsidP="00F3629B">
            <w:pPr>
              <w:ind w:left="41"/>
              <w:contextualSpacing/>
              <w:jc w:val="both"/>
            </w:pPr>
            <w:r w:rsidRPr="006E5A60">
              <w:t xml:space="preserve">c) doświadczenie w  pełnieniu  funkcji kierownika/koordynatora przy nadbudowie,  budowie lub  przebudowie budynku  szpitala lub zakładu opieki medycznej </w:t>
            </w:r>
            <w:r w:rsidRPr="006E5A60">
              <w:rPr>
                <w:lang w:eastAsia="en-US"/>
              </w:rPr>
              <w:t>(wg Polskiej Klasyfikacji Obiektów Budowlanych klasa 1264),</w:t>
            </w:r>
            <w:r w:rsidRPr="006E5A60">
              <w:t xml:space="preserve"> o wartości robót co najmniej 100 000 000,00 zł brutto (słownie: sto milionów złotych), i powierzchni użytkowej nie mniejszej niż 9 000 m2. </w:t>
            </w:r>
          </w:p>
          <w:p w14:paraId="2E023FB6" w14:textId="77777777" w:rsidR="00672B7C" w:rsidRPr="006E5A60" w:rsidRDefault="00672B7C" w:rsidP="00F3629B">
            <w:pPr>
              <w:ind w:left="41"/>
              <w:contextualSpacing/>
              <w:jc w:val="both"/>
            </w:pPr>
            <w:r w:rsidRPr="006E5A60">
              <w:t>W przypadku, gdy Wykonawca dysponuje personelem kierowniczym spoza terytorium RP, osoby te muszą:</w:t>
            </w:r>
          </w:p>
          <w:p w14:paraId="2752E5D0" w14:textId="77777777" w:rsidR="00672B7C" w:rsidRPr="006E5A60" w:rsidRDefault="00672B7C" w:rsidP="00F3629B">
            <w:pPr>
              <w:ind w:left="41"/>
              <w:contextualSpacing/>
              <w:jc w:val="both"/>
            </w:pPr>
            <w:r w:rsidRPr="006E5A60">
              <w:t>a) posiadać wykształcenie i kwalifikacje wymagane do świadczenia usług we wskazanej branży budowlanej w kraju zamieszkania tych osób,</w:t>
            </w:r>
          </w:p>
          <w:p w14:paraId="324714FC" w14:textId="77777777" w:rsidR="00672B7C" w:rsidRPr="006E5A60" w:rsidRDefault="00672B7C" w:rsidP="00F3629B">
            <w:pPr>
              <w:ind w:left="41"/>
              <w:contextualSpacing/>
              <w:jc w:val="both"/>
            </w:pPr>
            <w:r w:rsidRPr="006E5A60">
              <w:t>b) posiadać decyzję o uznaniu kwalifikacji zawodowych we wskazanej branży budowlanej zgodnie z ustawą z dnia 18 marca 2008 r. (Dz. U. Nr 63, poz. 394) o zasadach uznawania kwalifikacji zawodowych nabytych w państwach członkowskich Unii Europejskiej lub posiadać prawo do świadczenia usług transgranicznych.</w:t>
            </w:r>
          </w:p>
          <w:p w14:paraId="6BFCD8C4" w14:textId="77777777" w:rsidR="00672B7C" w:rsidRPr="006E5A60" w:rsidRDefault="00672B7C" w:rsidP="00F3629B">
            <w:pPr>
              <w:ind w:left="41"/>
              <w:jc w:val="both"/>
            </w:pPr>
          </w:p>
          <w:p w14:paraId="5E14D382" w14:textId="77777777" w:rsidR="00672B7C" w:rsidRPr="006E5A60" w:rsidRDefault="00672B7C" w:rsidP="00F3629B">
            <w:pPr>
              <w:ind w:left="41"/>
              <w:contextualSpacing/>
              <w:jc w:val="both"/>
            </w:pPr>
            <w:r w:rsidRPr="006E5A60">
              <w:rPr>
                <w:b/>
                <w:bCs/>
              </w:rPr>
              <w:t>Wykonawca dysponuje</w:t>
            </w:r>
            <w:r w:rsidRPr="006E5A60">
              <w:t xml:space="preserve"> min. 1 osobą lub osobami, które będą brały udział w realizacji zamówienia (z uwagi na charakter zaplanowanych prac polegających na modernizacji zainstalowanych już systemów teletechnicznych), posiadającym/mi odpowiednie certyfikaty, wiedzę i doświadczenie  </w:t>
            </w:r>
            <w:r w:rsidRPr="006E5A60">
              <w:br/>
              <w:t>w zakresie instalacji, obsługi i uruchamianiu poniższych systemów:</w:t>
            </w:r>
          </w:p>
          <w:p w14:paraId="60030940" w14:textId="77777777" w:rsidR="00672B7C" w:rsidRPr="006E5A60" w:rsidRDefault="00672B7C" w:rsidP="00F3629B">
            <w:pPr>
              <w:ind w:left="41"/>
              <w:contextualSpacing/>
              <w:jc w:val="both"/>
            </w:pPr>
            <w:r w:rsidRPr="006E5A60">
              <w:lastRenderedPageBreak/>
              <w:t xml:space="preserve">a) System sygnalizacji pożarowej (centrale pożarowe POLON 6000 zainstalowane w obszarze Szpitala) — wymagane ważne świadectwo ukończenia, przez co najmniej 1 pracownika </w:t>
            </w:r>
            <w:bookmarkStart w:id="0" w:name="_Hlk148950288"/>
            <w:r w:rsidRPr="006E5A60">
              <w:t xml:space="preserve">realizującego przedmiot zamówienia, </w:t>
            </w:r>
            <w:bookmarkEnd w:id="0"/>
            <w:r w:rsidRPr="006E5A60">
              <w:t>szkolenia „Rozproszonego Systemu Sygnalizacji Pożarowej POLON 6000"</w:t>
            </w:r>
          </w:p>
          <w:p w14:paraId="6F86D315" w14:textId="77777777" w:rsidR="00672B7C" w:rsidRPr="006E5A60" w:rsidRDefault="00672B7C" w:rsidP="00F3629B">
            <w:pPr>
              <w:ind w:left="41"/>
              <w:contextualSpacing/>
              <w:jc w:val="both"/>
            </w:pPr>
            <w:r w:rsidRPr="006E5A60">
              <w:t>b) System dźwiękowego systemu ostrzegawczego (Ambient Multives zainstalowanego w obszarze Szpitala) — wymagane ważne świadectwo ukończenia, przez co najmniej 1 pracownika realizującego przedmiot zamówienia, szkolenia „instalowania/ programowania/ uruchamiania/ konserwacji dźwiękowego systemu ostrzegawczego MULTIVES"</w:t>
            </w:r>
          </w:p>
          <w:p w14:paraId="225CCFFB" w14:textId="77777777" w:rsidR="00672B7C" w:rsidRPr="006E5A60" w:rsidRDefault="00672B7C" w:rsidP="00F3629B">
            <w:pPr>
              <w:ind w:left="41"/>
              <w:contextualSpacing/>
              <w:jc w:val="both"/>
            </w:pPr>
            <w:r w:rsidRPr="006E5A60">
              <w:t>c) System liniowej czujki ciepła zainstalowanego w obszarze Szpitala – wymagany ważny certyfikat CIS – „Certyfikowany Integrator Systemu LIST” lub równoważny w zakresie tej funkcji wydany na pracownika Wykonawcy realizującego przedmiot zamówienia .</w:t>
            </w:r>
          </w:p>
          <w:p w14:paraId="5DA393B1" w14:textId="77777777" w:rsidR="00672B7C" w:rsidRDefault="00672B7C" w:rsidP="00F3629B">
            <w:pPr>
              <w:jc w:val="both"/>
            </w:pPr>
            <w:r w:rsidRPr="006E5A60">
              <w:t xml:space="preserve">Wykaz osób – </w:t>
            </w:r>
            <w:r w:rsidRPr="00C2205C">
              <w:t>załącznik nr 5</w:t>
            </w:r>
            <w:r w:rsidRPr="006E5A60">
              <w:t xml:space="preserve"> do SWZ.</w:t>
            </w:r>
          </w:p>
          <w:p w14:paraId="6765E063" w14:textId="77777777" w:rsidR="00672B7C" w:rsidRPr="006E5A60" w:rsidRDefault="00672B7C" w:rsidP="00F3629B">
            <w:pPr>
              <w:jc w:val="both"/>
              <w:rPr>
                <w:color w:val="000000"/>
              </w:rPr>
            </w:pPr>
            <w:r>
              <w:rPr>
                <w:b/>
                <w:bCs/>
                <w:u w:val="single"/>
              </w:rPr>
              <w:t>Każda wymieniona w tabeli dostawa powinna być poparta dokumentem potwierdzającym, że została wykonana należycie.</w:t>
            </w:r>
          </w:p>
        </w:tc>
      </w:tr>
      <w:tr w:rsidR="00672B7C" w14:paraId="0DC6E272" w14:textId="77777777" w:rsidTr="00C86F4C">
        <w:tc>
          <w:tcPr>
            <w:tcW w:w="708" w:type="dxa"/>
            <w:tcBorders>
              <w:top w:val="single" w:sz="4" w:space="0" w:color="auto"/>
              <w:left w:val="single" w:sz="4" w:space="0" w:color="auto"/>
              <w:bottom w:val="single" w:sz="4" w:space="0" w:color="auto"/>
              <w:right w:val="single" w:sz="4" w:space="0" w:color="auto"/>
            </w:tcBorders>
          </w:tcPr>
          <w:p w14:paraId="1B50E14C" w14:textId="77777777" w:rsidR="00672B7C" w:rsidRPr="004C1E43" w:rsidRDefault="00672B7C" w:rsidP="00F3629B">
            <w:pPr>
              <w:jc w:val="center"/>
            </w:pPr>
            <w:r>
              <w:lastRenderedPageBreak/>
              <w:t>3</w:t>
            </w:r>
          </w:p>
        </w:tc>
        <w:tc>
          <w:tcPr>
            <w:tcW w:w="8229" w:type="dxa"/>
            <w:tcBorders>
              <w:top w:val="single" w:sz="4" w:space="0" w:color="auto"/>
              <w:left w:val="single" w:sz="4" w:space="0" w:color="auto"/>
              <w:bottom w:val="single" w:sz="4" w:space="0" w:color="auto"/>
              <w:right w:val="single" w:sz="4" w:space="0" w:color="auto"/>
            </w:tcBorders>
          </w:tcPr>
          <w:p w14:paraId="08DFD3A4" w14:textId="77777777" w:rsidR="00672B7C" w:rsidRPr="006E5A60" w:rsidRDefault="00672B7C" w:rsidP="00F3629B">
            <w:pPr>
              <w:jc w:val="both"/>
              <w:rPr>
                <w:b/>
              </w:rPr>
            </w:pPr>
            <w:r w:rsidRPr="006E5A60">
              <w:t>Posiada środki finansowe lub zdolność kredytową w wysokości, co najmniej 100 000 000,00 złotych brutto (słownie: sto milionów złotych 00/100), w okresie nie wcześniej niż na 3 miesiące przed upływem terminu składania ofert</w:t>
            </w:r>
          </w:p>
        </w:tc>
      </w:tr>
      <w:tr w:rsidR="00672B7C" w14:paraId="63604271" w14:textId="77777777" w:rsidTr="00C86F4C">
        <w:tc>
          <w:tcPr>
            <w:tcW w:w="708" w:type="dxa"/>
            <w:tcBorders>
              <w:top w:val="single" w:sz="4" w:space="0" w:color="auto"/>
              <w:left w:val="single" w:sz="4" w:space="0" w:color="auto"/>
              <w:bottom w:val="single" w:sz="4" w:space="0" w:color="auto"/>
              <w:right w:val="single" w:sz="4" w:space="0" w:color="auto"/>
            </w:tcBorders>
          </w:tcPr>
          <w:p w14:paraId="21E9D4CE" w14:textId="77777777" w:rsidR="00672B7C" w:rsidRPr="00F16FCC" w:rsidRDefault="00672B7C" w:rsidP="00F3629B">
            <w:pPr>
              <w:jc w:val="center"/>
              <w:rPr>
                <w:highlight w:val="yellow"/>
              </w:rPr>
            </w:pPr>
            <w:r w:rsidRPr="00FE33A8">
              <w:t>4</w:t>
            </w:r>
          </w:p>
        </w:tc>
        <w:tc>
          <w:tcPr>
            <w:tcW w:w="8229" w:type="dxa"/>
            <w:tcBorders>
              <w:top w:val="single" w:sz="4" w:space="0" w:color="auto"/>
              <w:left w:val="single" w:sz="4" w:space="0" w:color="auto"/>
              <w:bottom w:val="single" w:sz="4" w:space="0" w:color="auto"/>
              <w:right w:val="single" w:sz="4" w:space="0" w:color="auto"/>
            </w:tcBorders>
          </w:tcPr>
          <w:p w14:paraId="2295AED1" w14:textId="77777777" w:rsidR="00672B7C" w:rsidRPr="00FE33A8" w:rsidRDefault="00672B7C" w:rsidP="00F3629B">
            <w:pPr>
              <w:widowControl w:val="0"/>
              <w:suppressAutoHyphens/>
              <w:spacing w:line="276" w:lineRule="auto"/>
              <w:ind w:left="41"/>
              <w:jc w:val="both"/>
            </w:pPr>
            <w:r w:rsidRPr="00FE33A8">
              <w:t>Posiada opłaconą polisę ubezpieczeniową OC, a w przypadku jej braku inny dokument, potwierdzające, że wykonawca jest ubezpieczony od odpowiedzialności cywilnej w zakresie prowadzonej działalności związanej z przedmiotem zamówienia z sumą gwarancyjną na jedno i wszystkie zdarzenia nie mniejszą niż 30 000 000,00 PLN, Polisa powinna potwierdzać ochronę ubezpieczeniową Wykonawcy do wysokości sumy gwarancyjnej z tytułu odpowiedzialności deliktowej, kontraktowej oraz za czyste straty finansowe. Zamawiający wyraża zgodę na udział własny (franszyzę) nie wyższy niż 10 000,00 PLN dla szkód rzeczowych i nie wyraża zgody na udział własny (franszyzę) dla szkód osobowych. Jeżeli suma ubezpieczenia wyrażona jest w innej walucie, dla potrzeb sprawdzenia spełniania warunku, podana wartość zostanie przeliczona według kursu średniego NBP obowiązującego na dzień ogłoszenia zamówienia.</w:t>
            </w:r>
          </w:p>
        </w:tc>
      </w:tr>
      <w:tr w:rsidR="00672B7C" w14:paraId="75614FBE" w14:textId="77777777" w:rsidTr="00C86F4C">
        <w:tc>
          <w:tcPr>
            <w:tcW w:w="708" w:type="dxa"/>
            <w:tcBorders>
              <w:top w:val="single" w:sz="4" w:space="0" w:color="auto"/>
              <w:left w:val="single" w:sz="4" w:space="0" w:color="auto"/>
              <w:bottom w:val="single" w:sz="4" w:space="0" w:color="auto"/>
              <w:right w:val="single" w:sz="4" w:space="0" w:color="auto"/>
            </w:tcBorders>
          </w:tcPr>
          <w:p w14:paraId="7EE1E3EE" w14:textId="77777777" w:rsidR="00672B7C" w:rsidRPr="004C1E43" w:rsidRDefault="00672B7C" w:rsidP="00F3629B">
            <w:pPr>
              <w:jc w:val="center"/>
            </w:pPr>
            <w:r>
              <w:t>5</w:t>
            </w:r>
          </w:p>
        </w:tc>
        <w:tc>
          <w:tcPr>
            <w:tcW w:w="8229" w:type="dxa"/>
            <w:tcBorders>
              <w:top w:val="single" w:sz="4" w:space="0" w:color="auto"/>
              <w:left w:val="single" w:sz="4" w:space="0" w:color="auto"/>
              <w:bottom w:val="single" w:sz="4" w:space="0" w:color="auto"/>
              <w:right w:val="single" w:sz="4" w:space="0" w:color="auto"/>
            </w:tcBorders>
          </w:tcPr>
          <w:p w14:paraId="3AF21D78" w14:textId="77777777" w:rsidR="00672B7C" w:rsidRPr="006E5A60" w:rsidRDefault="00672B7C" w:rsidP="00F3629B">
            <w:pPr>
              <w:jc w:val="both"/>
            </w:pPr>
            <w:r w:rsidRPr="006E5A60">
              <w:t>Osiągnął roczne przychody netto nie mniejsze niż 500 000 000,00 PLN (słownie: pięćset milionów złotych) netto w każdym z ostatnich 3 lat obrotowych, a jeżeli okres prowadzenia działalności jest krótszy, za ten okres (na podstawie "Rachunku zysków i strat" pozycja "Przychód netto ze sprzedaży produktów, towarów i materiałów" lub "Przychód netto ze sprzedaży i zrównane z nimi”.</w:t>
            </w:r>
          </w:p>
        </w:tc>
      </w:tr>
    </w:tbl>
    <w:p w14:paraId="256E855D" w14:textId="77777777" w:rsidR="00672B7C" w:rsidRDefault="00672B7C" w:rsidP="00672B7C">
      <w:pPr>
        <w:ind w:left="426"/>
        <w:jc w:val="both"/>
        <w:rPr>
          <w:rFonts w:ascii="Arial" w:hAnsi="Arial" w:cs="Arial"/>
          <w:sz w:val="24"/>
          <w:szCs w:val="24"/>
        </w:rPr>
      </w:pPr>
    </w:p>
    <w:p w14:paraId="1FA577BD" w14:textId="1E2E5CAD" w:rsidR="00672B7C" w:rsidRDefault="00672B7C" w:rsidP="00672B7C">
      <w:pPr>
        <w:ind w:left="426"/>
        <w:jc w:val="both"/>
        <w:rPr>
          <w:rFonts w:ascii="Arial" w:hAnsi="Arial" w:cs="Arial"/>
          <w:sz w:val="24"/>
          <w:szCs w:val="24"/>
        </w:rPr>
      </w:pPr>
      <w:r>
        <w:rPr>
          <w:rFonts w:ascii="Arial" w:hAnsi="Arial" w:cs="Arial"/>
          <w:sz w:val="24"/>
          <w:szCs w:val="24"/>
        </w:rPr>
        <w:t>JEST:</w:t>
      </w:r>
    </w:p>
    <w:tbl>
      <w:tblPr>
        <w:tblW w:w="893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229"/>
      </w:tblGrid>
      <w:tr w:rsidR="00C86F4C" w14:paraId="2E3E0C40" w14:textId="77777777" w:rsidTr="00C86F4C">
        <w:tc>
          <w:tcPr>
            <w:tcW w:w="708" w:type="dxa"/>
            <w:tcBorders>
              <w:top w:val="single" w:sz="4" w:space="0" w:color="auto"/>
              <w:left w:val="single" w:sz="4" w:space="0" w:color="auto"/>
              <w:bottom w:val="single" w:sz="4" w:space="0" w:color="auto"/>
              <w:right w:val="single" w:sz="4" w:space="0" w:color="auto"/>
            </w:tcBorders>
            <w:hideMark/>
          </w:tcPr>
          <w:p w14:paraId="045031E8" w14:textId="77777777" w:rsidR="00C86F4C" w:rsidRDefault="00C86F4C" w:rsidP="00F3629B">
            <w:pPr>
              <w:jc w:val="center"/>
            </w:pPr>
            <w:r>
              <w:rPr>
                <w:b/>
              </w:rPr>
              <w:t>Lp.</w:t>
            </w:r>
          </w:p>
        </w:tc>
        <w:tc>
          <w:tcPr>
            <w:tcW w:w="8229" w:type="dxa"/>
            <w:tcBorders>
              <w:top w:val="single" w:sz="4" w:space="0" w:color="auto"/>
              <w:left w:val="single" w:sz="4" w:space="0" w:color="auto"/>
              <w:bottom w:val="single" w:sz="4" w:space="0" w:color="auto"/>
              <w:right w:val="single" w:sz="4" w:space="0" w:color="auto"/>
            </w:tcBorders>
            <w:hideMark/>
          </w:tcPr>
          <w:p w14:paraId="13974BA7" w14:textId="77777777" w:rsidR="00C86F4C" w:rsidRDefault="00C86F4C" w:rsidP="00F3629B">
            <w:pPr>
              <w:jc w:val="both"/>
            </w:pPr>
            <w:r>
              <w:rPr>
                <w:b/>
              </w:rPr>
              <w:t>Wymagany dokument</w:t>
            </w:r>
          </w:p>
        </w:tc>
      </w:tr>
      <w:tr w:rsidR="00C86F4C" w14:paraId="54C263CE" w14:textId="77777777" w:rsidTr="00C86F4C">
        <w:tc>
          <w:tcPr>
            <w:tcW w:w="708" w:type="dxa"/>
            <w:tcBorders>
              <w:top w:val="single" w:sz="4" w:space="0" w:color="auto"/>
              <w:left w:val="single" w:sz="4" w:space="0" w:color="auto"/>
              <w:bottom w:val="single" w:sz="4" w:space="0" w:color="auto"/>
              <w:right w:val="single" w:sz="4" w:space="0" w:color="auto"/>
            </w:tcBorders>
            <w:hideMark/>
          </w:tcPr>
          <w:p w14:paraId="1D68D123" w14:textId="77777777" w:rsidR="00C86F4C" w:rsidRDefault="00C86F4C" w:rsidP="00F3629B">
            <w:pPr>
              <w:jc w:val="center"/>
            </w:pPr>
            <w:r w:rsidRPr="004C1E43">
              <w:t>1</w:t>
            </w:r>
          </w:p>
        </w:tc>
        <w:tc>
          <w:tcPr>
            <w:tcW w:w="8229" w:type="dxa"/>
            <w:tcBorders>
              <w:top w:val="single" w:sz="4" w:space="0" w:color="auto"/>
              <w:left w:val="single" w:sz="4" w:space="0" w:color="auto"/>
              <w:bottom w:val="single" w:sz="4" w:space="0" w:color="auto"/>
              <w:right w:val="single" w:sz="4" w:space="0" w:color="auto"/>
            </w:tcBorders>
            <w:hideMark/>
          </w:tcPr>
          <w:p w14:paraId="64F423B0" w14:textId="77777777" w:rsidR="00C86F4C" w:rsidRPr="006E5A60" w:rsidRDefault="00C86F4C" w:rsidP="00C86F4C">
            <w:pPr>
              <w:contextualSpacing/>
              <w:jc w:val="both"/>
              <w:rPr>
                <w:b/>
                <w:bCs/>
              </w:rPr>
            </w:pPr>
            <w:r w:rsidRPr="006E5A60">
              <w:rPr>
                <w:b/>
                <w:bCs/>
              </w:rPr>
              <w:t>Wykaz robót wykonanych</w:t>
            </w:r>
            <w:r w:rsidRPr="006E5A60">
              <w:t xml:space="preserve"> - w okresie ostatnich </w:t>
            </w:r>
            <w:r>
              <w:t>ośmiu</w:t>
            </w:r>
            <w:r w:rsidRPr="006E5A60">
              <w:t xml:space="preserve"> lat przed upływem terminu składania ofert, a jeżeli okres prowadzenia działalności jest krótszy – w tym okresie, wykonał zgodnie z zasadami sztuki budowlanej i prawidłowo ukończył dwa (2) zadania budowlane</w:t>
            </w:r>
            <w:r w:rsidRPr="006E5A60">
              <w:rPr>
                <w:b/>
                <w:bCs/>
                <w:color w:val="FF0000"/>
              </w:rPr>
              <w:t xml:space="preserve"> </w:t>
            </w:r>
            <w:r w:rsidRPr="006E5A60">
              <w:t xml:space="preserve">polegające na wykonaniu przebudowy, budowy lub rozbudowy obejmującej zakresem budynek/budynki szpitalne (wg Polskiej Klasyfikacji Obiektów Budowlanych należące do klasy 1264), o powierzchni użytkowej min. 9 000 m2 (dziewięć tysięcy) nie mniejsza niż </w:t>
            </w:r>
            <w:r>
              <w:t>6</w:t>
            </w:r>
            <w:r w:rsidRPr="006E5A60">
              <w:t>0 000 000,00 zł brutto (</w:t>
            </w:r>
            <w:r>
              <w:t xml:space="preserve">sześćdziesiąt </w:t>
            </w:r>
            <w:r w:rsidRPr="006E5A60">
              <w:t xml:space="preserve"> milionów złotych) – załącznik </w:t>
            </w:r>
            <w:r w:rsidRPr="00C2205C">
              <w:t>nr 4 do</w:t>
            </w:r>
            <w:r w:rsidRPr="006E5A60">
              <w:t xml:space="preserve"> SWZ.</w:t>
            </w:r>
          </w:p>
          <w:p w14:paraId="0509F93F" w14:textId="77777777" w:rsidR="00C86F4C" w:rsidRPr="006E5A60" w:rsidRDefault="00C86F4C" w:rsidP="00C86F4C">
            <w:pPr>
              <w:jc w:val="both"/>
            </w:pPr>
            <w:r w:rsidRPr="006E5A60">
              <w:t>Każde zadanie polegało na realizacji:</w:t>
            </w:r>
          </w:p>
          <w:p w14:paraId="6AABA559" w14:textId="77777777" w:rsidR="00C86F4C" w:rsidRPr="006E5A60" w:rsidRDefault="00C86F4C" w:rsidP="00C86F4C">
            <w:pPr>
              <w:ind w:left="41"/>
              <w:jc w:val="both"/>
            </w:pPr>
            <w:r w:rsidRPr="006E5A60">
              <w:t xml:space="preserve">a) robót konstrukcyjnych, </w:t>
            </w:r>
          </w:p>
          <w:p w14:paraId="55F341C4" w14:textId="77777777" w:rsidR="00C86F4C" w:rsidRPr="006E5A60" w:rsidRDefault="00C86F4C" w:rsidP="00C86F4C">
            <w:pPr>
              <w:ind w:left="41"/>
              <w:jc w:val="both"/>
            </w:pPr>
            <w:r w:rsidRPr="006E5A60">
              <w:t xml:space="preserve">b) robót ogólnobudowlanych w tym drogowych, </w:t>
            </w:r>
          </w:p>
          <w:p w14:paraId="702ECE66" w14:textId="77777777" w:rsidR="00C86F4C" w:rsidRPr="006E5A60" w:rsidRDefault="00C86F4C" w:rsidP="00C86F4C">
            <w:pPr>
              <w:ind w:left="41"/>
              <w:jc w:val="both"/>
            </w:pPr>
            <w:r w:rsidRPr="006E5A60">
              <w:t xml:space="preserve">c) robót elektrycznych, </w:t>
            </w:r>
          </w:p>
          <w:p w14:paraId="4EB102DC" w14:textId="77777777" w:rsidR="00C86F4C" w:rsidRPr="006E5A60" w:rsidRDefault="00C86F4C" w:rsidP="00C86F4C">
            <w:pPr>
              <w:ind w:left="41"/>
              <w:jc w:val="both"/>
            </w:pPr>
            <w:r w:rsidRPr="006E5A60">
              <w:t xml:space="preserve">d) robót sanitarnych (wentylacja i klimatyzacja, wod-kan, c.o., c.t., sieci) </w:t>
            </w:r>
          </w:p>
          <w:p w14:paraId="77C789A9" w14:textId="77777777" w:rsidR="00C86F4C" w:rsidRPr="006E5A60" w:rsidRDefault="00C86F4C" w:rsidP="00C86F4C">
            <w:pPr>
              <w:ind w:left="41"/>
              <w:jc w:val="both"/>
            </w:pPr>
            <w:r w:rsidRPr="006E5A60">
              <w:t>e) certyfikowanej instalacji gazów medycznych wraz z dostawą paneli nad łóżkowych</w:t>
            </w:r>
            <w:r w:rsidRPr="006E5A60">
              <w:rPr>
                <w:b/>
                <w:bCs/>
              </w:rPr>
              <w:t xml:space="preserve"> </w:t>
            </w:r>
          </w:p>
          <w:p w14:paraId="3CF90D22" w14:textId="77777777" w:rsidR="00C86F4C" w:rsidRDefault="00C86F4C" w:rsidP="00C86F4C">
            <w:pPr>
              <w:ind w:left="41"/>
              <w:jc w:val="both"/>
            </w:pPr>
            <w:r w:rsidRPr="006E5A60">
              <w:t>Pod   pojęciem   budynku   szpitalnego   lub   zakładu   opieki   medycznej   należy   rozumieć   obiekty   budowlane sklasyfikowane w klasie 1264 Polskiej Klasyfikacji Obiektów Budowlanych (PKOB).</w:t>
            </w:r>
          </w:p>
          <w:p w14:paraId="62C9049A" w14:textId="2507039B" w:rsidR="00C86F4C" w:rsidRPr="006E5A60" w:rsidRDefault="00C86F4C" w:rsidP="00C86F4C">
            <w:pPr>
              <w:ind w:left="41"/>
              <w:jc w:val="both"/>
            </w:pPr>
            <w:r>
              <w:rPr>
                <w:b/>
                <w:bCs/>
                <w:u w:val="single"/>
              </w:rPr>
              <w:t>Każda wymieniona w tabeli robota budowlana powinna być poparta dokumentem potwierdzającym, że została wykonana należycie.</w:t>
            </w:r>
          </w:p>
        </w:tc>
      </w:tr>
      <w:tr w:rsidR="00C86F4C" w14:paraId="3169DBAB" w14:textId="77777777" w:rsidTr="00C86F4C">
        <w:tc>
          <w:tcPr>
            <w:tcW w:w="708" w:type="dxa"/>
            <w:tcBorders>
              <w:top w:val="single" w:sz="4" w:space="0" w:color="auto"/>
              <w:left w:val="single" w:sz="4" w:space="0" w:color="auto"/>
              <w:bottom w:val="single" w:sz="4" w:space="0" w:color="auto"/>
              <w:right w:val="single" w:sz="4" w:space="0" w:color="auto"/>
            </w:tcBorders>
          </w:tcPr>
          <w:p w14:paraId="407BCA33" w14:textId="77777777" w:rsidR="00C86F4C" w:rsidRPr="004C1E43" w:rsidRDefault="00C86F4C" w:rsidP="00F3629B">
            <w:pPr>
              <w:jc w:val="center"/>
            </w:pPr>
            <w:r>
              <w:t>2</w:t>
            </w:r>
          </w:p>
        </w:tc>
        <w:tc>
          <w:tcPr>
            <w:tcW w:w="8229" w:type="dxa"/>
            <w:tcBorders>
              <w:top w:val="single" w:sz="4" w:space="0" w:color="auto"/>
              <w:left w:val="single" w:sz="4" w:space="0" w:color="auto"/>
              <w:bottom w:val="single" w:sz="4" w:space="0" w:color="auto"/>
              <w:right w:val="single" w:sz="4" w:space="0" w:color="auto"/>
            </w:tcBorders>
          </w:tcPr>
          <w:p w14:paraId="41FF3AE2" w14:textId="77777777" w:rsidR="006D341B" w:rsidRPr="006E5A60" w:rsidRDefault="006D341B" w:rsidP="006D341B">
            <w:pPr>
              <w:jc w:val="both"/>
            </w:pPr>
            <w:r w:rsidRPr="006E5A60">
              <w:rPr>
                <w:b/>
              </w:rPr>
              <w:t>Wykaz osób</w:t>
            </w:r>
          </w:p>
          <w:p w14:paraId="7782D554" w14:textId="77777777" w:rsidR="006D341B" w:rsidRPr="006E5A60" w:rsidRDefault="006D341B" w:rsidP="006D341B">
            <w:pPr>
              <w:jc w:val="both"/>
              <w:rPr>
                <w:b/>
                <w:bCs/>
              </w:rPr>
            </w:pPr>
            <w:r w:rsidRPr="006E5A60">
              <w:rPr>
                <w:b/>
                <w:bCs/>
              </w:rPr>
              <w:t>Wykonawca dysponuje osobą do pełnienia funkcji kierownika budowy  posiadającą:</w:t>
            </w:r>
          </w:p>
          <w:p w14:paraId="713EE090" w14:textId="77777777" w:rsidR="006D341B" w:rsidRPr="006E5A60" w:rsidRDefault="006D341B" w:rsidP="006D341B">
            <w:pPr>
              <w:ind w:left="41"/>
              <w:contextualSpacing/>
              <w:jc w:val="both"/>
            </w:pPr>
            <w:r w:rsidRPr="006E5A60">
              <w:t>a) wykształcenie wyższe techniczne,</w:t>
            </w:r>
          </w:p>
          <w:p w14:paraId="309B24E4" w14:textId="4165A0D0" w:rsidR="00ED3490" w:rsidRPr="006E5A60" w:rsidRDefault="00ED3490" w:rsidP="00ED3490">
            <w:pPr>
              <w:ind w:left="41"/>
              <w:contextualSpacing/>
              <w:jc w:val="both"/>
            </w:pPr>
            <w:r w:rsidRPr="006E5A60">
              <w:t xml:space="preserve">b) uprawnienia budowlane do kierowania robotami budowlanymi w specjalności konstrukcyjno-budowlanej, </w:t>
            </w:r>
          </w:p>
          <w:p w14:paraId="4AE2FF1E" w14:textId="77777777" w:rsidR="00ED3490" w:rsidRPr="006E5A60" w:rsidRDefault="00ED3490" w:rsidP="00ED3490">
            <w:pPr>
              <w:ind w:left="41"/>
              <w:contextualSpacing/>
              <w:jc w:val="both"/>
            </w:pPr>
            <w:r w:rsidRPr="006E5A60">
              <w:lastRenderedPageBreak/>
              <w:t xml:space="preserve">c) minimum </w:t>
            </w:r>
            <w:r>
              <w:t>8</w:t>
            </w:r>
            <w:r w:rsidRPr="006E5A60">
              <w:t xml:space="preserve"> letnie doświadczenie w pełnieniu funkcji kierownika robót lub kierownika budowy, potwierdzone wpisami do dziennika budowy,</w:t>
            </w:r>
          </w:p>
          <w:p w14:paraId="0161F5E6" w14:textId="77777777" w:rsidR="00ED3490" w:rsidRPr="006E5A60" w:rsidRDefault="00ED3490" w:rsidP="00ED3490">
            <w:pPr>
              <w:ind w:left="41"/>
              <w:contextualSpacing/>
              <w:jc w:val="both"/>
            </w:pPr>
            <w:r w:rsidRPr="006E5A60">
              <w:t>d) doświadczenie w pełnieniu funkcji kierownika robót lub kierownika budowy (potwierdzonej wpisami do dziennika budowy) przy  nadbudowie, budowie lub przebudowie budynku szpitala</w:t>
            </w:r>
            <w:r>
              <w:t>/budynkach szpitalnych</w:t>
            </w:r>
            <w:r w:rsidRPr="006E5A60">
              <w:t xml:space="preserve">(wg Polskiej Klasyfikacji Obiektów Budowlanych należących do klasy 1264) o powierzchni użytkowej min. 9 000 m2, z uzyskaniem decyzji o pozwoleniu na użytkowanie włącznie, o wartości robót co najmniej </w:t>
            </w:r>
            <w:r>
              <w:t>6</w:t>
            </w:r>
            <w:r w:rsidRPr="006E5A60">
              <w:t xml:space="preserve">0 000 000,00 zł brutto (słownie: </w:t>
            </w:r>
            <w:r>
              <w:t xml:space="preserve">sześćdziesiąt </w:t>
            </w:r>
            <w:r w:rsidRPr="006E5A60">
              <w:t xml:space="preserve">milionów złotych). </w:t>
            </w:r>
          </w:p>
          <w:p w14:paraId="26231D6C" w14:textId="77777777" w:rsidR="00ED3490" w:rsidRPr="006E5A60" w:rsidRDefault="00ED3490" w:rsidP="00ED3490">
            <w:pPr>
              <w:ind w:left="41"/>
              <w:contextualSpacing/>
              <w:jc w:val="both"/>
            </w:pPr>
          </w:p>
          <w:p w14:paraId="2C2C79CD" w14:textId="77777777" w:rsidR="00ED3490" w:rsidRPr="006E5A60" w:rsidRDefault="00ED3490" w:rsidP="00ED3490">
            <w:pPr>
              <w:ind w:left="41"/>
              <w:contextualSpacing/>
              <w:jc w:val="both"/>
              <w:rPr>
                <w:b/>
                <w:bCs/>
              </w:rPr>
            </w:pPr>
            <w:r w:rsidRPr="006E5A60">
              <w:rPr>
                <w:b/>
                <w:bCs/>
              </w:rPr>
              <w:t>Wykonawca dysponuje osobą do pełnienia funkcji kierownika robót sanitarnych posiadającą:</w:t>
            </w:r>
          </w:p>
          <w:p w14:paraId="414969FA" w14:textId="77777777" w:rsidR="00ED3490" w:rsidRPr="006E5A60" w:rsidRDefault="00ED3490" w:rsidP="00ED3490">
            <w:pPr>
              <w:ind w:left="41"/>
              <w:contextualSpacing/>
              <w:jc w:val="both"/>
            </w:pPr>
            <w:r w:rsidRPr="006E5A60">
              <w:t>a) wykształcenie wyższe techniczne,</w:t>
            </w:r>
          </w:p>
          <w:p w14:paraId="38737C5E" w14:textId="77777777" w:rsidR="00ED3490" w:rsidRPr="006E5A60" w:rsidRDefault="00ED3490" w:rsidP="00ED3490">
            <w:pPr>
              <w:ind w:left="41"/>
              <w:contextualSpacing/>
              <w:jc w:val="both"/>
            </w:pPr>
            <w:r w:rsidRPr="006E5A60">
              <w:t>b) uprawnienia budowlane do kierowania robotami budowlanymi w specjalności instalacyjnej w zakresie sieci, instalacji i urządzeń cieplnych, wentylacyjnych, gazowych, wodociągowych i kanalizacyjnych,</w:t>
            </w:r>
          </w:p>
          <w:p w14:paraId="4176EA88" w14:textId="77777777" w:rsidR="00ED3490" w:rsidRPr="006E5A60" w:rsidRDefault="00ED3490" w:rsidP="00ED3490">
            <w:pPr>
              <w:ind w:left="41"/>
              <w:contextualSpacing/>
              <w:jc w:val="both"/>
            </w:pPr>
            <w:r w:rsidRPr="006E5A60">
              <w:t xml:space="preserve">c) minimum </w:t>
            </w:r>
            <w:r>
              <w:t>8</w:t>
            </w:r>
            <w:r w:rsidRPr="006E5A60">
              <w:t xml:space="preserve"> letnie doświadczenie w pełnieniu funkcji kierownika robót potwierdzone wpisami do dziennika budowy,</w:t>
            </w:r>
          </w:p>
          <w:p w14:paraId="0A1028B8" w14:textId="77777777" w:rsidR="00ED3490" w:rsidRPr="006E5A60" w:rsidRDefault="00ED3490" w:rsidP="00ED3490">
            <w:pPr>
              <w:ind w:left="41"/>
              <w:contextualSpacing/>
              <w:jc w:val="both"/>
            </w:pPr>
            <w:r w:rsidRPr="006E5A60">
              <w:t>d) doświadczenie w pełnieniu funkcji kierownika robót (potwierdzonej wpisami do dziennika budowy) przy budowie lub przebudowie budynku szpitala</w:t>
            </w:r>
            <w:r>
              <w:t>/budynkach szpitalnych</w:t>
            </w:r>
            <w:r w:rsidRPr="006E5A60">
              <w:t xml:space="preserve"> (wg Polskiej Klasyfikacji Obiektów Budowlanych klasa 1264) o powierzchni użytkowej min. 9 000 m2, o wartości robót co najmniej </w:t>
            </w:r>
            <w:r>
              <w:t>6</w:t>
            </w:r>
            <w:r w:rsidRPr="006E5A60">
              <w:t>0 000 000 zł brutto (</w:t>
            </w:r>
            <w:r>
              <w:t>sześćdziesiąt</w:t>
            </w:r>
            <w:r w:rsidRPr="006E5A60">
              <w:t xml:space="preserve"> milionów złotych). </w:t>
            </w:r>
          </w:p>
          <w:p w14:paraId="28F6CEFF" w14:textId="77777777" w:rsidR="00ED3490" w:rsidRPr="006E5A60" w:rsidRDefault="00ED3490" w:rsidP="00ED3490">
            <w:pPr>
              <w:ind w:left="41"/>
              <w:contextualSpacing/>
              <w:jc w:val="both"/>
            </w:pPr>
          </w:p>
          <w:p w14:paraId="1F6FD04D" w14:textId="77777777" w:rsidR="00ED3490" w:rsidRPr="006E5A60" w:rsidRDefault="00ED3490" w:rsidP="00ED3490">
            <w:pPr>
              <w:ind w:left="41"/>
              <w:jc w:val="both"/>
              <w:rPr>
                <w:b/>
                <w:bCs/>
              </w:rPr>
            </w:pPr>
            <w:r w:rsidRPr="006E5A60">
              <w:rPr>
                <w:b/>
                <w:bCs/>
              </w:rPr>
              <w:t>Wykonawca dysponuje osobą do pełnienia funkcji kierownika robót elektrycznych, elektroenergetycznych i teletechnicznych posiadającą:</w:t>
            </w:r>
          </w:p>
          <w:p w14:paraId="1F96CE46" w14:textId="77777777" w:rsidR="00ED3490" w:rsidRPr="006E5A60" w:rsidRDefault="00ED3490" w:rsidP="00ED3490">
            <w:pPr>
              <w:ind w:left="41"/>
              <w:contextualSpacing/>
              <w:jc w:val="both"/>
            </w:pPr>
            <w:r w:rsidRPr="006E5A60">
              <w:t>a) wykształcenie wyższe techniczne,</w:t>
            </w:r>
          </w:p>
          <w:p w14:paraId="77742506" w14:textId="77777777" w:rsidR="00ED3490" w:rsidRPr="006E5A60" w:rsidRDefault="00ED3490" w:rsidP="00ED3490">
            <w:pPr>
              <w:ind w:left="41"/>
              <w:contextualSpacing/>
              <w:jc w:val="both"/>
            </w:pPr>
            <w:r w:rsidRPr="006E5A60">
              <w:t>b) uprawnienia budowlane do kierowania robotami budowlanymi w zakresie sieci, instalacji i urządzeń elektrycznych i elektroenergetycznych,</w:t>
            </w:r>
          </w:p>
          <w:p w14:paraId="3DBD4FF7" w14:textId="77777777" w:rsidR="00ED3490" w:rsidRPr="006E5A60" w:rsidRDefault="00ED3490" w:rsidP="00ED3490">
            <w:pPr>
              <w:ind w:left="41"/>
              <w:contextualSpacing/>
              <w:jc w:val="both"/>
            </w:pPr>
            <w:r w:rsidRPr="006E5A60">
              <w:t xml:space="preserve">c) minimum </w:t>
            </w:r>
            <w:r>
              <w:t>8</w:t>
            </w:r>
            <w:r w:rsidRPr="006E5A60">
              <w:t xml:space="preserve"> letnie doświadczenie w pełnieniu funkcji kierownika robót potwierdzone wpisami do dziennika budowy,</w:t>
            </w:r>
          </w:p>
          <w:p w14:paraId="2C364C33" w14:textId="77777777" w:rsidR="0030609C" w:rsidRDefault="00ED3490" w:rsidP="00ED3490">
            <w:pPr>
              <w:ind w:left="41"/>
              <w:contextualSpacing/>
              <w:jc w:val="both"/>
            </w:pPr>
            <w:r w:rsidRPr="006E5A60">
              <w:t>d) doświadczenie w  pełnieniu  funkcji kierownika robót (potwierdzonej wpisami do dziennika budowy)   przy nadbudowie,  budowie lub  przebudowie budynku  szpitala</w:t>
            </w:r>
            <w:r>
              <w:t>/budynkach szpitalnych</w:t>
            </w:r>
            <w:r w:rsidRPr="006E5A60">
              <w:t xml:space="preserve"> (wg Polskiej Klasyfikacji Obiektów Budowlanych klasa 1264), o powierzchni użytkowej min. 9 000 m2,  o wartości robót co najmniej </w:t>
            </w:r>
            <w:r>
              <w:t>6</w:t>
            </w:r>
            <w:r w:rsidRPr="006E5A60">
              <w:t xml:space="preserve">0 000 000,00 zł brutto (słownie: </w:t>
            </w:r>
            <w:r>
              <w:t xml:space="preserve">sześćdziesiąt </w:t>
            </w:r>
            <w:r w:rsidRPr="006E5A60">
              <w:t xml:space="preserve">milionów złotych). </w:t>
            </w:r>
          </w:p>
          <w:p w14:paraId="22B18914" w14:textId="40AC4740" w:rsidR="00ED3490" w:rsidRPr="006E5A60" w:rsidRDefault="00ED3490" w:rsidP="00ED3490">
            <w:pPr>
              <w:ind w:left="41"/>
              <w:contextualSpacing/>
              <w:jc w:val="both"/>
            </w:pPr>
            <w:r w:rsidRPr="006E5A60">
              <w:t xml:space="preserve"> </w:t>
            </w:r>
          </w:p>
          <w:p w14:paraId="731DCA2C" w14:textId="241E1381" w:rsidR="00ED3490" w:rsidRPr="006E5A60" w:rsidRDefault="00ED3490" w:rsidP="00ED3490">
            <w:pPr>
              <w:ind w:left="41"/>
              <w:contextualSpacing/>
              <w:jc w:val="both"/>
            </w:pPr>
            <w:r w:rsidRPr="006E5A60">
              <w:rPr>
                <w:b/>
                <w:bCs/>
              </w:rPr>
              <w:t>Wykonawca dysponuje</w:t>
            </w:r>
            <w:r w:rsidRPr="006E5A60">
              <w:t xml:space="preserve"> min. 1 osobą lub osobami, które będą brały udział w realizacji zamówienia (z uwagi na charakter zaplanowanych prac polegających na modernizacji zainstalowanych już systemów teletechnicznych), posiadającym/mi odpowiednie certyfikaty, wiedzę i doświadczenie</w:t>
            </w:r>
            <w:r>
              <w:t xml:space="preserve"> </w:t>
            </w:r>
            <w:r w:rsidRPr="006E5A60">
              <w:t>w zakresie instalacji, obsługi i uruchamianiu poniższych systemów:</w:t>
            </w:r>
          </w:p>
          <w:p w14:paraId="1CFE27E2" w14:textId="77777777" w:rsidR="00ED3490" w:rsidRPr="006E5A60" w:rsidRDefault="00ED3490" w:rsidP="00ED3490">
            <w:pPr>
              <w:ind w:left="41"/>
              <w:contextualSpacing/>
              <w:jc w:val="both"/>
            </w:pPr>
            <w:r w:rsidRPr="006E5A60">
              <w:t>System sygnalizacji pożarowej (centrale pożarowe POLON 6000 zainstalowane w obszarze Szpitala) — wymagane ważne świadectwo ukończenia, przez co najmniej 1</w:t>
            </w:r>
            <w:r>
              <w:t xml:space="preserve"> </w:t>
            </w:r>
            <w:r w:rsidRPr="006E5A60">
              <w:t>pracownika realizującego przedmiot zamówienia, szkolenia „Rozproszonego Systemu Sygnalizacji Pożarowej POLON 6000"</w:t>
            </w:r>
          </w:p>
          <w:p w14:paraId="5D4CCA70" w14:textId="77777777" w:rsidR="00ED3490" w:rsidRPr="006E5A60" w:rsidRDefault="00ED3490" w:rsidP="00ED3490">
            <w:pPr>
              <w:ind w:left="41"/>
              <w:contextualSpacing/>
              <w:jc w:val="both"/>
            </w:pPr>
            <w:r w:rsidRPr="006E5A60">
              <w:t>b) System dźwiękowego systemu ostrzegawczego (Ambient Multives zainstalowanego w obszarze Szpitala) — wymagane ważne świadectwo ukończenia, przez co najmniej 1 pracownika realizującego przedmiot zamówienia, szkolenia „instalowania/ programowania/ uruchamiania/ konserwacji dźwiękowego systemu ostrzegawczego MULTIVES"</w:t>
            </w:r>
          </w:p>
          <w:p w14:paraId="65FF1383" w14:textId="77777777" w:rsidR="00ED3490" w:rsidRPr="006E5A60" w:rsidRDefault="00ED3490" w:rsidP="00ED3490">
            <w:pPr>
              <w:ind w:left="41"/>
              <w:contextualSpacing/>
              <w:jc w:val="both"/>
            </w:pPr>
            <w:r w:rsidRPr="006E5A60">
              <w:t>c) System liniowej czujki ciepła zainstalowanego w obszarze Szpitala – wymagany ważny certyfikat CIS – „Certyfikowany Integrator Systemu LIST” lub równoważny w zakresie tej funkcji wydany na pracownika Wykonawcy realizującego przedmiot zamówienia .</w:t>
            </w:r>
          </w:p>
          <w:p w14:paraId="059C66DB" w14:textId="77777777" w:rsidR="00ED3490" w:rsidRDefault="00ED3490" w:rsidP="00ED3490">
            <w:pPr>
              <w:jc w:val="both"/>
            </w:pPr>
            <w:r w:rsidRPr="006E5A60">
              <w:t xml:space="preserve">Wykaz osób – </w:t>
            </w:r>
            <w:r w:rsidRPr="00C2205C">
              <w:t>załącznik nr 5</w:t>
            </w:r>
            <w:r w:rsidRPr="006E5A60">
              <w:t xml:space="preserve"> do SWZ.</w:t>
            </w:r>
          </w:p>
          <w:p w14:paraId="0FF7D317" w14:textId="16196AF3" w:rsidR="00ED3490" w:rsidRPr="00ED3490" w:rsidRDefault="00ED3490" w:rsidP="00ED3490">
            <w:pPr>
              <w:jc w:val="both"/>
            </w:pPr>
            <w:r>
              <w:rPr>
                <w:b/>
                <w:bCs/>
                <w:u w:val="single"/>
              </w:rPr>
              <w:t>Każda wymieniona w tabeli dostawa powinna być poparta dokumentem potwierdzającym, że została wykonana należycie.</w:t>
            </w:r>
          </w:p>
        </w:tc>
      </w:tr>
      <w:tr w:rsidR="00C86F4C" w14:paraId="51D9ABE8" w14:textId="77777777" w:rsidTr="00C86F4C">
        <w:tc>
          <w:tcPr>
            <w:tcW w:w="708" w:type="dxa"/>
            <w:tcBorders>
              <w:top w:val="single" w:sz="4" w:space="0" w:color="auto"/>
              <w:left w:val="single" w:sz="4" w:space="0" w:color="auto"/>
              <w:bottom w:val="single" w:sz="4" w:space="0" w:color="auto"/>
              <w:right w:val="single" w:sz="4" w:space="0" w:color="auto"/>
            </w:tcBorders>
          </w:tcPr>
          <w:p w14:paraId="451CFF72" w14:textId="77777777" w:rsidR="00C86F4C" w:rsidRPr="004C1E43" w:rsidRDefault="00C86F4C" w:rsidP="00F3629B">
            <w:pPr>
              <w:jc w:val="center"/>
            </w:pPr>
            <w:r>
              <w:lastRenderedPageBreak/>
              <w:t>3</w:t>
            </w:r>
          </w:p>
        </w:tc>
        <w:tc>
          <w:tcPr>
            <w:tcW w:w="8229" w:type="dxa"/>
            <w:tcBorders>
              <w:top w:val="single" w:sz="4" w:space="0" w:color="auto"/>
              <w:left w:val="single" w:sz="4" w:space="0" w:color="auto"/>
              <w:bottom w:val="single" w:sz="4" w:space="0" w:color="auto"/>
              <w:right w:val="single" w:sz="4" w:space="0" w:color="auto"/>
            </w:tcBorders>
          </w:tcPr>
          <w:p w14:paraId="04808778" w14:textId="77777777" w:rsidR="00C86F4C" w:rsidRPr="006E5A60" w:rsidRDefault="00C86F4C" w:rsidP="00F3629B">
            <w:pPr>
              <w:jc w:val="both"/>
              <w:rPr>
                <w:b/>
              </w:rPr>
            </w:pPr>
            <w:r w:rsidRPr="006E5A60">
              <w:t>Posiada środki finansowe lub zdolność kredytową w wysokości, co najmniej 100 000 000,00 złotych brutto (słownie: sto milionów złotych 00/100), w okresie nie wcześniej niż na 3 miesiące przed upływem terminu składania ofert</w:t>
            </w:r>
          </w:p>
        </w:tc>
      </w:tr>
      <w:tr w:rsidR="00C86F4C" w14:paraId="4E4AB7A1" w14:textId="77777777" w:rsidTr="00C86F4C">
        <w:tc>
          <w:tcPr>
            <w:tcW w:w="708" w:type="dxa"/>
            <w:tcBorders>
              <w:top w:val="single" w:sz="4" w:space="0" w:color="auto"/>
              <w:left w:val="single" w:sz="4" w:space="0" w:color="auto"/>
              <w:bottom w:val="single" w:sz="4" w:space="0" w:color="auto"/>
              <w:right w:val="single" w:sz="4" w:space="0" w:color="auto"/>
            </w:tcBorders>
          </w:tcPr>
          <w:p w14:paraId="26A4CEA8" w14:textId="77777777" w:rsidR="00C86F4C" w:rsidRPr="00F16FCC" w:rsidRDefault="00C86F4C" w:rsidP="00F3629B">
            <w:pPr>
              <w:jc w:val="center"/>
              <w:rPr>
                <w:highlight w:val="yellow"/>
              </w:rPr>
            </w:pPr>
            <w:r w:rsidRPr="00FE33A8">
              <w:t>4</w:t>
            </w:r>
          </w:p>
        </w:tc>
        <w:tc>
          <w:tcPr>
            <w:tcW w:w="8229" w:type="dxa"/>
            <w:tcBorders>
              <w:top w:val="single" w:sz="4" w:space="0" w:color="auto"/>
              <w:left w:val="single" w:sz="4" w:space="0" w:color="auto"/>
              <w:bottom w:val="single" w:sz="4" w:space="0" w:color="auto"/>
              <w:right w:val="single" w:sz="4" w:space="0" w:color="auto"/>
            </w:tcBorders>
          </w:tcPr>
          <w:p w14:paraId="1B98C1AD" w14:textId="71212944" w:rsidR="00C86F4C" w:rsidRPr="00FE33A8" w:rsidRDefault="00ED3490" w:rsidP="00ED3490">
            <w:pPr>
              <w:widowControl w:val="0"/>
              <w:suppressAutoHyphens/>
              <w:spacing w:line="276" w:lineRule="auto"/>
              <w:ind w:left="41"/>
              <w:jc w:val="both"/>
            </w:pPr>
            <w:r w:rsidRPr="00FE33A8">
              <w:t xml:space="preserve">Posiada opłaconą polisę ubezpieczeniową OC, a w przypadku jej braku inny dokument, potwierdzające, że wykonawca jest ubezpieczony od odpowiedzialności cywilnej w zakresie prowadzonej działalności związanej z przedmiotem zamówienia z sumą gwarancyjną na jedno i wszystkie zdarzenia nie mniejszą niż 30 000 000,00 PLN, Polisa powinna potwierdzać ochronę ubezpieczeniową Wykonawcy do wysokości sumy gwarancyjnej z tytułu odpowiedzialności </w:t>
            </w:r>
            <w:r w:rsidRPr="00FE33A8">
              <w:lastRenderedPageBreak/>
              <w:t>deliktowej</w:t>
            </w:r>
            <w:r>
              <w:t xml:space="preserve"> oraz </w:t>
            </w:r>
            <w:r w:rsidRPr="00FE33A8">
              <w:t xml:space="preserve"> kontraktowej</w:t>
            </w:r>
            <w:r>
              <w:t>. .</w:t>
            </w:r>
            <w:r w:rsidRPr="00FE33A8">
              <w:t>Jeżeli suma ubezpieczenia wyrażona jest w innej walucie, dla potrzeb sprawdzenia spełniania warunku, podana wartość zostanie przeliczona według kursu średniego NBP obowiązującego na dzień ogłoszenia zamówienia.</w:t>
            </w:r>
          </w:p>
        </w:tc>
      </w:tr>
      <w:tr w:rsidR="00C86F4C" w14:paraId="364CF6D0" w14:textId="77777777" w:rsidTr="00C86F4C">
        <w:tc>
          <w:tcPr>
            <w:tcW w:w="708" w:type="dxa"/>
            <w:tcBorders>
              <w:top w:val="single" w:sz="4" w:space="0" w:color="auto"/>
              <w:left w:val="single" w:sz="4" w:space="0" w:color="auto"/>
              <w:bottom w:val="single" w:sz="4" w:space="0" w:color="auto"/>
              <w:right w:val="single" w:sz="4" w:space="0" w:color="auto"/>
            </w:tcBorders>
          </w:tcPr>
          <w:p w14:paraId="237374A8" w14:textId="77777777" w:rsidR="00C86F4C" w:rsidRPr="004C1E43" w:rsidRDefault="00C86F4C" w:rsidP="00F3629B">
            <w:pPr>
              <w:jc w:val="center"/>
            </w:pPr>
            <w:r>
              <w:lastRenderedPageBreak/>
              <w:t>5</w:t>
            </w:r>
          </w:p>
        </w:tc>
        <w:tc>
          <w:tcPr>
            <w:tcW w:w="8229" w:type="dxa"/>
            <w:tcBorders>
              <w:top w:val="single" w:sz="4" w:space="0" w:color="auto"/>
              <w:left w:val="single" w:sz="4" w:space="0" w:color="auto"/>
              <w:bottom w:val="single" w:sz="4" w:space="0" w:color="auto"/>
              <w:right w:val="single" w:sz="4" w:space="0" w:color="auto"/>
            </w:tcBorders>
          </w:tcPr>
          <w:p w14:paraId="1F4F0A5B" w14:textId="77777777" w:rsidR="00C86F4C" w:rsidRPr="006E5A60" w:rsidRDefault="00C86F4C" w:rsidP="00F3629B">
            <w:pPr>
              <w:jc w:val="both"/>
            </w:pPr>
            <w:r w:rsidRPr="006E5A60">
              <w:t>Osiągnął roczne przychody netto nie mniejsze niż 500 000 000,00 PLN (słownie: pięćset milionów złotych) netto w każdym z ostatnich 3 lat obrotowych, a jeżeli okres prowadzenia działalności jest krótszy, za ten okres (na podstawie "Rachunku zysków i strat" pozycja "Przychód netto ze sprzedaży produktów, towarów i materiałów" lub "Przychód netto ze sprzedaży i zrównane z nimi”.</w:t>
            </w:r>
          </w:p>
        </w:tc>
      </w:tr>
    </w:tbl>
    <w:p w14:paraId="56BEB13F" w14:textId="77777777" w:rsidR="00672B7C" w:rsidRDefault="00672B7C" w:rsidP="00672B7C">
      <w:pPr>
        <w:ind w:left="426"/>
        <w:jc w:val="both"/>
        <w:rPr>
          <w:rFonts w:ascii="Arial" w:hAnsi="Arial" w:cs="Arial"/>
          <w:sz w:val="24"/>
          <w:szCs w:val="24"/>
        </w:rPr>
      </w:pPr>
    </w:p>
    <w:p w14:paraId="5C54DE9E" w14:textId="651FEA89" w:rsidR="0031425A" w:rsidRDefault="004D2F28" w:rsidP="00A70043">
      <w:pPr>
        <w:numPr>
          <w:ilvl w:val="0"/>
          <w:numId w:val="1"/>
        </w:numPr>
        <w:ind w:left="426"/>
        <w:jc w:val="both"/>
        <w:rPr>
          <w:rFonts w:ascii="Arial" w:hAnsi="Arial" w:cs="Arial"/>
          <w:sz w:val="24"/>
          <w:szCs w:val="24"/>
        </w:rPr>
      </w:pPr>
      <w:r>
        <w:rPr>
          <w:rFonts w:ascii="Arial" w:hAnsi="Arial" w:cs="Arial"/>
          <w:sz w:val="24"/>
          <w:szCs w:val="24"/>
        </w:rPr>
        <w:t>Przedmiotowych środków dowodowych:</w:t>
      </w:r>
    </w:p>
    <w:p w14:paraId="7A078079" w14:textId="0D2E037F" w:rsidR="004D2F28" w:rsidRDefault="004D2F28" w:rsidP="004D2F28">
      <w:pPr>
        <w:ind w:left="426"/>
        <w:jc w:val="both"/>
        <w:rPr>
          <w:rFonts w:ascii="Arial" w:hAnsi="Arial" w:cs="Arial"/>
          <w:sz w:val="24"/>
          <w:szCs w:val="24"/>
        </w:rPr>
      </w:pPr>
      <w:r>
        <w:rPr>
          <w:rFonts w:ascii="Arial" w:hAnsi="Arial" w:cs="Arial"/>
          <w:sz w:val="24"/>
          <w:szCs w:val="24"/>
        </w:rPr>
        <w:t>BYŁO:</w:t>
      </w:r>
    </w:p>
    <w:tbl>
      <w:tblPr>
        <w:tblW w:w="881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110"/>
      </w:tblGrid>
      <w:tr w:rsidR="004D2F28" w14:paraId="55B0DB43" w14:textId="77777777" w:rsidTr="004D2F28">
        <w:tc>
          <w:tcPr>
            <w:tcW w:w="708" w:type="dxa"/>
            <w:tcBorders>
              <w:top w:val="single" w:sz="4" w:space="0" w:color="auto"/>
              <w:left w:val="single" w:sz="4" w:space="0" w:color="auto"/>
              <w:bottom w:val="single" w:sz="4" w:space="0" w:color="auto"/>
              <w:right w:val="single" w:sz="4" w:space="0" w:color="auto"/>
            </w:tcBorders>
            <w:hideMark/>
          </w:tcPr>
          <w:p w14:paraId="378DFCE0" w14:textId="77777777" w:rsidR="004D2F28" w:rsidRDefault="004D2F28" w:rsidP="00F3629B">
            <w:pPr>
              <w:jc w:val="center"/>
            </w:pPr>
            <w:r>
              <w:rPr>
                <w:b/>
              </w:rPr>
              <w:t>Lp.</w:t>
            </w:r>
          </w:p>
        </w:tc>
        <w:tc>
          <w:tcPr>
            <w:tcW w:w="8110" w:type="dxa"/>
            <w:tcBorders>
              <w:top w:val="single" w:sz="4" w:space="0" w:color="auto"/>
              <w:left w:val="single" w:sz="4" w:space="0" w:color="auto"/>
              <w:bottom w:val="single" w:sz="4" w:space="0" w:color="auto"/>
              <w:right w:val="single" w:sz="4" w:space="0" w:color="auto"/>
            </w:tcBorders>
            <w:hideMark/>
          </w:tcPr>
          <w:p w14:paraId="5D2B0021" w14:textId="77777777" w:rsidR="004D2F28" w:rsidRDefault="004D2F28" w:rsidP="00F3629B">
            <w:pPr>
              <w:jc w:val="both"/>
            </w:pPr>
            <w:r>
              <w:rPr>
                <w:b/>
              </w:rPr>
              <w:t>Wymagany dokument</w:t>
            </w:r>
          </w:p>
        </w:tc>
      </w:tr>
      <w:tr w:rsidR="004D2F28" w14:paraId="3BE26CFB" w14:textId="77777777" w:rsidTr="004D2F28">
        <w:tc>
          <w:tcPr>
            <w:tcW w:w="708" w:type="dxa"/>
            <w:tcBorders>
              <w:top w:val="single" w:sz="4" w:space="0" w:color="auto"/>
              <w:left w:val="single" w:sz="4" w:space="0" w:color="auto"/>
              <w:bottom w:val="single" w:sz="4" w:space="0" w:color="auto"/>
              <w:right w:val="single" w:sz="4" w:space="0" w:color="auto"/>
            </w:tcBorders>
            <w:hideMark/>
          </w:tcPr>
          <w:p w14:paraId="7CD87B0B" w14:textId="77777777" w:rsidR="004D2F28" w:rsidRDefault="004D2F28" w:rsidP="00F3629B">
            <w:pPr>
              <w:jc w:val="center"/>
            </w:pPr>
            <w:r w:rsidRPr="004C1E43">
              <w:t>1</w:t>
            </w:r>
          </w:p>
        </w:tc>
        <w:tc>
          <w:tcPr>
            <w:tcW w:w="8110" w:type="dxa"/>
            <w:tcBorders>
              <w:top w:val="single" w:sz="4" w:space="0" w:color="auto"/>
              <w:left w:val="single" w:sz="4" w:space="0" w:color="auto"/>
              <w:bottom w:val="single" w:sz="4" w:space="0" w:color="auto"/>
              <w:right w:val="single" w:sz="4" w:space="0" w:color="auto"/>
            </w:tcBorders>
            <w:hideMark/>
          </w:tcPr>
          <w:p w14:paraId="17F54FCE" w14:textId="77777777" w:rsidR="004D2F28" w:rsidRPr="006E5A60" w:rsidRDefault="004D2F28" w:rsidP="00F3629B">
            <w:pPr>
              <w:jc w:val="both"/>
              <w:rPr>
                <w:bCs/>
              </w:rPr>
            </w:pPr>
            <w:r w:rsidRPr="006E5A60">
              <w:rPr>
                <w:b/>
              </w:rPr>
              <w:t>Certyfikaty spełniające Standardy Jakości Realizacji Inwestycji</w:t>
            </w:r>
            <w:r w:rsidRPr="006E5A60">
              <w:rPr>
                <w:bCs/>
              </w:rPr>
              <w:t>:</w:t>
            </w:r>
          </w:p>
          <w:p w14:paraId="39036096" w14:textId="77777777" w:rsidR="004D2F28" w:rsidRPr="00DB66DA" w:rsidRDefault="004D2F28" w:rsidP="00F3629B">
            <w:pPr>
              <w:ind w:left="41"/>
              <w:contextualSpacing/>
              <w:jc w:val="both"/>
            </w:pPr>
            <w:r w:rsidRPr="00DB66DA">
              <w:t xml:space="preserve">a/ System zarządzania jakością wg wymagań ISO 9001:2015 </w:t>
            </w:r>
            <w:bookmarkStart w:id="1" w:name="_Hlk148950409"/>
            <w:r w:rsidRPr="00DB66DA">
              <w:t xml:space="preserve">lub równoważny </w:t>
            </w:r>
            <w:bookmarkEnd w:id="1"/>
            <w:r w:rsidRPr="00DB66DA">
              <w:t xml:space="preserve">z zakresem certyfikacji: wykonawstwo obiektów budownictwa medycznego </w:t>
            </w:r>
            <w:r w:rsidRPr="006E5A60">
              <w:t xml:space="preserve"> </w:t>
            </w:r>
          </w:p>
          <w:p w14:paraId="519D30A9" w14:textId="77777777" w:rsidR="004D2F28" w:rsidRPr="00DB66DA" w:rsidRDefault="004D2F28" w:rsidP="00F3629B">
            <w:pPr>
              <w:ind w:left="41"/>
              <w:contextualSpacing/>
              <w:jc w:val="both"/>
            </w:pPr>
            <w:r w:rsidRPr="00DB66DA">
              <w:t xml:space="preserve">System zarządzania jakością wg wymagań ISO 9001:2015 lub równoważny z zakresem certyfikacji: wykonawstwo obiektów budownictwa ogólnego </w:t>
            </w:r>
          </w:p>
          <w:p w14:paraId="166098E4" w14:textId="77777777" w:rsidR="004D2F28" w:rsidRPr="00DB66DA" w:rsidRDefault="004D2F28" w:rsidP="00F3629B">
            <w:pPr>
              <w:ind w:left="41"/>
              <w:contextualSpacing/>
              <w:jc w:val="both"/>
            </w:pPr>
            <w:r w:rsidRPr="00DB66DA">
              <w:t xml:space="preserve">b/ System zarządzania bezpieczeństwem i higieną pracy wg wymagań PN-N 18001:2004 z zakresem certyfikacji: wykonawstwo obiektów budownictwa medycznego  </w:t>
            </w:r>
          </w:p>
          <w:p w14:paraId="12D61FF9" w14:textId="77777777" w:rsidR="004D2F28" w:rsidRPr="00DB66DA" w:rsidRDefault="004D2F28" w:rsidP="00F3629B">
            <w:pPr>
              <w:ind w:left="41"/>
              <w:contextualSpacing/>
              <w:jc w:val="both"/>
            </w:pPr>
            <w:r w:rsidRPr="00DB66DA">
              <w:t xml:space="preserve">System zarządzania bezpieczeństwem i higieną pracy wg wymagań PN-N 18001:2004 z zakresem certyfikacji: wykonawstwo obiektów budownictwa ogólnego  </w:t>
            </w:r>
          </w:p>
          <w:p w14:paraId="3B954F53" w14:textId="77777777" w:rsidR="004D2F28" w:rsidRPr="00DB66DA" w:rsidRDefault="004D2F28" w:rsidP="00F3629B">
            <w:pPr>
              <w:ind w:left="41"/>
              <w:contextualSpacing/>
              <w:jc w:val="both"/>
            </w:pPr>
            <w:r w:rsidRPr="00DB66DA">
              <w:t xml:space="preserve">c/ System zarządzania wg wymagań ISO 9001:2015, ISO 14001:2015 z zakresem certyfikacji: wykonawstwo obiektów budownictwa medycznego  </w:t>
            </w:r>
          </w:p>
          <w:p w14:paraId="6A110202" w14:textId="77777777" w:rsidR="004D2F28" w:rsidRPr="00DB66DA" w:rsidRDefault="004D2F28" w:rsidP="00F3629B">
            <w:pPr>
              <w:ind w:left="41"/>
              <w:contextualSpacing/>
              <w:jc w:val="both"/>
            </w:pPr>
            <w:r w:rsidRPr="00DB66DA">
              <w:t xml:space="preserve">System zarządzania wg wymagań ISO 9001:2015, ISO 14001:2015 z zakresem certyfikacji: wykonawstwo obiektów budownictwa ogólnego </w:t>
            </w:r>
          </w:p>
          <w:p w14:paraId="29870548" w14:textId="77777777" w:rsidR="004D2F28" w:rsidRDefault="004D2F28" w:rsidP="00F3629B">
            <w:pPr>
              <w:jc w:val="both"/>
            </w:pPr>
            <w:r w:rsidRPr="001D4E32">
              <w:rPr>
                <w:b/>
                <w:bCs/>
              </w:rPr>
              <w:t>(IV kryterium punktowane</w:t>
            </w:r>
            <w:r>
              <w:t xml:space="preserve"> – szczegóły punktacji w opisie kryteriów oceny ofert pkt. 22 SWZ).</w:t>
            </w:r>
          </w:p>
        </w:tc>
      </w:tr>
    </w:tbl>
    <w:p w14:paraId="000CD111" w14:textId="77777777" w:rsidR="004D2F28" w:rsidRDefault="004D2F28" w:rsidP="004D2F28">
      <w:pPr>
        <w:ind w:left="426"/>
        <w:jc w:val="both"/>
        <w:rPr>
          <w:rFonts w:ascii="Arial" w:hAnsi="Arial" w:cs="Arial"/>
          <w:sz w:val="24"/>
          <w:szCs w:val="24"/>
        </w:rPr>
      </w:pPr>
    </w:p>
    <w:p w14:paraId="3837F48E" w14:textId="1D709444" w:rsidR="004D2F28" w:rsidRDefault="004D2F28" w:rsidP="004D2F28">
      <w:pPr>
        <w:ind w:left="426"/>
        <w:jc w:val="both"/>
        <w:rPr>
          <w:rFonts w:ascii="Arial" w:hAnsi="Arial" w:cs="Arial"/>
          <w:sz w:val="24"/>
          <w:szCs w:val="24"/>
        </w:rPr>
      </w:pPr>
      <w:r>
        <w:rPr>
          <w:rFonts w:ascii="Arial" w:hAnsi="Arial" w:cs="Arial"/>
          <w:sz w:val="24"/>
          <w:szCs w:val="24"/>
        </w:rPr>
        <w:t>JEST:</w:t>
      </w:r>
    </w:p>
    <w:tbl>
      <w:tblPr>
        <w:tblW w:w="881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8110"/>
      </w:tblGrid>
      <w:tr w:rsidR="004D2F28" w14:paraId="2C849E18" w14:textId="77777777" w:rsidTr="00062DD1">
        <w:tc>
          <w:tcPr>
            <w:tcW w:w="708" w:type="dxa"/>
            <w:tcBorders>
              <w:top w:val="single" w:sz="4" w:space="0" w:color="auto"/>
              <w:left w:val="single" w:sz="4" w:space="0" w:color="auto"/>
              <w:bottom w:val="single" w:sz="4" w:space="0" w:color="auto"/>
              <w:right w:val="single" w:sz="4" w:space="0" w:color="auto"/>
            </w:tcBorders>
            <w:hideMark/>
          </w:tcPr>
          <w:p w14:paraId="408F3E33" w14:textId="77777777" w:rsidR="004D2F28" w:rsidRDefault="004D2F28" w:rsidP="00F3629B">
            <w:pPr>
              <w:jc w:val="center"/>
            </w:pPr>
            <w:r>
              <w:rPr>
                <w:b/>
              </w:rPr>
              <w:t>Lp.</w:t>
            </w:r>
          </w:p>
        </w:tc>
        <w:tc>
          <w:tcPr>
            <w:tcW w:w="8110" w:type="dxa"/>
            <w:tcBorders>
              <w:top w:val="single" w:sz="4" w:space="0" w:color="auto"/>
              <w:left w:val="single" w:sz="4" w:space="0" w:color="auto"/>
              <w:bottom w:val="single" w:sz="4" w:space="0" w:color="auto"/>
              <w:right w:val="single" w:sz="4" w:space="0" w:color="auto"/>
            </w:tcBorders>
            <w:hideMark/>
          </w:tcPr>
          <w:p w14:paraId="5251F082" w14:textId="77777777" w:rsidR="004D2F28" w:rsidRDefault="004D2F28" w:rsidP="00F3629B">
            <w:pPr>
              <w:jc w:val="both"/>
            </w:pPr>
            <w:r>
              <w:rPr>
                <w:b/>
              </w:rPr>
              <w:t>Wymagany dokument</w:t>
            </w:r>
          </w:p>
        </w:tc>
      </w:tr>
      <w:tr w:rsidR="004D2F28" w14:paraId="51E1E8D9" w14:textId="77777777" w:rsidTr="00062DD1">
        <w:tc>
          <w:tcPr>
            <w:tcW w:w="708" w:type="dxa"/>
            <w:tcBorders>
              <w:top w:val="single" w:sz="4" w:space="0" w:color="auto"/>
              <w:left w:val="single" w:sz="4" w:space="0" w:color="auto"/>
              <w:bottom w:val="single" w:sz="4" w:space="0" w:color="auto"/>
              <w:right w:val="single" w:sz="4" w:space="0" w:color="auto"/>
            </w:tcBorders>
            <w:hideMark/>
          </w:tcPr>
          <w:p w14:paraId="76B1C3A6" w14:textId="77777777" w:rsidR="004D2F28" w:rsidRDefault="004D2F28" w:rsidP="00F3629B">
            <w:pPr>
              <w:jc w:val="center"/>
            </w:pPr>
            <w:r w:rsidRPr="004C1E43">
              <w:t>1</w:t>
            </w:r>
          </w:p>
        </w:tc>
        <w:tc>
          <w:tcPr>
            <w:tcW w:w="8110" w:type="dxa"/>
            <w:tcBorders>
              <w:top w:val="single" w:sz="4" w:space="0" w:color="auto"/>
              <w:left w:val="single" w:sz="4" w:space="0" w:color="auto"/>
              <w:bottom w:val="single" w:sz="4" w:space="0" w:color="auto"/>
              <w:right w:val="single" w:sz="4" w:space="0" w:color="auto"/>
            </w:tcBorders>
            <w:hideMark/>
          </w:tcPr>
          <w:p w14:paraId="655D266A" w14:textId="77777777" w:rsidR="00062DD1" w:rsidRPr="006E5A60" w:rsidRDefault="00062DD1" w:rsidP="00062DD1">
            <w:pPr>
              <w:jc w:val="both"/>
              <w:rPr>
                <w:bCs/>
              </w:rPr>
            </w:pPr>
            <w:r w:rsidRPr="006E5A60">
              <w:rPr>
                <w:b/>
              </w:rPr>
              <w:t>Certyfikaty spełniające Standardy Jakości Realizacji Inwestycji</w:t>
            </w:r>
            <w:r w:rsidRPr="006E5A60">
              <w:rPr>
                <w:bCs/>
              </w:rPr>
              <w:t>:</w:t>
            </w:r>
          </w:p>
          <w:p w14:paraId="4197A2A0" w14:textId="77777777" w:rsidR="00062DD1" w:rsidRDefault="00062DD1" w:rsidP="00062DD1">
            <w:pPr>
              <w:ind w:left="41"/>
              <w:contextualSpacing/>
              <w:jc w:val="both"/>
            </w:pPr>
            <w:r w:rsidRPr="00DB66DA">
              <w:t xml:space="preserve">a/ System zarządzania jakością wg wymagań ISO 9001:2015 lub równoważny z zakresem certyfikacji: wykonawstwo obiektów budownictwa </w:t>
            </w:r>
            <w:r>
              <w:t>ogólnego, w tym medycznego (jeśli posiada, w zależności od rodzaju odpowiednio wskazanego do punktacji oferty);</w:t>
            </w:r>
          </w:p>
          <w:p w14:paraId="3D78E654" w14:textId="366263E5" w:rsidR="00062DD1" w:rsidRPr="00DB66DA" w:rsidRDefault="00062DD1" w:rsidP="00062DD1">
            <w:pPr>
              <w:ind w:left="41"/>
              <w:contextualSpacing/>
              <w:jc w:val="both"/>
            </w:pPr>
            <w:r w:rsidRPr="00DB66DA">
              <w:t xml:space="preserve">b/ System zarządzania </w:t>
            </w:r>
            <w:r>
              <w:t>środowiskowego</w:t>
            </w:r>
            <w:r w:rsidRPr="00DB66DA">
              <w:t xml:space="preserve"> wg wymagań PN-N </w:t>
            </w:r>
            <w:r>
              <w:t>14</w:t>
            </w:r>
            <w:r w:rsidRPr="00DB66DA">
              <w:t>001:20</w:t>
            </w:r>
            <w:r>
              <w:t>15</w:t>
            </w:r>
            <w:r w:rsidRPr="00DB66DA">
              <w:t xml:space="preserve"> z zakresem certyfikacji: wykonawstwo obiektów </w:t>
            </w:r>
            <w:r>
              <w:t xml:space="preserve">budownictwa ogólnego, w tym </w:t>
            </w:r>
            <w:r w:rsidRPr="00DB66DA">
              <w:t>medyczneg</w:t>
            </w:r>
            <w:r>
              <w:t xml:space="preserve">o; </w:t>
            </w:r>
            <w:r w:rsidRPr="00FA7688">
              <w:t>(jeśli posiada, w zależności od rodzaju odpowiednio wskazanego do punktacji oferty);</w:t>
            </w:r>
          </w:p>
          <w:p w14:paraId="58E983C8" w14:textId="77777777" w:rsidR="00062DD1" w:rsidRDefault="00062DD1" w:rsidP="00062DD1">
            <w:pPr>
              <w:ind w:left="41"/>
              <w:contextualSpacing/>
              <w:jc w:val="both"/>
            </w:pPr>
            <w:r>
              <w:t xml:space="preserve">c) system zarzadzania bezpieczeństwem i higieną pracy wg wymagań ISO 45001:2018 lub równoważny z zakresem certyfikacji: wykonawstwo obiektów budownictwa ogólnego, w tym medycznego </w:t>
            </w:r>
            <w:r w:rsidRPr="00FA7688">
              <w:t>(jeśli posiada, w zależności od rodzaju odpowiednio wskazanego do punktacji oferty);</w:t>
            </w:r>
          </w:p>
          <w:p w14:paraId="1FB3DAE9" w14:textId="4203926A" w:rsidR="004D2F28" w:rsidRDefault="00062DD1" w:rsidP="00F3629B">
            <w:pPr>
              <w:jc w:val="both"/>
            </w:pPr>
            <w:r w:rsidRPr="001D4E32">
              <w:rPr>
                <w:b/>
                <w:bCs/>
              </w:rPr>
              <w:t>(IV kryterium punktowane</w:t>
            </w:r>
            <w:r>
              <w:t xml:space="preserve"> – szczegóły punktacji w opisie kryteriów oceny ofert pkt. 22 SWZ).</w:t>
            </w:r>
          </w:p>
        </w:tc>
      </w:tr>
    </w:tbl>
    <w:p w14:paraId="11BAA66C" w14:textId="77777777" w:rsidR="004D2F28" w:rsidRDefault="004D2F28" w:rsidP="004D2F28">
      <w:pPr>
        <w:ind w:left="426"/>
        <w:jc w:val="both"/>
        <w:rPr>
          <w:rFonts w:ascii="Arial" w:hAnsi="Arial" w:cs="Arial"/>
          <w:sz w:val="24"/>
          <w:szCs w:val="24"/>
        </w:rPr>
      </w:pPr>
    </w:p>
    <w:p w14:paraId="35BA0F10" w14:textId="150AD223" w:rsidR="0031425A" w:rsidRDefault="0031425A" w:rsidP="00A70043">
      <w:pPr>
        <w:numPr>
          <w:ilvl w:val="0"/>
          <w:numId w:val="1"/>
        </w:numPr>
        <w:ind w:left="426"/>
        <w:jc w:val="both"/>
        <w:rPr>
          <w:rFonts w:ascii="Arial" w:hAnsi="Arial" w:cs="Arial"/>
          <w:sz w:val="24"/>
          <w:szCs w:val="24"/>
        </w:rPr>
      </w:pPr>
      <w:r>
        <w:rPr>
          <w:rFonts w:ascii="Arial" w:hAnsi="Arial" w:cs="Arial"/>
          <w:sz w:val="24"/>
          <w:szCs w:val="24"/>
        </w:rPr>
        <w:t>Opisie kryteriów oceny ofert:</w:t>
      </w:r>
    </w:p>
    <w:p w14:paraId="4A27FFD2" w14:textId="6947271F" w:rsidR="0031425A" w:rsidRDefault="0031425A" w:rsidP="0031425A">
      <w:pPr>
        <w:ind w:left="426"/>
        <w:jc w:val="both"/>
        <w:rPr>
          <w:rFonts w:ascii="Arial" w:hAnsi="Arial" w:cs="Arial"/>
          <w:sz w:val="24"/>
          <w:szCs w:val="24"/>
        </w:rPr>
      </w:pPr>
      <w:r>
        <w:rPr>
          <w:rFonts w:ascii="Arial" w:hAnsi="Arial" w:cs="Arial"/>
          <w:sz w:val="24"/>
          <w:szCs w:val="24"/>
        </w:rPr>
        <w:t xml:space="preserve">BYŁO: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7685"/>
      </w:tblGrid>
      <w:tr w:rsidR="0031425A" w:rsidRPr="006672A6" w14:paraId="463CEAF9" w14:textId="77777777" w:rsidTr="00672B7C">
        <w:tc>
          <w:tcPr>
            <w:tcW w:w="567" w:type="dxa"/>
          </w:tcPr>
          <w:p w14:paraId="0ED2E50F" w14:textId="77777777" w:rsidR="0031425A" w:rsidRPr="006672A6" w:rsidRDefault="0031425A" w:rsidP="00F3629B">
            <w:pPr>
              <w:jc w:val="both"/>
              <w:rPr>
                <w:b/>
              </w:rPr>
            </w:pPr>
            <w:r w:rsidRPr="004C1E43">
              <w:t>4</w:t>
            </w:r>
          </w:p>
        </w:tc>
        <w:tc>
          <w:tcPr>
            <w:tcW w:w="7902" w:type="dxa"/>
          </w:tcPr>
          <w:p w14:paraId="4BAA2DE4" w14:textId="77777777" w:rsidR="0031425A" w:rsidRPr="00663317" w:rsidRDefault="0031425A" w:rsidP="00F3629B">
            <w:pPr>
              <w:pStyle w:val="Tekstpodstawowy"/>
              <w:rPr>
                <w:b/>
                <w:bCs/>
              </w:rPr>
            </w:pPr>
            <w:r w:rsidRPr="004C1E43">
              <w:rPr>
                <w:b/>
                <w:bCs/>
              </w:rPr>
              <w:t>Standardy Jakości Realizacji Inwestycji</w:t>
            </w:r>
          </w:p>
          <w:p w14:paraId="5AAF5B91" w14:textId="77777777" w:rsidR="0031425A" w:rsidRPr="004C1E43" w:rsidRDefault="0031425A" w:rsidP="00F3629B">
            <w:pPr>
              <w:jc w:val="both"/>
            </w:pPr>
            <w:r w:rsidRPr="004C1E43">
              <w:t xml:space="preserve">W kryterium "Standardy Jakości" Zamawiający oceniał będzie standardy jakości stosowane w trakcie prowadzenia prac budowlanych. Ocena standardów zostanie dokonana na podstawie oferty poprzez ocenę treści oferty i punktację w zakresie systemów zarządzania i jakości stosowanych w trakcie realizacji zadania inwestycyjnego, potwierdzonych certyfikatami dołączonymi do oferty przez Oferenta (ważnymi na dzień złożenia ofert). Maksymalna ilość małych punktów przyznanych w tym kryterium wynosi </w:t>
            </w:r>
            <w:r>
              <w:t>6</w:t>
            </w:r>
            <w:r w:rsidRPr="004C1E43">
              <w:t>. Każda oferta otrzyma punkty za każdy z wymienionych poniżej certyfikatów. Brak dołączenia certyfikatu do oferty lub dołączenie certyfikatu nieważnego na dzień złożenia ofert, oznacza, że oferta nie otrzymuje punktów za dany certyfikat. Dołączenie do oferty certyfikatu nie spełniającego wszystkich warunków, np. nie dotyczącego budownictwa medycznego oznacza niższą ocenę. Dołączenie certyfikatu dotyczącego np.; usług projektowych a nie wykonawstwa oznacza ocenę "0" pkt. dla danego certyfikatu.</w:t>
            </w:r>
          </w:p>
          <w:p w14:paraId="1458BE6B" w14:textId="77777777" w:rsidR="0031425A" w:rsidRPr="004C1E43" w:rsidRDefault="0031425A" w:rsidP="00F3629B">
            <w:pPr>
              <w:jc w:val="both"/>
            </w:pPr>
          </w:p>
          <w:p w14:paraId="2B8DC233" w14:textId="77777777" w:rsidR="0031425A" w:rsidRPr="004C1E43" w:rsidRDefault="0031425A" w:rsidP="00F3629B">
            <w:pPr>
              <w:jc w:val="both"/>
            </w:pPr>
            <w:r w:rsidRPr="004C1E43">
              <w:lastRenderedPageBreak/>
              <w:t>Zamawiający przyzna ofercie punkty za każdy z wymienionych certyfikatów Oferenta, dołączonych do oferty:</w:t>
            </w:r>
          </w:p>
          <w:p w14:paraId="785FE242" w14:textId="77777777" w:rsidR="0031425A" w:rsidRPr="004C1E43" w:rsidRDefault="0031425A" w:rsidP="00F3629B">
            <w:pPr>
              <w:jc w:val="both"/>
            </w:pPr>
            <w:r w:rsidRPr="004C1E43">
              <w:t>a/ System zarządzania jakością wg wymagań ISO 9001:2015 lub równoważny z zakresem certyfikacji: wykonawstwo obiektów budownictwa medycznego  - 2 pkt;</w:t>
            </w:r>
          </w:p>
          <w:p w14:paraId="117805F9" w14:textId="77777777" w:rsidR="0031425A" w:rsidRPr="004C1E43" w:rsidRDefault="0031425A" w:rsidP="00F3629B">
            <w:pPr>
              <w:jc w:val="both"/>
            </w:pPr>
            <w:r w:rsidRPr="004C1E43">
              <w:t>System zarządzania jakością wg wymagań ISO 9001:2015 lub równoważny z zakresem certyfikacji: wykonawstwo obiektów budownictwa ogólnego - 1 pkt;</w:t>
            </w:r>
          </w:p>
          <w:p w14:paraId="4489EF02" w14:textId="77777777" w:rsidR="0031425A" w:rsidRPr="004C1E43" w:rsidRDefault="0031425A" w:rsidP="00F3629B">
            <w:pPr>
              <w:jc w:val="both"/>
            </w:pPr>
            <w:r w:rsidRPr="004C1E43">
              <w:t>Brak certyfikatu - 0 pkt.</w:t>
            </w:r>
          </w:p>
          <w:p w14:paraId="7AA2F97D" w14:textId="77777777" w:rsidR="0031425A" w:rsidRPr="004C1E43" w:rsidRDefault="0031425A" w:rsidP="00F3629B">
            <w:pPr>
              <w:jc w:val="both"/>
            </w:pPr>
            <w:r w:rsidRPr="004C1E43">
              <w:t xml:space="preserve">b/ System zarządzania bezpieczeństwem i higieną pracy wg wymagań PN-N 18001:2004 z zakresem certyfikacji: wykonawstwo obiektów budownictwa medycznego  - 2 pkt; </w:t>
            </w:r>
          </w:p>
          <w:p w14:paraId="594A217A" w14:textId="77777777" w:rsidR="0031425A" w:rsidRPr="004C1E43" w:rsidRDefault="0031425A" w:rsidP="00F3629B">
            <w:pPr>
              <w:jc w:val="both"/>
            </w:pPr>
            <w:r w:rsidRPr="004C1E43">
              <w:t>System zarządzania bezpieczeństwem i higieną pracy wg wymagań PN-N 18001:2004 z zakresem certyfikacji: wykonawstwo obiektów budownictwa ogólnego  - 1 pkt;</w:t>
            </w:r>
          </w:p>
          <w:p w14:paraId="0BF322E9" w14:textId="77777777" w:rsidR="0031425A" w:rsidRPr="004C1E43" w:rsidRDefault="0031425A" w:rsidP="00F3629B">
            <w:pPr>
              <w:jc w:val="both"/>
            </w:pPr>
            <w:r w:rsidRPr="004C1E43">
              <w:t>Brak certyfikatu - 0 pkt.</w:t>
            </w:r>
          </w:p>
          <w:p w14:paraId="098EF31B" w14:textId="77777777" w:rsidR="0031425A" w:rsidRPr="004C1E43" w:rsidRDefault="0031425A" w:rsidP="00F3629B">
            <w:pPr>
              <w:jc w:val="both"/>
            </w:pPr>
            <w:r w:rsidRPr="004C1E43">
              <w:t>c/ System zarządzania wg wymagań ISO 9001:2015, ISO 14001:2015 z zakresem certyfikacji: wykonawstwo obiektów budownictwa medycznego  - 2 pkt;</w:t>
            </w:r>
          </w:p>
          <w:p w14:paraId="4C10F799" w14:textId="77777777" w:rsidR="0031425A" w:rsidRPr="004C1E43" w:rsidRDefault="0031425A" w:rsidP="00F3629B">
            <w:pPr>
              <w:jc w:val="both"/>
            </w:pPr>
            <w:r w:rsidRPr="004C1E43">
              <w:t>System zarządzania wg wymagań ISO 9001:2015, ISO 14001:2015 z zakresem certyfikacji: wykonawstwo obiektów budownictwa ogólnego - 1 pkt;</w:t>
            </w:r>
          </w:p>
          <w:p w14:paraId="41F7898A" w14:textId="77777777" w:rsidR="0031425A" w:rsidRPr="004C1E43" w:rsidRDefault="0031425A" w:rsidP="00F3629B">
            <w:pPr>
              <w:jc w:val="both"/>
            </w:pPr>
            <w:r w:rsidRPr="004C1E43">
              <w:t>Brak certyfikatu - 0 pkt.</w:t>
            </w:r>
          </w:p>
          <w:p w14:paraId="50644E9F" w14:textId="77777777" w:rsidR="0031425A" w:rsidRPr="004C1E43" w:rsidRDefault="0031425A" w:rsidP="00F3629B">
            <w:pPr>
              <w:jc w:val="both"/>
            </w:pPr>
          </w:p>
          <w:p w14:paraId="3328FB49" w14:textId="77777777" w:rsidR="0031425A" w:rsidRPr="006672A6" w:rsidRDefault="0031425A" w:rsidP="00F3629B">
            <w:pPr>
              <w:jc w:val="both"/>
              <w:rPr>
                <w:b/>
              </w:rPr>
            </w:pPr>
            <w:r w:rsidRPr="004C1E43">
              <w:t>Ilość pkt. przyznana porównywanej ofercie dzielone przez max. ilość pkt. (</w:t>
            </w:r>
            <w:r>
              <w:t>6</w:t>
            </w:r>
            <w:r w:rsidRPr="004C1E43">
              <w:t>) pomnożone przez 15.</w:t>
            </w:r>
          </w:p>
        </w:tc>
      </w:tr>
    </w:tbl>
    <w:p w14:paraId="550800EF" w14:textId="77777777" w:rsidR="0031425A" w:rsidRDefault="0031425A" w:rsidP="0031425A">
      <w:pPr>
        <w:ind w:left="426"/>
        <w:jc w:val="both"/>
        <w:rPr>
          <w:rFonts w:ascii="Arial" w:hAnsi="Arial" w:cs="Arial"/>
          <w:sz w:val="24"/>
          <w:szCs w:val="24"/>
        </w:rPr>
      </w:pPr>
    </w:p>
    <w:p w14:paraId="69FA0A25" w14:textId="5818D904" w:rsidR="00D22C13" w:rsidRDefault="00D22C13" w:rsidP="0031425A">
      <w:pPr>
        <w:ind w:left="426"/>
        <w:jc w:val="both"/>
        <w:rPr>
          <w:rFonts w:ascii="Arial" w:hAnsi="Arial" w:cs="Arial"/>
          <w:sz w:val="24"/>
          <w:szCs w:val="24"/>
        </w:rPr>
      </w:pPr>
      <w:r>
        <w:rPr>
          <w:rFonts w:ascii="Arial" w:hAnsi="Arial" w:cs="Arial"/>
          <w:sz w:val="24"/>
          <w:szCs w:val="24"/>
        </w:rPr>
        <w:t>JEST: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7685"/>
      </w:tblGrid>
      <w:tr w:rsidR="00D22C13" w:rsidRPr="006672A6" w14:paraId="3894A12D" w14:textId="77777777" w:rsidTr="00672B7C">
        <w:tc>
          <w:tcPr>
            <w:tcW w:w="567" w:type="dxa"/>
          </w:tcPr>
          <w:p w14:paraId="12F8830B" w14:textId="77777777" w:rsidR="00D22C13" w:rsidRPr="006672A6" w:rsidRDefault="00D22C13" w:rsidP="00F3629B">
            <w:pPr>
              <w:jc w:val="both"/>
              <w:rPr>
                <w:b/>
              </w:rPr>
            </w:pPr>
            <w:r w:rsidRPr="004C1E43">
              <w:t>4</w:t>
            </w:r>
          </w:p>
        </w:tc>
        <w:tc>
          <w:tcPr>
            <w:tcW w:w="7902" w:type="dxa"/>
          </w:tcPr>
          <w:p w14:paraId="205A2001" w14:textId="77777777" w:rsidR="00D22C13" w:rsidRPr="00663317" w:rsidRDefault="00D22C13" w:rsidP="00D22C13">
            <w:pPr>
              <w:pStyle w:val="Tekstpodstawowy"/>
              <w:rPr>
                <w:b/>
                <w:bCs/>
              </w:rPr>
            </w:pPr>
            <w:r w:rsidRPr="004C1E43">
              <w:rPr>
                <w:b/>
                <w:bCs/>
              </w:rPr>
              <w:t>Standardy Jakości Realizacji Inwestycji</w:t>
            </w:r>
          </w:p>
          <w:p w14:paraId="3C8A9C3B" w14:textId="77777777" w:rsidR="00D22C13" w:rsidRPr="004C1E43" w:rsidRDefault="00D22C13" w:rsidP="00D22C13">
            <w:pPr>
              <w:jc w:val="both"/>
            </w:pPr>
            <w:r w:rsidRPr="004C1E43">
              <w:t xml:space="preserve">W kryterium "Standardy Jakości" Zamawiający oceniał będzie standardy jakości stosowane w trakcie prowadzenia prac budowlanych. Ocena standardów zostanie dokonana na podstawie oferty poprzez ocenę treści oferty i punktację w zakresie systemów zarządzania i jakości stosowanych w trakcie realizacji zadania inwestycyjnego, potwierdzonych certyfikatami dołączonymi do oferty przez Oferenta (ważnymi na dzień złożenia ofert). Maksymalna ilość małych punktów przyznanych w tym kryterium wynosi </w:t>
            </w:r>
            <w:r>
              <w:t>6</w:t>
            </w:r>
            <w:r w:rsidRPr="004C1E43">
              <w:t>. Każda oferta otrzyma punkty za każdy z wymienionych poniżej certyfikatów. Brak dołączenia certyfikatu do oferty lub dołączenie certyfikatu nieważnego na dzień złożenia ofert, oznacza, że oferta nie otrzymuje punktów za dany certyfikat. Dołączenie do oferty certyfikatu nie spełniającego wszystkich warunków, np. nie dotyczącego budownictwa medycznego oznacza niższą ocenę. Dołączenie certyfikatu dotyczącego np.; usług projektowych a nie wykonawstwa oznacza ocenę "0" pkt. dla danego certyfikatu.</w:t>
            </w:r>
          </w:p>
          <w:p w14:paraId="6D2ACD7F" w14:textId="77777777" w:rsidR="00D22C13" w:rsidRPr="004C1E43" w:rsidRDefault="00D22C13" w:rsidP="00D22C13">
            <w:pPr>
              <w:jc w:val="both"/>
            </w:pPr>
            <w:r w:rsidRPr="004C1E43">
              <w:t>Zamawiający przyzna ofercie punkty za każdy z wymienionych certyfikatów Oferenta, dołączonych do oferty:</w:t>
            </w:r>
          </w:p>
          <w:p w14:paraId="1E1A61DF" w14:textId="77777777" w:rsidR="00D22C13" w:rsidRPr="004C1E43" w:rsidRDefault="00D22C13" w:rsidP="00D22C13">
            <w:pPr>
              <w:jc w:val="both"/>
            </w:pPr>
            <w:r w:rsidRPr="004C1E43">
              <w:t xml:space="preserve">a/ System zarządzania jakością wg wymagań ISO 9001:2015 lub równoważny z zakresem certyfikacji: wykonawstwo obiektów budownictwa </w:t>
            </w:r>
            <w:r>
              <w:t xml:space="preserve">ogólnego, w tym </w:t>
            </w:r>
            <w:r w:rsidRPr="004C1E43">
              <w:t>medycznego  - 2 pkt;</w:t>
            </w:r>
          </w:p>
          <w:p w14:paraId="75296EAB" w14:textId="77777777" w:rsidR="00D22C13" w:rsidRPr="004C1E43" w:rsidRDefault="00D22C13" w:rsidP="00D22C13">
            <w:pPr>
              <w:jc w:val="both"/>
            </w:pPr>
            <w:r w:rsidRPr="004C1E43">
              <w:t>System zarządzania jakością wg wymagań ISO 9001:2015 lub równoważny z zakresem certyfikacji: wykonawstwo obiektów budownictwa ogólnego - 1 pkt;</w:t>
            </w:r>
          </w:p>
          <w:p w14:paraId="51877AF9" w14:textId="77777777" w:rsidR="00D22C13" w:rsidRPr="004C1E43" w:rsidRDefault="00D22C13" w:rsidP="00D22C13">
            <w:pPr>
              <w:jc w:val="both"/>
            </w:pPr>
            <w:r w:rsidRPr="004C1E43">
              <w:t>Brak certyfikatu - 0 pkt.</w:t>
            </w:r>
          </w:p>
          <w:p w14:paraId="55858F2D" w14:textId="77777777" w:rsidR="00D22C13" w:rsidRPr="004C1E43" w:rsidRDefault="00D22C13" w:rsidP="00D22C13">
            <w:pPr>
              <w:jc w:val="both"/>
            </w:pPr>
            <w:r w:rsidRPr="004C1E43">
              <w:t xml:space="preserve">b/ System zarządzania </w:t>
            </w:r>
            <w:r>
              <w:t>środowiskowego w</w:t>
            </w:r>
            <w:r w:rsidRPr="004C1E43">
              <w:t xml:space="preserve">g wymagań PN-N </w:t>
            </w:r>
            <w:r>
              <w:t>14</w:t>
            </w:r>
            <w:r w:rsidRPr="004C1E43">
              <w:t>001:20</w:t>
            </w:r>
            <w:r>
              <w:t>15</w:t>
            </w:r>
            <w:r w:rsidRPr="004C1E43">
              <w:t xml:space="preserve"> z zakresem certyfikacji: wykonawstwo obiektów budownictwa </w:t>
            </w:r>
            <w:r>
              <w:t xml:space="preserve">ogólnego, w tym </w:t>
            </w:r>
            <w:r w:rsidRPr="004C1E43">
              <w:t xml:space="preserve">medycznego  - 2 pkt; </w:t>
            </w:r>
          </w:p>
          <w:p w14:paraId="7FD2A0B0" w14:textId="77777777" w:rsidR="00D22C13" w:rsidRPr="004C1E43" w:rsidRDefault="00D22C13" w:rsidP="00D22C13">
            <w:pPr>
              <w:jc w:val="both"/>
            </w:pPr>
            <w:r w:rsidRPr="004C1E43">
              <w:t xml:space="preserve">System zarządzania </w:t>
            </w:r>
            <w:r>
              <w:t>środowiskowego wg</w:t>
            </w:r>
            <w:r w:rsidRPr="004C1E43">
              <w:t xml:space="preserve"> wymagań PN-N 1</w:t>
            </w:r>
            <w:r>
              <w:t>4</w:t>
            </w:r>
            <w:r w:rsidRPr="004C1E43">
              <w:t>001:20</w:t>
            </w:r>
            <w:r>
              <w:t>15</w:t>
            </w:r>
            <w:r w:rsidRPr="004C1E43">
              <w:t xml:space="preserve"> z zakresem certyfikacji: wykonawstwo obiektów budownictwa ogólnego  - 1 pkt;</w:t>
            </w:r>
          </w:p>
          <w:p w14:paraId="4E6B7CFE" w14:textId="77777777" w:rsidR="00D22C13" w:rsidRPr="004C1E43" w:rsidRDefault="00D22C13" w:rsidP="00D22C13">
            <w:pPr>
              <w:jc w:val="both"/>
            </w:pPr>
            <w:r w:rsidRPr="004C1E43">
              <w:t>Brak certyfikatu - 0 pkt.</w:t>
            </w:r>
          </w:p>
          <w:p w14:paraId="0CA6FC43" w14:textId="77777777" w:rsidR="00D22C13" w:rsidRPr="004C1E43" w:rsidRDefault="00D22C13" w:rsidP="00D22C13">
            <w:pPr>
              <w:jc w:val="both"/>
            </w:pPr>
            <w:r w:rsidRPr="004C1E43">
              <w:t xml:space="preserve">c/ </w:t>
            </w:r>
            <w:r w:rsidRPr="00BA52D0">
              <w:t xml:space="preserve">system zarzadzania bezpieczeństwem i higieną pracy wg wymagań ISO 45001:2018 lub równoważny z zakresem certyfikacji: wykonawstwo obiektów budownictwa ogólnego, w tym medycznego </w:t>
            </w:r>
            <w:r w:rsidRPr="004C1E43">
              <w:t xml:space="preserve">  - 2 pkt;</w:t>
            </w:r>
          </w:p>
          <w:p w14:paraId="6866EEE8" w14:textId="77777777" w:rsidR="00D22C13" w:rsidRPr="004C1E43" w:rsidRDefault="00D22C13" w:rsidP="00D22C13">
            <w:pPr>
              <w:jc w:val="both"/>
            </w:pPr>
            <w:r w:rsidRPr="00195011">
              <w:t>system zarzadzania bezpieczeństwem i higieną pracy wg wymagań ISO 45001:2018 lub równoważny z zakresem certyfikacji: wykonawstwo obiektów budownictwa ogólnego</w:t>
            </w:r>
            <w:r w:rsidRPr="004C1E43">
              <w:t>- 1 pkt;</w:t>
            </w:r>
          </w:p>
          <w:p w14:paraId="4FE827E7" w14:textId="77777777" w:rsidR="00D22C13" w:rsidRPr="004C1E43" w:rsidRDefault="00D22C13" w:rsidP="00D22C13">
            <w:pPr>
              <w:jc w:val="both"/>
            </w:pPr>
            <w:r w:rsidRPr="004C1E43">
              <w:t>Brak certyfikatu - 0 pkt.</w:t>
            </w:r>
          </w:p>
          <w:p w14:paraId="100F5DF8" w14:textId="40A56F59" w:rsidR="00D22C13" w:rsidRPr="006672A6" w:rsidRDefault="00D22C13" w:rsidP="00D22C13">
            <w:pPr>
              <w:jc w:val="both"/>
              <w:rPr>
                <w:b/>
              </w:rPr>
            </w:pPr>
            <w:r w:rsidRPr="004C1E43">
              <w:t>Ilość pkt. przyznana porównywanej ofercie dzielone przez max. ilość pkt. (</w:t>
            </w:r>
            <w:r>
              <w:t>6</w:t>
            </w:r>
            <w:r w:rsidRPr="004C1E43">
              <w:t>) pomnożone przez 15.</w:t>
            </w:r>
          </w:p>
        </w:tc>
      </w:tr>
    </w:tbl>
    <w:p w14:paraId="253C3CE2" w14:textId="77777777" w:rsidR="00D22C13" w:rsidRDefault="00D22C13" w:rsidP="0031425A">
      <w:pPr>
        <w:ind w:left="426"/>
        <w:jc w:val="both"/>
        <w:rPr>
          <w:rFonts w:ascii="Arial" w:hAnsi="Arial" w:cs="Arial"/>
          <w:sz w:val="24"/>
          <w:szCs w:val="24"/>
        </w:rPr>
      </w:pPr>
    </w:p>
    <w:p w14:paraId="160F6D43" w14:textId="7CBABA78" w:rsidR="00D22C13" w:rsidRPr="00672B7C" w:rsidRDefault="00DD2E70" w:rsidP="00D22C13">
      <w:pPr>
        <w:jc w:val="both"/>
        <w:rPr>
          <w:rFonts w:ascii="Arial" w:hAnsi="Arial" w:cs="Arial"/>
          <w:bCs/>
          <w:sz w:val="24"/>
          <w:szCs w:val="24"/>
        </w:rPr>
      </w:pPr>
      <w:r>
        <w:rPr>
          <w:rFonts w:ascii="Arial" w:hAnsi="Arial" w:cs="Arial"/>
          <w:bCs/>
          <w:sz w:val="24"/>
          <w:szCs w:val="24"/>
        </w:rPr>
        <w:t>4</w:t>
      </w:r>
      <w:r w:rsidR="00D22C13" w:rsidRPr="00672B7C">
        <w:rPr>
          <w:rFonts w:ascii="Arial" w:hAnsi="Arial" w:cs="Arial"/>
          <w:bCs/>
          <w:sz w:val="24"/>
          <w:szCs w:val="24"/>
        </w:rPr>
        <w:t xml:space="preserve">. Zamawiający wyznacza termin wizji lokalnej ustala się na dzień 14.12.2023r. w godzinach 08:00 - 13:30 po uprzednim umówieniu się telefonicznie: +48 61 8212 270 </w:t>
      </w:r>
      <w:r w:rsidR="00D22C13" w:rsidRPr="00672B7C">
        <w:rPr>
          <w:rFonts w:ascii="Arial" w:hAnsi="Arial" w:cs="Arial"/>
          <w:bCs/>
          <w:sz w:val="24"/>
          <w:szCs w:val="24"/>
        </w:rPr>
        <w:lastRenderedPageBreak/>
        <w:t xml:space="preserve">- Dział Techniczny. Wykonawcy uczestniczący w wizji lokalnej posiadają uprawnienia do reprezentowania Wykonawcy (wymagane pełnomocnictwo do reprezentowania firmy przez osoby nie mające uprawnień wynikających z reprezentacji). </w:t>
      </w:r>
    </w:p>
    <w:p w14:paraId="68DF5F35" w14:textId="77777777" w:rsidR="00D22C13" w:rsidRPr="00672B7C" w:rsidRDefault="00D22C13" w:rsidP="00D22C13">
      <w:pPr>
        <w:jc w:val="both"/>
        <w:rPr>
          <w:rFonts w:ascii="Arial" w:hAnsi="Arial" w:cs="Arial"/>
          <w:bCs/>
          <w:sz w:val="24"/>
          <w:szCs w:val="24"/>
        </w:rPr>
      </w:pPr>
      <w:r w:rsidRPr="00672B7C">
        <w:rPr>
          <w:rFonts w:ascii="Arial" w:hAnsi="Arial" w:cs="Arial"/>
          <w:bCs/>
          <w:sz w:val="24"/>
          <w:szCs w:val="24"/>
        </w:rPr>
        <w:t>Uzasadnieniem obowiązkowego odbycia wizji lokalnej przez Wykonawcę jest specyfika realizowanego zadania związana z przebudową istniejącej części szpitala.</w:t>
      </w:r>
    </w:p>
    <w:p w14:paraId="672D20C3" w14:textId="77777777" w:rsidR="00A70043" w:rsidRPr="0022485D" w:rsidRDefault="00A70043" w:rsidP="00A70043">
      <w:pPr>
        <w:ind w:left="786"/>
        <w:jc w:val="both"/>
        <w:rPr>
          <w:rFonts w:ascii="Arial" w:hAnsi="Arial" w:cs="Arial"/>
          <w:sz w:val="24"/>
          <w:szCs w:val="24"/>
        </w:rPr>
      </w:pPr>
    </w:p>
    <w:p w14:paraId="72B64220" w14:textId="77777777" w:rsidR="00281684" w:rsidRDefault="00281684" w:rsidP="00281684">
      <w:pPr>
        <w:pStyle w:val="Tekstpodstawowy"/>
        <w:spacing w:line="240" w:lineRule="auto"/>
        <w:ind w:left="3117" w:right="-2" w:firstLine="423"/>
        <w:jc w:val="right"/>
        <w:rPr>
          <w:rFonts w:ascii="Arial" w:hAnsi="Arial" w:cs="Arial"/>
          <w:i/>
          <w:szCs w:val="24"/>
        </w:rPr>
      </w:pPr>
    </w:p>
    <w:p w14:paraId="536939B2" w14:textId="146B4802" w:rsidR="005C0930" w:rsidRPr="0022485D" w:rsidRDefault="005C0930" w:rsidP="00281684">
      <w:pPr>
        <w:pStyle w:val="Tekstpodstawowy"/>
        <w:spacing w:line="240" w:lineRule="auto"/>
        <w:ind w:left="3117" w:right="-2" w:firstLine="423"/>
        <w:jc w:val="right"/>
        <w:rPr>
          <w:rFonts w:ascii="Arial" w:hAnsi="Arial" w:cs="Arial"/>
          <w:i/>
          <w:szCs w:val="24"/>
        </w:rPr>
      </w:pPr>
      <w:r w:rsidRPr="0022485D">
        <w:rPr>
          <w:rFonts w:ascii="Arial" w:hAnsi="Arial" w:cs="Arial"/>
          <w:i/>
          <w:szCs w:val="24"/>
        </w:rPr>
        <w:t>Zamawiający</w:t>
      </w:r>
    </w:p>
    <w:p w14:paraId="06D73FB4" w14:textId="77777777" w:rsidR="005C0930" w:rsidRDefault="005C0930" w:rsidP="00281684">
      <w:pPr>
        <w:pStyle w:val="Tekstpodstawowy"/>
        <w:spacing w:line="240" w:lineRule="auto"/>
        <w:ind w:left="3117" w:right="-2" w:firstLine="423"/>
        <w:jc w:val="right"/>
        <w:rPr>
          <w:rFonts w:ascii="Arial" w:hAnsi="Arial" w:cs="Arial"/>
          <w:szCs w:val="24"/>
        </w:rPr>
      </w:pPr>
    </w:p>
    <w:p w14:paraId="53EF58EC" w14:textId="77777777" w:rsidR="00CC7EAE" w:rsidRDefault="00CC7EAE" w:rsidP="00CC7EAE">
      <w:pPr>
        <w:pStyle w:val="Tekstpodstawowy"/>
        <w:spacing w:line="240" w:lineRule="auto"/>
        <w:ind w:firstLine="425"/>
        <w:jc w:val="right"/>
        <w:rPr>
          <w:sz w:val="22"/>
          <w:szCs w:val="22"/>
        </w:rPr>
      </w:pPr>
      <w:r w:rsidRPr="00077704">
        <w:rPr>
          <w:sz w:val="22"/>
          <w:szCs w:val="22"/>
        </w:rPr>
        <w:t xml:space="preserve">  </w:t>
      </w:r>
      <w:r>
        <w:rPr>
          <w:sz w:val="22"/>
          <w:szCs w:val="22"/>
        </w:rPr>
        <w:t xml:space="preserve">/-/ Dyrektor Szpitala Wojewódzkiego </w:t>
      </w:r>
    </w:p>
    <w:p w14:paraId="20333EA3" w14:textId="77777777" w:rsidR="00CC7EAE" w:rsidRDefault="00CC7EAE" w:rsidP="00CC7EAE">
      <w:pPr>
        <w:pStyle w:val="Tekstpodstawowy"/>
        <w:spacing w:line="240" w:lineRule="auto"/>
        <w:ind w:firstLine="425"/>
        <w:jc w:val="center"/>
        <w:rPr>
          <w:sz w:val="22"/>
          <w:szCs w:val="22"/>
        </w:rPr>
      </w:pPr>
      <w:r>
        <w:rPr>
          <w:sz w:val="22"/>
          <w:szCs w:val="22"/>
        </w:rPr>
        <w:t xml:space="preserve">                                                                                                       w Poznaniu</w:t>
      </w:r>
    </w:p>
    <w:p w14:paraId="68F6B214" w14:textId="77777777" w:rsidR="00CC7EAE" w:rsidRPr="006B27ED" w:rsidRDefault="00CC7EAE" w:rsidP="00CC7EAE">
      <w:pPr>
        <w:pStyle w:val="Tekstpodstawowy"/>
        <w:spacing w:line="240" w:lineRule="auto"/>
        <w:ind w:firstLine="425"/>
        <w:rPr>
          <w:i/>
          <w:sz w:val="22"/>
          <w:szCs w:val="22"/>
        </w:rPr>
      </w:pPr>
      <w:r>
        <w:rPr>
          <w:sz w:val="22"/>
          <w:szCs w:val="22"/>
        </w:rPr>
        <w:t xml:space="preserve">                                                                                                                     Piotr Nowicki</w:t>
      </w:r>
    </w:p>
    <w:p w14:paraId="5B1A9250" w14:textId="77777777" w:rsidR="00CC7EAE" w:rsidRPr="00355C9D" w:rsidRDefault="00CC7EAE" w:rsidP="00CC7EAE">
      <w:pPr>
        <w:pStyle w:val="Tekstpodstawowy"/>
        <w:spacing w:line="240" w:lineRule="auto"/>
        <w:ind w:left="3119" w:firstLine="425"/>
        <w:jc w:val="right"/>
        <w:rPr>
          <w:rFonts w:ascii="Arial" w:hAnsi="Arial" w:cs="Arial"/>
          <w:i/>
          <w:szCs w:val="24"/>
        </w:rPr>
      </w:pPr>
    </w:p>
    <w:p w14:paraId="0DB7817D" w14:textId="77777777" w:rsidR="00CC7EAE" w:rsidRPr="0022485D" w:rsidRDefault="00CC7EAE" w:rsidP="00281684">
      <w:pPr>
        <w:pStyle w:val="Tekstpodstawowy"/>
        <w:spacing w:line="240" w:lineRule="auto"/>
        <w:ind w:left="3117" w:right="-2" w:firstLine="423"/>
        <w:jc w:val="right"/>
        <w:rPr>
          <w:rFonts w:ascii="Arial" w:hAnsi="Arial" w:cs="Arial"/>
          <w:szCs w:val="24"/>
        </w:rPr>
      </w:pPr>
    </w:p>
    <w:p w14:paraId="2566AC0A" w14:textId="77777777" w:rsidR="005C0930" w:rsidRPr="0022485D" w:rsidRDefault="005C0930" w:rsidP="00281684">
      <w:pPr>
        <w:pStyle w:val="Tekstpodstawowy"/>
        <w:spacing w:line="240" w:lineRule="auto"/>
        <w:jc w:val="right"/>
        <w:rPr>
          <w:rFonts w:ascii="Arial" w:hAnsi="Arial" w:cs="Arial"/>
          <w:szCs w:val="24"/>
        </w:rPr>
      </w:pPr>
    </w:p>
    <w:sectPr w:rsidR="005C0930" w:rsidRPr="0022485D">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8AD27" w14:textId="77777777" w:rsidR="00521133" w:rsidRDefault="00521133">
      <w:r>
        <w:separator/>
      </w:r>
    </w:p>
  </w:endnote>
  <w:endnote w:type="continuationSeparator" w:id="0">
    <w:p w14:paraId="0E53C1BA" w14:textId="77777777" w:rsidR="00521133" w:rsidRDefault="00521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C01E"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4ECF96B"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A9BF9" w14:textId="223BB2FE" w:rsidR="00EF1037" w:rsidRDefault="00CC7EA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3E223F9D" wp14:editId="4AE3DA54">
              <wp:simplePos x="0" y="0"/>
              <wp:positionH relativeFrom="column">
                <wp:posOffset>-48895</wp:posOffset>
              </wp:positionH>
              <wp:positionV relativeFrom="paragraph">
                <wp:posOffset>95885</wp:posOffset>
              </wp:positionV>
              <wp:extent cx="5829300" cy="0"/>
              <wp:effectExtent l="0" t="0" r="0" b="0"/>
              <wp:wrapNone/>
              <wp:docPr id="97475025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5DFE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FlW/9twAAAAIAQAADwAAAAAAAAAAAAAAAAAKBAAAZHJzL2Rvd25yZXYu&#10;eG1sUEsFBgAAAAAEAAQA8wAAABMFAAAAAA==&#10;"/>
          </w:pict>
        </mc:Fallback>
      </mc:AlternateContent>
    </w:r>
  </w:p>
  <w:p w14:paraId="474E6A89"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2659E3C3"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C93CD" w14:textId="77777777" w:rsidR="00EF1037" w:rsidRDefault="00EF1037">
    <w:pPr>
      <w:pStyle w:val="Stopka"/>
      <w:pBdr>
        <w:bottom w:val="single" w:sz="6" w:space="0" w:color="auto"/>
      </w:pBdr>
      <w:tabs>
        <w:tab w:val="clear" w:pos="4536"/>
        <w:tab w:val="left" w:pos="6237"/>
      </w:tabs>
    </w:pPr>
  </w:p>
  <w:p w14:paraId="428EC23D"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79BE82C9" w14:textId="77777777" w:rsidR="00EF1037" w:rsidRDefault="00EF1037">
    <w:pPr>
      <w:pStyle w:val="Stopka"/>
      <w:tabs>
        <w:tab w:val="clear" w:pos="4536"/>
        <w:tab w:val="left" w:pos="6237"/>
      </w:tabs>
    </w:pPr>
  </w:p>
  <w:p w14:paraId="1CAC570D"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E5C50" w14:textId="77777777" w:rsidR="00521133" w:rsidRDefault="00521133">
      <w:r>
        <w:separator/>
      </w:r>
    </w:p>
  </w:footnote>
  <w:footnote w:type="continuationSeparator" w:id="0">
    <w:p w14:paraId="10D60F87" w14:textId="77777777" w:rsidR="00521133" w:rsidRDefault="00521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8E09" w14:textId="77777777" w:rsidR="00481CDA" w:rsidRDefault="00481C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50BD5" w14:textId="77777777" w:rsidR="00481CDA" w:rsidRDefault="00481CD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34225" w14:textId="77777777" w:rsidR="00481CDA" w:rsidRDefault="00481C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70281"/>
    <w:multiLevelType w:val="hybridMultilevel"/>
    <w:tmpl w:val="26F60334"/>
    <w:lvl w:ilvl="0" w:tplc="FA449DF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40216885"/>
    <w:multiLevelType w:val="hybridMultilevel"/>
    <w:tmpl w:val="A344DA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2DD0DFD"/>
    <w:multiLevelType w:val="hybridMultilevel"/>
    <w:tmpl w:val="3918B82C"/>
    <w:lvl w:ilvl="0" w:tplc="ACB07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94483701">
    <w:abstractNumId w:val="0"/>
  </w:num>
  <w:num w:numId="2" w16cid:durableId="1369406400">
    <w:abstractNumId w:val="1"/>
  </w:num>
  <w:num w:numId="3" w16cid:durableId="1534729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133"/>
    <w:rsid w:val="00057D02"/>
    <w:rsid w:val="000613E0"/>
    <w:rsid w:val="00062DD1"/>
    <w:rsid w:val="001A571A"/>
    <w:rsid w:val="0022485D"/>
    <w:rsid w:val="00281684"/>
    <w:rsid w:val="002B1C74"/>
    <w:rsid w:val="0030609C"/>
    <w:rsid w:val="0031425A"/>
    <w:rsid w:val="00384EFD"/>
    <w:rsid w:val="004222DA"/>
    <w:rsid w:val="00453E59"/>
    <w:rsid w:val="00460DC4"/>
    <w:rsid w:val="00481CDA"/>
    <w:rsid w:val="004D2F28"/>
    <w:rsid w:val="005079A4"/>
    <w:rsid w:val="00521133"/>
    <w:rsid w:val="0055546F"/>
    <w:rsid w:val="005C0930"/>
    <w:rsid w:val="00672B7C"/>
    <w:rsid w:val="006736C6"/>
    <w:rsid w:val="006D341B"/>
    <w:rsid w:val="006D4AE5"/>
    <w:rsid w:val="00854803"/>
    <w:rsid w:val="0087224A"/>
    <w:rsid w:val="009149C3"/>
    <w:rsid w:val="00953AA1"/>
    <w:rsid w:val="0095641D"/>
    <w:rsid w:val="009D169F"/>
    <w:rsid w:val="00A4668B"/>
    <w:rsid w:val="00A70043"/>
    <w:rsid w:val="00B26D41"/>
    <w:rsid w:val="00B361A9"/>
    <w:rsid w:val="00C152AE"/>
    <w:rsid w:val="00C86F4C"/>
    <w:rsid w:val="00CC7EAE"/>
    <w:rsid w:val="00D1574A"/>
    <w:rsid w:val="00D22C13"/>
    <w:rsid w:val="00D248D2"/>
    <w:rsid w:val="00DD2E70"/>
    <w:rsid w:val="00E02559"/>
    <w:rsid w:val="00E74582"/>
    <w:rsid w:val="00EB3650"/>
    <w:rsid w:val="00ED3490"/>
    <w:rsid w:val="00EF103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5D025"/>
  <w15:chartTrackingRefBased/>
  <w15:docId w15:val="{2458CC3C-4147-4CCE-9007-D4E1958A1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styleId="Odwoaniedokomentarza">
    <w:name w:val="annotation reference"/>
    <w:rsid w:val="00D22C13"/>
    <w:rPr>
      <w:sz w:val="16"/>
      <w:szCs w:val="16"/>
    </w:rPr>
  </w:style>
  <w:style w:type="character" w:customStyle="1" w:styleId="TekstpodstawowyZnak">
    <w:name w:val="Tekst podstawowy Znak"/>
    <w:link w:val="Tekstpodstawowy"/>
    <w:rsid w:val="00D22C1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7</Pages>
  <Words>2869</Words>
  <Characters>19809</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4</cp:revision>
  <cp:lastPrinted>2023-12-06T08:16:00Z</cp:lastPrinted>
  <dcterms:created xsi:type="dcterms:W3CDTF">2023-12-06T08:17:00Z</dcterms:created>
  <dcterms:modified xsi:type="dcterms:W3CDTF">2023-12-07T07:37:00Z</dcterms:modified>
</cp:coreProperties>
</file>