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A404E" w:rsidRPr="003A404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A404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04E">
        <w:rPr>
          <w:rFonts w:ascii="Arial" w:hAnsi="Arial" w:cs="Arial"/>
        </w:rPr>
        <w:t>Gmina Szerzyny</w:t>
      </w:r>
    </w:p>
    <w:p w:rsidR="006676AE" w:rsidRPr="0012157F" w:rsidRDefault="003A404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404E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3A404E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A404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A404E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3A404E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A404E" w:rsidRPr="0012157F" w:rsidTr="00153929">
        <w:tc>
          <w:tcPr>
            <w:tcW w:w="9104" w:type="dxa"/>
            <w:shd w:val="clear" w:color="auto" w:fill="D9D9D9"/>
          </w:tcPr>
          <w:p w:rsidR="003A404E" w:rsidRPr="0012157F" w:rsidRDefault="003A404E" w:rsidP="0015392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A404E" w:rsidRPr="0012157F" w:rsidRDefault="003A404E" w:rsidP="001539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A404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404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404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A404E" w:rsidRPr="00612283" w:rsidRDefault="003A404E" w:rsidP="0015392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A404E" w:rsidRPr="0012157F" w:rsidRDefault="003A404E" w:rsidP="0015392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A404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0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Dowożenie uczniów do szkół na terenie gminy Szerzyny w 2024 roku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404E" w:rsidRPr="00A2540E" w:rsidTr="00153929">
        <w:tc>
          <w:tcPr>
            <w:tcW w:w="2269" w:type="dxa"/>
            <w:shd w:val="clear" w:color="auto" w:fill="auto"/>
          </w:tcPr>
          <w:p w:rsidR="003A404E" w:rsidRPr="00A2540E" w:rsidRDefault="003A404E" w:rsidP="001539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404E" w:rsidRPr="00A2540E" w:rsidRDefault="003A404E" w:rsidP="001539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40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404E" w:rsidRPr="003A404E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Pr="00C01294" w:rsidRDefault="00E426EB" w:rsidP="00C0129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138" w:rsidRDefault="00DD2138" w:rsidP="0038231F">
      <w:pPr>
        <w:spacing w:after="0" w:line="240" w:lineRule="auto"/>
      </w:pPr>
      <w:r>
        <w:separator/>
      </w:r>
    </w:p>
  </w:endnote>
  <w:endnote w:type="continuationSeparator" w:id="1">
    <w:p w:rsidR="00DD2138" w:rsidRDefault="00DD21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04E" w:rsidRDefault="003A40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37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37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04E" w:rsidRDefault="003A40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138" w:rsidRDefault="00DD2138" w:rsidP="0038231F">
      <w:pPr>
        <w:spacing w:after="0" w:line="240" w:lineRule="auto"/>
      </w:pPr>
      <w:r>
        <w:separator/>
      </w:r>
    </w:p>
  </w:footnote>
  <w:footnote w:type="continuationSeparator" w:id="1">
    <w:p w:rsidR="00DD2138" w:rsidRDefault="00DD213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04E" w:rsidRDefault="003A40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04E" w:rsidRDefault="003A40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04E" w:rsidRDefault="003A40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3A404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04E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770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29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138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6D3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2023-12-04T13:06:00Z</cp:lastPrinted>
  <dcterms:created xsi:type="dcterms:W3CDTF">2023-12-04T13:07:00Z</dcterms:created>
  <dcterms:modified xsi:type="dcterms:W3CDTF">2023-12-04T13:07:00Z</dcterms:modified>
</cp:coreProperties>
</file>