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BBD87" w14:textId="77777777" w:rsidR="00B36EDA" w:rsidRPr="00CD26D8" w:rsidRDefault="00BC42D1" w:rsidP="00B36EDA">
      <w:pPr>
        <w:spacing w:after="600"/>
        <w:jc w:val="right"/>
        <w:rPr>
          <w:sz w:val="22"/>
          <w:szCs w:val="22"/>
        </w:rPr>
      </w:pPr>
      <w:bookmarkStart w:id="0" w:name="_Hlk53520193"/>
      <w:bookmarkStart w:id="1" w:name="_Hlk152057676"/>
      <w:r w:rsidRPr="00CD26D8">
        <w:rPr>
          <w:sz w:val="22"/>
          <w:szCs w:val="22"/>
        </w:rPr>
        <w:t>Kolbuszowa</w:t>
      </w:r>
      <w:r w:rsidR="00B36EDA" w:rsidRPr="00CD26D8">
        <w:rPr>
          <w:sz w:val="22"/>
          <w:szCs w:val="22"/>
        </w:rPr>
        <w:t xml:space="preserve"> dnia: </w:t>
      </w:r>
      <w:r w:rsidRPr="00CD26D8">
        <w:rPr>
          <w:sz w:val="22"/>
          <w:szCs w:val="22"/>
        </w:rPr>
        <w:t>2023-11-28</w:t>
      </w:r>
    </w:p>
    <w:p w14:paraId="3C32E871" w14:textId="77777777" w:rsidR="00B36EDA" w:rsidRPr="00CD26D8" w:rsidRDefault="00BC42D1" w:rsidP="00B36EDA">
      <w:pPr>
        <w:spacing w:line="360" w:lineRule="auto"/>
        <w:ind w:right="3969"/>
        <w:rPr>
          <w:b/>
          <w:bCs/>
          <w:sz w:val="22"/>
          <w:szCs w:val="22"/>
        </w:rPr>
      </w:pPr>
      <w:r w:rsidRPr="00CD26D8">
        <w:rPr>
          <w:b/>
          <w:bCs/>
          <w:sz w:val="22"/>
          <w:szCs w:val="22"/>
        </w:rPr>
        <w:t>Samodzielny Publiczny Zespół Opieki Zdrowotnej w Kolbuszowej</w:t>
      </w:r>
    </w:p>
    <w:p w14:paraId="080C0F65" w14:textId="77777777" w:rsidR="00B36EDA" w:rsidRPr="00CD26D8" w:rsidRDefault="00BC42D1" w:rsidP="00B36EDA">
      <w:pPr>
        <w:spacing w:line="360" w:lineRule="auto"/>
        <w:ind w:right="3969"/>
        <w:rPr>
          <w:sz w:val="22"/>
          <w:szCs w:val="22"/>
        </w:rPr>
      </w:pPr>
      <w:r w:rsidRPr="00CD26D8">
        <w:rPr>
          <w:sz w:val="22"/>
          <w:szCs w:val="22"/>
        </w:rPr>
        <w:t>Grunwaldzka</w:t>
      </w:r>
      <w:r w:rsidR="00B36EDA" w:rsidRPr="00CD26D8">
        <w:rPr>
          <w:sz w:val="22"/>
          <w:szCs w:val="22"/>
        </w:rPr>
        <w:t xml:space="preserve"> </w:t>
      </w:r>
      <w:r w:rsidRPr="00CD26D8">
        <w:rPr>
          <w:sz w:val="22"/>
          <w:szCs w:val="22"/>
        </w:rPr>
        <w:t>4</w:t>
      </w:r>
    </w:p>
    <w:p w14:paraId="51B74F16" w14:textId="77777777" w:rsidR="00B36EDA" w:rsidRPr="00CD26D8" w:rsidRDefault="00BC42D1" w:rsidP="00B36EDA">
      <w:pPr>
        <w:ind w:right="3969"/>
        <w:rPr>
          <w:sz w:val="22"/>
          <w:szCs w:val="22"/>
        </w:rPr>
      </w:pPr>
      <w:r w:rsidRPr="00CD26D8">
        <w:rPr>
          <w:sz w:val="22"/>
          <w:szCs w:val="22"/>
        </w:rPr>
        <w:t>36-100</w:t>
      </w:r>
      <w:r w:rsidR="00B36EDA" w:rsidRPr="00CD26D8">
        <w:rPr>
          <w:sz w:val="22"/>
          <w:szCs w:val="22"/>
        </w:rPr>
        <w:t xml:space="preserve"> </w:t>
      </w:r>
      <w:r w:rsidRPr="00CD26D8">
        <w:rPr>
          <w:sz w:val="22"/>
          <w:szCs w:val="22"/>
        </w:rPr>
        <w:t>Kolbuszowa</w:t>
      </w:r>
    </w:p>
    <w:p w14:paraId="76E90175" w14:textId="197E54D8" w:rsidR="00B36EDA" w:rsidRPr="00CD26D8" w:rsidRDefault="00B36EDA" w:rsidP="00CD26D8">
      <w:pPr>
        <w:tabs>
          <w:tab w:val="right" w:pos="9072"/>
        </w:tabs>
        <w:spacing w:after="600"/>
        <w:ind w:right="3969"/>
        <w:jc w:val="both"/>
        <w:rPr>
          <w:bCs/>
          <w:sz w:val="22"/>
          <w:szCs w:val="22"/>
        </w:rPr>
      </w:pPr>
      <w:r w:rsidRPr="00CD26D8">
        <w:rPr>
          <w:bCs/>
          <w:sz w:val="22"/>
          <w:szCs w:val="22"/>
        </w:rPr>
        <w:t>[nazwa zamawiającego, adres]</w:t>
      </w: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CD26D8" w14:paraId="09BF9466" w14:textId="77777777" w:rsidTr="00B36EDA">
        <w:tc>
          <w:tcPr>
            <w:tcW w:w="9923" w:type="dxa"/>
            <w:shd w:val="clear" w:color="auto" w:fill="F2F2F2"/>
            <w:hideMark/>
          </w:tcPr>
          <w:p w14:paraId="63E9DC57" w14:textId="77777777" w:rsidR="00B36EDA" w:rsidRPr="00CD26D8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CD26D8">
              <w:rPr>
                <w:b/>
                <w:spacing w:val="50"/>
                <w:kern w:val="28"/>
                <w:sz w:val="22"/>
                <w:szCs w:val="22"/>
              </w:rPr>
              <w:t>INFORMACJA</w:t>
            </w:r>
          </w:p>
          <w:p w14:paraId="1DB6D2BE" w14:textId="77777777" w:rsidR="00B36EDA" w:rsidRPr="00CD26D8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CD26D8">
              <w:rPr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15ACCA93" w14:textId="77777777" w:rsidR="00B36EDA" w:rsidRPr="00CD26D8" w:rsidRDefault="00B36EDA" w:rsidP="00B36EDA">
      <w:pPr>
        <w:keepNext/>
        <w:spacing w:after="240"/>
        <w:outlineLvl w:val="0"/>
        <w:rPr>
          <w:b/>
          <w:sz w:val="22"/>
          <w:szCs w:val="22"/>
        </w:rPr>
      </w:pPr>
    </w:p>
    <w:p w14:paraId="20E421C0" w14:textId="77777777" w:rsidR="00B36EDA" w:rsidRPr="00CD26D8" w:rsidRDefault="00B36EDA" w:rsidP="00B36EDA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CD26D8">
        <w:rPr>
          <w:rFonts w:eastAsia="Calibri"/>
          <w:sz w:val="22"/>
          <w:szCs w:val="22"/>
          <w:lang w:eastAsia="en-US"/>
        </w:rPr>
        <w:t xml:space="preserve">Dotyczy </w:t>
      </w:r>
      <w:r w:rsidRPr="00CD26D8">
        <w:rPr>
          <w:sz w:val="22"/>
          <w:szCs w:val="22"/>
        </w:rPr>
        <w:t>postępowania o udzielenie zamówienia publicznego</w:t>
      </w:r>
      <w:r w:rsidRPr="00CD26D8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CD26D8" w14:paraId="6104F153" w14:textId="77777777" w:rsidTr="00B36EDA">
        <w:tc>
          <w:tcPr>
            <w:tcW w:w="2269" w:type="dxa"/>
            <w:shd w:val="clear" w:color="auto" w:fill="auto"/>
          </w:tcPr>
          <w:p w14:paraId="6AEF8D00" w14:textId="77777777" w:rsidR="00B36EDA" w:rsidRPr="00CD26D8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CD26D8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0301396E" w14:textId="77777777" w:rsidR="00B36EDA" w:rsidRPr="00CD26D8" w:rsidRDefault="00BC42D1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D26D8">
              <w:rPr>
                <w:b/>
                <w:sz w:val="22"/>
                <w:szCs w:val="22"/>
              </w:rPr>
              <w:t>Dostawa sprzętu i urządzeń  medycznych kardiologicznych oraz do zabiegów urologicznych w 6 pakietach</w:t>
            </w:r>
          </w:p>
        </w:tc>
      </w:tr>
      <w:tr w:rsidR="00BC42D1" w:rsidRPr="00CD26D8" w14:paraId="50C58CF6" w14:textId="77777777" w:rsidTr="004B4271">
        <w:tc>
          <w:tcPr>
            <w:tcW w:w="2269" w:type="dxa"/>
            <w:shd w:val="clear" w:color="auto" w:fill="auto"/>
          </w:tcPr>
          <w:p w14:paraId="15AAD81F" w14:textId="77777777" w:rsidR="00BC42D1" w:rsidRPr="00CD26D8" w:rsidRDefault="00BC42D1" w:rsidP="004B42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CD26D8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5631D502" w14:textId="77777777" w:rsidR="00BC42D1" w:rsidRPr="00CD26D8" w:rsidRDefault="00BC42D1" w:rsidP="004B42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D26D8">
              <w:rPr>
                <w:b/>
                <w:sz w:val="22"/>
                <w:szCs w:val="22"/>
              </w:rPr>
              <w:t>Eap-2412/15/23/M</w:t>
            </w:r>
          </w:p>
        </w:tc>
      </w:tr>
    </w:tbl>
    <w:p w14:paraId="45BD8E09" w14:textId="77777777" w:rsidR="00B36EDA" w:rsidRPr="00CD26D8" w:rsidRDefault="00B36EDA" w:rsidP="00B36EDA">
      <w:pPr>
        <w:tabs>
          <w:tab w:val="left" w:pos="708"/>
          <w:tab w:val="center" w:pos="4536"/>
          <w:tab w:val="right" w:pos="9072"/>
        </w:tabs>
        <w:rPr>
          <w:sz w:val="22"/>
          <w:szCs w:val="22"/>
        </w:rPr>
      </w:pPr>
    </w:p>
    <w:p w14:paraId="13FED2DA" w14:textId="77777777" w:rsidR="00B36EDA" w:rsidRPr="00CD26D8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2"/>
          <w:szCs w:val="22"/>
        </w:rPr>
      </w:pPr>
      <w:r w:rsidRPr="00CD26D8">
        <w:rPr>
          <w:sz w:val="22"/>
          <w:szCs w:val="22"/>
        </w:rPr>
        <w:t xml:space="preserve">Zamawiający, </w:t>
      </w:r>
      <w:r w:rsidR="00BC42D1" w:rsidRPr="00CD26D8">
        <w:rPr>
          <w:b/>
          <w:sz w:val="22"/>
          <w:szCs w:val="22"/>
        </w:rPr>
        <w:t>Samodzielny Publiczny Zespół Opieki Zdrowotnej w Kolbuszowej</w:t>
      </w:r>
      <w:r w:rsidRPr="00CD26D8">
        <w:rPr>
          <w:sz w:val="22"/>
          <w:szCs w:val="22"/>
        </w:rPr>
        <w:t xml:space="preserve">, działając na podstawie art. 253 ust. 1 pkt. 1 i ust. 2 ustawy z dnia 11 września 2019r. Prawo zamówień publicznych </w:t>
      </w:r>
      <w:r w:rsidR="00BC42D1" w:rsidRPr="00CD26D8">
        <w:rPr>
          <w:sz w:val="22"/>
          <w:szCs w:val="22"/>
        </w:rPr>
        <w:t>(</w:t>
      </w:r>
      <w:proofErr w:type="spellStart"/>
      <w:r w:rsidR="00BC42D1" w:rsidRPr="00CD26D8">
        <w:rPr>
          <w:sz w:val="22"/>
          <w:szCs w:val="22"/>
        </w:rPr>
        <w:t>t.j</w:t>
      </w:r>
      <w:proofErr w:type="spellEnd"/>
      <w:r w:rsidR="00BC42D1" w:rsidRPr="00CD26D8">
        <w:rPr>
          <w:sz w:val="22"/>
          <w:szCs w:val="22"/>
        </w:rPr>
        <w:t>. Dz. U. z 2023r. poz. 1605)</w:t>
      </w:r>
      <w:r w:rsidRPr="00CD26D8">
        <w:rPr>
          <w:sz w:val="22"/>
          <w:szCs w:val="22"/>
        </w:rPr>
        <w:t xml:space="preserve">, zwanej dalej „ustawą </w:t>
      </w:r>
      <w:proofErr w:type="spellStart"/>
      <w:r w:rsidRPr="00CD26D8">
        <w:rPr>
          <w:sz w:val="22"/>
          <w:szCs w:val="22"/>
        </w:rPr>
        <w:t>Pzp</w:t>
      </w:r>
      <w:proofErr w:type="spellEnd"/>
      <w:r w:rsidRPr="00CD26D8">
        <w:rPr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C42D1" w:rsidRPr="00CD26D8" w14:paraId="7D05762B" w14:textId="77777777" w:rsidTr="00BC42D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BB808" w14:textId="77777777" w:rsidR="00BC42D1" w:rsidRPr="00CD26D8" w:rsidRDefault="00BC42D1" w:rsidP="004B4271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CD26D8">
              <w:rPr>
                <w:b/>
                <w:bCs/>
                <w:sz w:val="20"/>
                <w:szCs w:val="20"/>
              </w:rPr>
              <w:t xml:space="preserve">Część nr </w:t>
            </w:r>
            <w:r w:rsidRPr="00CD26D8">
              <w:rPr>
                <w:b/>
                <w:bCs/>
                <w:sz w:val="20"/>
                <w:szCs w:val="20"/>
              </w:rPr>
              <w:t>1</w:t>
            </w:r>
            <w:r w:rsidRPr="00CD26D8">
              <w:rPr>
                <w:sz w:val="20"/>
                <w:szCs w:val="20"/>
              </w:rPr>
              <w:t xml:space="preserve">: </w:t>
            </w:r>
            <w:r w:rsidRPr="00CD26D8">
              <w:rPr>
                <w:sz w:val="20"/>
                <w:szCs w:val="20"/>
              </w:rPr>
              <w:t xml:space="preserve">Pakiet 1 - Resektoskop laserowy i </w:t>
            </w:r>
            <w:proofErr w:type="spellStart"/>
            <w:r w:rsidRPr="00CD26D8">
              <w:rPr>
                <w:sz w:val="20"/>
                <w:szCs w:val="20"/>
              </w:rPr>
              <w:t>morcelator</w:t>
            </w:r>
            <w:proofErr w:type="spellEnd"/>
            <w:r w:rsidRPr="00CD26D8">
              <w:rPr>
                <w:sz w:val="20"/>
                <w:szCs w:val="20"/>
              </w:rPr>
              <w:t xml:space="preserve"> - 1 kpt.</w:t>
            </w:r>
          </w:p>
          <w:p w14:paraId="3AFFE5A5" w14:textId="77777777" w:rsidR="00BC42D1" w:rsidRPr="00CD26D8" w:rsidRDefault="00BC42D1" w:rsidP="004B4271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CD26D8">
              <w:rPr>
                <w:b/>
                <w:sz w:val="20"/>
                <w:szCs w:val="20"/>
              </w:rPr>
              <w:t>Meden-Inmed</w:t>
            </w:r>
            <w:proofErr w:type="spellEnd"/>
            <w:r w:rsidRPr="00CD26D8">
              <w:rPr>
                <w:b/>
                <w:sz w:val="20"/>
                <w:szCs w:val="20"/>
              </w:rPr>
              <w:t xml:space="preserve"> Sp. </w:t>
            </w:r>
            <w:proofErr w:type="spellStart"/>
            <w:r w:rsidRPr="00CD26D8">
              <w:rPr>
                <w:b/>
                <w:sz w:val="20"/>
                <w:szCs w:val="20"/>
              </w:rPr>
              <w:t>zo.o</w:t>
            </w:r>
            <w:proofErr w:type="spellEnd"/>
            <w:r w:rsidRPr="00CD26D8">
              <w:rPr>
                <w:b/>
                <w:sz w:val="20"/>
                <w:szCs w:val="20"/>
              </w:rPr>
              <w:t>.</w:t>
            </w:r>
          </w:p>
          <w:p w14:paraId="0619C383" w14:textId="77777777" w:rsidR="00BC42D1" w:rsidRPr="00CD26D8" w:rsidRDefault="00BC42D1" w:rsidP="004B4271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D26D8">
              <w:rPr>
                <w:bCs/>
                <w:sz w:val="20"/>
                <w:szCs w:val="20"/>
              </w:rPr>
              <w:t>Wenedów</w:t>
            </w:r>
            <w:r w:rsidRPr="00CD26D8">
              <w:rPr>
                <w:bCs/>
                <w:sz w:val="20"/>
                <w:szCs w:val="20"/>
              </w:rPr>
              <w:t xml:space="preserve"> </w:t>
            </w:r>
            <w:r w:rsidRPr="00CD26D8">
              <w:rPr>
                <w:bCs/>
                <w:sz w:val="20"/>
                <w:szCs w:val="20"/>
              </w:rPr>
              <w:t>2</w:t>
            </w:r>
            <w:r w:rsidRPr="00CD26D8">
              <w:rPr>
                <w:bCs/>
                <w:sz w:val="20"/>
                <w:szCs w:val="20"/>
              </w:rPr>
              <w:t xml:space="preserve"> </w:t>
            </w:r>
          </w:p>
          <w:p w14:paraId="256E2087" w14:textId="77777777" w:rsidR="00BC42D1" w:rsidRPr="00CD26D8" w:rsidRDefault="00BC42D1" w:rsidP="004B4271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CD26D8">
              <w:rPr>
                <w:bCs/>
                <w:sz w:val="20"/>
                <w:szCs w:val="20"/>
              </w:rPr>
              <w:t>75-847</w:t>
            </w:r>
            <w:r w:rsidRPr="00CD26D8">
              <w:rPr>
                <w:bCs/>
                <w:sz w:val="20"/>
                <w:szCs w:val="20"/>
              </w:rPr>
              <w:t xml:space="preserve"> </w:t>
            </w:r>
            <w:r w:rsidRPr="00CD26D8">
              <w:rPr>
                <w:bCs/>
                <w:sz w:val="20"/>
                <w:szCs w:val="20"/>
              </w:rPr>
              <w:t>Koszalin</w:t>
            </w:r>
          </w:p>
          <w:p w14:paraId="0CE2ADC4" w14:textId="77777777" w:rsidR="00BC42D1" w:rsidRPr="00CD26D8" w:rsidRDefault="00BC42D1" w:rsidP="004B4271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 xml:space="preserve">za cenę wykonania przedmiotu zamówienia w wysokości </w:t>
            </w:r>
            <w:r w:rsidRPr="00CD26D8">
              <w:rPr>
                <w:b/>
                <w:sz w:val="20"/>
                <w:szCs w:val="20"/>
              </w:rPr>
              <w:t>199 650.00 zł</w:t>
            </w:r>
            <w:r w:rsidRPr="00CD26D8">
              <w:rPr>
                <w:sz w:val="20"/>
                <w:szCs w:val="20"/>
              </w:rPr>
              <w:t xml:space="preserve"> </w:t>
            </w:r>
            <w:r w:rsidRPr="00CD26D8">
              <w:rPr>
                <w:b/>
                <w:bCs/>
                <w:sz w:val="20"/>
                <w:szCs w:val="20"/>
              </w:rPr>
              <w:t>brutto</w:t>
            </w:r>
            <w:r w:rsidRPr="00CD26D8">
              <w:rPr>
                <w:bCs/>
                <w:sz w:val="20"/>
                <w:szCs w:val="20"/>
              </w:rPr>
              <w:t>.</w:t>
            </w:r>
          </w:p>
          <w:p w14:paraId="6F31000F" w14:textId="77777777" w:rsidR="00BC42D1" w:rsidRPr="00CD26D8" w:rsidRDefault="00BC42D1" w:rsidP="004B4271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CD26D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D26D8">
              <w:rPr>
                <w:color w:val="000000"/>
                <w:sz w:val="20"/>
                <w:szCs w:val="20"/>
              </w:rPr>
              <w:t>:</w:t>
            </w:r>
          </w:p>
          <w:p w14:paraId="45DC20B5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-</w:t>
            </w:r>
            <w:r w:rsidRPr="00CD26D8">
              <w:rPr>
                <w:sz w:val="20"/>
                <w:szCs w:val="20"/>
              </w:rPr>
              <w:tab/>
              <w:t xml:space="preserve">treść wybranej oferty odpowiada treści SWZ, </w:t>
            </w:r>
          </w:p>
          <w:p w14:paraId="28DF90E7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-</w:t>
            </w:r>
            <w:r w:rsidRPr="00CD26D8">
              <w:rPr>
                <w:sz w:val="20"/>
                <w:szCs w:val="20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3C6BCE5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I. Kryterium: Cena oferty - 60 punktów</w:t>
            </w:r>
          </w:p>
          <w:p w14:paraId="1A4961E7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II. Termin udzielenia gwarancji i - 30 punktów</w:t>
            </w:r>
          </w:p>
          <w:p w14:paraId="0C3DA40D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III. Termin dostawy  - 10 punktów</w:t>
            </w:r>
          </w:p>
          <w:p w14:paraId="33CB44FD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- oferta wpłynęła do Zamawiającego w wyznaczonym terminie , a Wykonawca  ją składający nie podlega wykluczeniu z postępowania</w:t>
            </w:r>
          </w:p>
          <w:p w14:paraId="18227594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- kwota oferty nie przekraczała kwoty jaką Zamawiający zamierza przeznaczyć na sfinansowanie zamówienia.</w:t>
            </w:r>
          </w:p>
        </w:tc>
      </w:tr>
      <w:tr w:rsidR="00BC42D1" w:rsidRPr="00CD26D8" w14:paraId="4ADF6C4D" w14:textId="77777777" w:rsidTr="00BC42D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353CB" w14:textId="77777777" w:rsidR="00BC42D1" w:rsidRPr="00CD26D8" w:rsidRDefault="00BC42D1" w:rsidP="004B4271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CD26D8">
              <w:rPr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CD26D8">
              <w:rPr>
                <w:b/>
                <w:bCs/>
                <w:sz w:val="20"/>
                <w:szCs w:val="20"/>
              </w:rPr>
              <w:t>2</w:t>
            </w:r>
            <w:r w:rsidRPr="00CD26D8">
              <w:rPr>
                <w:sz w:val="20"/>
                <w:szCs w:val="20"/>
              </w:rPr>
              <w:t xml:space="preserve">: </w:t>
            </w:r>
            <w:r w:rsidRPr="00CD26D8">
              <w:rPr>
                <w:sz w:val="20"/>
                <w:szCs w:val="20"/>
              </w:rPr>
              <w:t>Pakiet 2 - Aparat do litotrypsji złogów  - 1 kpt.</w:t>
            </w:r>
          </w:p>
          <w:p w14:paraId="10027C79" w14:textId="77777777" w:rsidR="00BC42D1" w:rsidRPr="00CD26D8" w:rsidRDefault="00BC42D1" w:rsidP="004B4271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CD26D8">
              <w:rPr>
                <w:b/>
                <w:sz w:val="20"/>
                <w:szCs w:val="20"/>
              </w:rPr>
              <w:t>Meden-Inmed</w:t>
            </w:r>
            <w:proofErr w:type="spellEnd"/>
            <w:r w:rsidRPr="00CD26D8">
              <w:rPr>
                <w:b/>
                <w:sz w:val="20"/>
                <w:szCs w:val="20"/>
              </w:rPr>
              <w:t xml:space="preserve"> Sp. </w:t>
            </w:r>
            <w:proofErr w:type="spellStart"/>
            <w:r w:rsidRPr="00CD26D8">
              <w:rPr>
                <w:b/>
                <w:sz w:val="20"/>
                <w:szCs w:val="20"/>
              </w:rPr>
              <w:t>zo.o</w:t>
            </w:r>
            <w:proofErr w:type="spellEnd"/>
            <w:r w:rsidRPr="00CD26D8">
              <w:rPr>
                <w:b/>
                <w:sz w:val="20"/>
                <w:szCs w:val="20"/>
              </w:rPr>
              <w:t>.</w:t>
            </w:r>
          </w:p>
          <w:p w14:paraId="4A6DECBF" w14:textId="77777777" w:rsidR="00BC42D1" w:rsidRPr="00CD26D8" w:rsidRDefault="00BC42D1" w:rsidP="004B4271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D26D8">
              <w:rPr>
                <w:bCs/>
                <w:sz w:val="20"/>
                <w:szCs w:val="20"/>
              </w:rPr>
              <w:t>Wenedów</w:t>
            </w:r>
            <w:r w:rsidRPr="00CD26D8">
              <w:rPr>
                <w:bCs/>
                <w:sz w:val="20"/>
                <w:szCs w:val="20"/>
              </w:rPr>
              <w:t xml:space="preserve"> </w:t>
            </w:r>
            <w:r w:rsidRPr="00CD26D8">
              <w:rPr>
                <w:bCs/>
                <w:sz w:val="20"/>
                <w:szCs w:val="20"/>
              </w:rPr>
              <w:t>2</w:t>
            </w:r>
            <w:r w:rsidRPr="00CD26D8">
              <w:rPr>
                <w:bCs/>
                <w:sz w:val="20"/>
                <w:szCs w:val="20"/>
              </w:rPr>
              <w:t xml:space="preserve"> </w:t>
            </w:r>
          </w:p>
          <w:p w14:paraId="76203D77" w14:textId="77777777" w:rsidR="00BC42D1" w:rsidRPr="00CD26D8" w:rsidRDefault="00BC42D1" w:rsidP="004B4271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CD26D8">
              <w:rPr>
                <w:bCs/>
                <w:sz w:val="20"/>
                <w:szCs w:val="20"/>
              </w:rPr>
              <w:t>75-847</w:t>
            </w:r>
            <w:r w:rsidRPr="00CD26D8">
              <w:rPr>
                <w:bCs/>
                <w:sz w:val="20"/>
                <w:szCs w:val="20"/>
              </w:rPr>
              <w:t xml:space="preserve"> </w:t>
            </w:r>
            <w:r w:rsidRPr="00CD26D8">
              <w:rPr>
                <w:bCs/>
                <w:sz w:val="20"/>
                <w:szCs w:val="20"/>
              </w:rPr>
              <w:t>Koszalin</w:t>
            </w:r>
          </w:p>
          <w:p w14:paraId="4DE2F584" w14:textId="77777777" w:rsidR="00BC42D1" w:rsidRPr="00CD26D8" w:rsidRDefault="00BC42D1" w:rsidP="004B4271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 xml:space="preserve">za cenę wykonania przedmiotu zamówienia w wysokości </w:t>
            </w:r>
            <w:r w:rsidRPr="00CD26D8">
              <w:rPr>
                <w:b/>
                <w:sz w:val="20"/>
                <w:szCs w:val="20"/>
              </w:rPr>
              <w:t>229 850.00 zł</w:t>
            </w:r>
            <w:r w:rsidRPr="00CD26D8">
              <w:rPr>
                <w:sz w:val="20"/>
                <w:szCs w:val="20"/>
              </w:rPr>
              <w:t xml:space="preserve"> </w:t>
            </w:r>
            <w:r w:rsidRPr="00CD26D8">
              <w:rPr>
                <w:b/>
                <w:bCs/>
                <w:sz w:val="20"/>
                <w:szCs w:val="20"/>
              </w:rPr>
              <w:t>brutto</w:t>
            </w:r>
            <w:r w:rsidRPr="00CD26D8">
              <w:rPr>
                <w:bCs/>
                <w:sz w:val="20"/>
                <w:szCs w:val="20"/>
              </w:rPr>
              <w:t>.</w:t>
            </w:r>
          </w:p>
          <w:p w14:paraId="16F1A963" w14:textId="77777777" w:rsidR="00BC42D1" w:rsidRPr="00CD26D8" w:rsidRDefault="00BC42D1" w:rsidP="004B4271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CD26D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D26D8">
              <w:rPr>
                <w:color w:val="000000"/>
                <w:sz w:val="20"/>
                <w:szCs w:val="20"/>
              </w:rPr>
              <w:t>:</w:t>
            </w:r>
          </w:p>
          <w:p w14:paraId="4FFC0C09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-</w:t>
            </w:r>
            <w:r w:rsidRPr="00CD26D8">
              <w:rPr>
                <w:sz w:val="20"/>
                <w:szCs w:val="20"/>
              </w:rPr>
              <w:tab/>
              <w:t xml:space="preserve">treść wybranej oferty odpowiada treści SWZ, </w:t>
            </w:r>
          </w:p>
          <w:p w14:paraId="1366A3A4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-</w:t>
            </w:r>
            <w:r w:rsidRPr="00CD26D8">
              <w:rPr>
                <w:sz w:val="20"/>
                <w:szCs w:val="20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3A09368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I. Kryterium: Cena oferty - 60 punktów</w:t>
            </w:r>
          </w:p>
          <w:p w14:paraId="2243EBE7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II. Termin udzielenia gwarancji i - 30 punktów</w:t>
            </w:r>
          </w:p>
          <w:p w14:paraId="22BDBEB5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III. Termin dostawy  - 10 punktów</w:t>
            </w:r>
          </w:p>
          <w:p w14:paraId="6449EBA9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- oferta wpłynęła do Zamawiającego w wyznaczonym terminie , a Wykonawca  ją składający nie podlega wykluczeniu z postępowania</w:t>
            </w:r>
          </w:p>
          <w:p w14:paraId="02E29E4C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- kwota oferty nie przekraczała kwoty jaką Zamawiający zamierza przeznaczyć na sfinansowanie zamówienia.</w:t>
            </w:r>
          </w:p>
        </w:tc>
      </w:tr>
      <w:tr w:rsidR="00BC42D1" w:rsidRPr="00CD26D8" w14:paraId="60088CF9" w14:textId="77777777" w:rsidTr="00BC42D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AA3A2" w14:textId="77777777" w:rsidR="00BC42D1" w:rsidRPr="00CD26D8" w:rsidRDefault="00BC42D1" w:rsidP="004B4271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CD26D8">
              <w:rPr>
                <w:b/>
                <w:bCs/>
                <w:sz w:val="20"/>
                <w:szCs w:val="20"/>
              </w:rPr>
              <w:t xml:space="preserve">Część nr </w:t>
            </w:r>
            <w:r w:rsidRPr="00CD26D8">
              <w:rPr>
                <w:b/>
                <w:bCs/>
                <w:sz w:val="20"/>
                <w:szCs w:val="20"/>
              </w:rPr>
              <w:t>3</w:t>
            </w:r>
            <w:r w:rsidRPr="00CD26D8">
              <w:rPr>
                <w:sz w:val="20"/>
                <w:szCs w:val="20"/>
              </w:rPr>
              <w:t xml:space="preserve">: </w:t>
            </w:r>
            <w:r w:rsidRPr="00CD26D8">
              <w:rPr>
                <w:sz w:val="20"/>
                <w:szCs w:val="20"/>
              </w:rPr>
              <w:t>Pakiet 3 -  Centrala monitorująca kardiomonitory - 1 kpt.</w:t>
            </w:r>
          </w:p>
          <w:p w14:paraId="627470A4" w14:textId="77777777" w:rsidR="00BC42D1" w:rsidRPr="00CD26D8" w:rsidRDefault="00BC42D1" w:rsidP="004B4271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CD26D8">
              <w:rPr>
                <w:b/>
                <w:sz w:val="20"/>
                <w:szCs w:val="20"/>
              </w:rPr>
              <w:t>Biameditek</w:t>
            </w:r>
            <w:proofErr w:type="spellEnd"/>
            <w:r w:rsidRPr="00CD26D8">
              <w:rPr>
                <w:b/>
                <w:sz w:val="20"/>
                <w:szCs w:val="20"/>
              </w:rPr>
              <w:t xml:space="preserve"> Sp. z o.o.</w:t>
            </w:r>
          </w:p>
          <w:p w14:paraId="281227E9" w14:textId="77777777" w:rsidR="00BC42D1" w:rsidRPr="00CD26D8" w:rsidRDefault="00BC42D1" w:rsidP="004B4271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proofErr w:type="spellStart"/>
            <w:r w:rsidRPr="00CD26D8">
              <w:rPr>
                <w:bCs/>
                <w:sz w:val="20"/>
                <w:szCs w:val="20"/>
              </w:rPr>
              <w:t>Elewatorska</w:t>
            </w:r>
            <w:proofErr w:type="spellEnd"/>
            <w:r w:rsidRPr="00CD26D8">
              <w:rPr>
                <w:bCs/>
                <w:sz w:val="20"/>
                <w:szCs w:val="20"/>
              </w:rPr>
              <w:t xml:space="preserve"> </w:t>
            </w:r>
            <w:r w:rsidRPr="00CD26D8">
              <w:rPr>
                <w:bCs/>
                <w:sz w:val="20"/>
                <w:szCs w:val="20"/>
              </w:rPr>
              <w:t>58</w:t>
            </w:r>
            <w:r w:rsidRPr="00CD26D8">
              <w:rPr>
                <w:bCs/>
                <w:sz w:val="20"/>
                <w:szCs w:val="20"/>
              </w:rPr>
              <w:t xml:space="preserve"> </w:t>
            </w:r>
          </w:p>
          <w:p w14:paraId="5B91D170" w14:textId="77777777" w:rsidR="00BC42D1" w:rsidRPr="00CD26D8" w:rsidRDefault="00BC42D1" w:rsidP="004B4271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CD26D8">
              <w:rPr>
                <w:bCs/>
                <w:sz w:val="20"/>
                <w:szCs w:val="20"/>
              </w:rPr>
              <w:t>15-620</w:t>
            </w:r>
            <w:r w:rsidRPr="00CD26D8">
              <w:rPr>
                <w:bCs/>
                <w:sz w:val="20"/>
                <w:szCs w:val="20"/>
              </w:rPr>
              <w:t xml:space="preserve"> </w:t>
            </w:r>
            <w:r w:rsidRPr="00CD26D8">
              <w:rPr>
                <w:bCs/>
                <w:sz w:val="20"/>
                <w:szCs w:val="20"/>
              </w:rPr>
              <w:t>Białystok</w:t>
            </w:r>
          </w:p>
          <w:p w14:paraId="041C8D95" w14:textId="77777777" w:rsidR="00BC42D1" w:rsidRPr="00CD26D8" w:rsidRDefault="00BC42D1" w:rsidP="004B4271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 xml:space="preserve">za cenę wykonania przedmiotu zamówienia w wysokości </w:t>
            </w:r>
            <w:r w:rsidRPr="00CD26D8">
              <w:rPr>
                <w:b/>
                <w:sz w:val="20"/>
                <w:szCs w:val="20"/>
              </w:rPr>
              <w:t>29 052.00 zł</w:t>
            </w:r>
            <w:r w:rsidRPr="00CD26D8">
              <w:rPr>
                <w:sz w:val="20"/>
                <w:szCs w:val="20"/>
              </w:rPr>
              <w:t xml:space="preserve"> </w:t>
            </w:r>
            <w:r w:rsidRPr="00CD26D8">
              <w:rPr>
                <w:b/>
                <w:bCs/>
                <w:sz w:val="20"/>
                <w:szCs w:val="20"/>
              </w:rPr>
              <w:t>brutto</w:t>
            </w:r>
            <w:r w:rsidRPr="00CD26D8">
              <w:rPr>
                <w:bCs/>
                <w:sz w:val="20"/>
                <w:szCs w:val="20"/>
              </w:rPr>
              <w:t>.</w:t>
            </w:r>
          </w:p>
          <w:p w14:paraId="56704314" w14:textId="77777777" w:rsidR="00BC42D1" w:rsidRPr="00CD26D8" w:rsidRDefault="00BC42D1" w:rsidP="004B4271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CD26D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D26D8">
              <w:rPr>
                <w:color w:val="000000"/>
                <w:sz w:val="20"/>
                <w:szCs w:val="20"/>
              </w:rPr>
              <w:t>:</w:t>
            </w:r>
          </w:p>
          <w:p w14:paraId="2BCA27B7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-</w:t>
            </w:r>
            <w:r w:rsidRPr="00CD26D8">
              <w:rPr>
                <w:sz w:val="20"/>
                <w:szCs w:val="20"/>
              </w:rPr>
              <w:tab/>
              <w:t xml:space="preserve">treść wybranej oferty odpowiada treści SWZ, </w:t>
            </w:r>
          </w:p>
          <w:p w14:paraId="05625BF8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-</w:t>
            </w:r>
            <w:r w:rsidRPr="00CD26D8">
              <w:rPr>
                <w:sz w:val="20"/>
                <w:szCs w:val="20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96EED52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I. Kryterium: Cena oferty - 60 punktów</w:t>
            </w:r>
          </w:p>
          <w:p w14:paraId="1F932D6C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II. Termin udzielenia gwarancji i - 30 punktów</w:t>
            </w:r>
          </w:p>
          <w:p w14:paraId="6C423869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III. Termin dostawy  - 10 punktów</w:t>
            </w:r>
          </w:p>
          <w:p w14:paraId="437B0C7B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- oferta wpłynęła do Zamawiającego w wyznaczonym terminie , a Wykonawca  ją składający nie podlega wykluczeniu z postępowania</w:t>
            </w:r>
          </w:p>
          <w:p w14:paraId="629A99BB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- kwota oferty nie przekraczała kwoty jaką Zamawiający zamierza przeznaczyć na sfinansowanie zamówienia.</w:t>
            </w:r>
          </w:p>
        </w:tc>
      </w:tr>
      <w:tr w:rsidR="00BC42D1" w:rsidRPr="00CD26D8" w14:paraId="7D2B525F" w14:textId="77777777" w:rsidTr="00BC42D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517D4" w14:textId="77777777" w:rsidR="00BC42D1" w:rsidRPr="00CD26D8" w:rsidRDefault="00BC42D1" w:rsidP="004B4271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CD26D8">
              <w:rPr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CD26D8">
              <w:rPr>
                <w:b/>
                <w:bCs/>
                <w:sz w:val="20"/>
                <w:szCs w:val="20"/>
              </w:rPr>
              <w:t>4</w:t>
            </w:r>
            <w:r w:rsidRPr="00CD26D8">
              <w:rPr>
                <w:sz w:val="20"/>
                <w:szCs w:val="20"/>
              </w:rPr>
              <w:t xml:space="preserve">: </w:t>
            </w:r>
            <w:r w:rsidRPr="00CD26D8">
              <w:rPr>
                <w:sz w:val="20"/>
                <w:szCs w:val="20"/>
              </w:rPr>
              <w:t>Pakiet 4  - Defibrylator  -  1 kpt.</w:t>
            </w:r>
          </w:p>
          <w:p w14:paraId="1B400506" w14:textId="77777777" w:rsidR="00BC42D1" w:rsidRPr="00CD26D8" w:rsidRDefault="00BC42D1" w:rsidP="004B4271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CD26D8">
              <w:rPr>
                <w:b/>
                <w:sz w:val="20"/>
                <w:szCs w:val="20"/>
              </w:rPr>
              <w:t>Biameditek</w:t>
            </w:r>
            <w:proofErr w:type="spellEnd"/>
            <w:r w:rsidRPr="00CD26D8">
              <w:rPr>
                <w:b/>
                <w:sz w:val="20"/>
                <w:szCs w:val="20"/>
              </w:rPr>
              <w:t xml:space="preserve"> Sp. z o.o.</w:t>
            </w:r>
          </w:p>
          <w:p w14:paraId="020D64F7" w14:textId="77777777" w:rsidR="00BC42D1" w:rsidRPr="00CD26D8" w:rsidRDefault="00BC42D1" w:rsidP="004B4271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proofErr w:type="spellStart"/>
            <w:r w:rsidRPr="00CD26D8">
              <w:rPr>
                <w:bCs/>
                <w:sz w:val="20"/>
                <w:szCs w:val="20"/>
              </w:rPr>
              <w:t>Elewatorska</w:t>
            </w:r>
            <w:proofErr w:type="spellEnd"/>
            <w:r w:rsidRPr="00CD26D8">
              <w:rPr>
                <w:bCs/>
                <w:sz w:val="20"/>
                <w:szCs w:val="20"/>
              </w:rPr>
              <w:t xml:space="preserve"> </w:t>
            </w:r>
            <w:r w:rsidRPr="00CD26D8">
              <w:rPr>
                <w:bCs/>
                <w:sz w:val="20"/>
                <w:szCs w:val="20"/>
              </w:rPr>
              <w:t>58</w:t>
            </w:r>
            <w:r w:rsidRPr="00CD26D8">
              <w:rPr>
                <w:bCs/>
                <w:sz w:val="20"/>
                <w:szCs w:val="20"/>
              </w:rPr>
              <w:t xml:space="preserve"> </w:t>
            </w:r>
          </w:p>
          <w:p w14:paraId="56E70A88" w14:textId="77777777" w:rsidR="00BC42D1" w:rsidRPr="00CD26D8" w:rsidRDefault="00BC42D1" w:rsidP="004B4271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CD26D8">
              <w:rPr>
                <w:bCs/>
                <w:sz w:val="20"/>
                <w:szCs w:val="20"/>
              </w:rPr>
              <w:t>15-620</w:t>
            </w:r>
            <w:r w:rsidRPr="00CD26D8">
              <w:rPr>
                <w:bCs/>
                <w:sz w:val="20"/>
                <w:szCs w:val="20"/>
              </w:rPr>
              <w:t xml:space="preserve"> </w:t>
            </w:r>
            <w:r w:rsidRPr="00CD26D8">
              <w:rPr>
                <w:bCs/>
                <w:sz w:val="20"/>
                <w:szCs w:val="20"/>
              </w:rPr>
              <w:t>Białystok</w:t>
            </w:r>
          </w:p>
          <w:p w14:paraId="788BE317" w14:textId="77777777" w:rsidR="00BC42D1" w:rsidRPr="00CD26D8" w:rsidRDefault="00BC42D1" w:rsidP="004B4271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 xml:space="preserve">za cenę wykonania przedmiotu zamówienia w wysokości </w:t>
            </w:r>
            <w:r w:rsidRPr="00CD26D8">
              <w:rPr>
                <w:b/>
                <w:sz w:val="20"/>
                <w:szCs w:val="20"/>
              </w:rPr>
              <w:t>29 581.20 zł</w:t>
            </w:r>
            <w:r w:rsidRPr="00CD26D8">
              <w:rPr>
                <w:sz w:val="20"/>
                <w:szCs w:val="20"/>
              </w:rPr>
              <w:t xml:space="preserve"> </w:t>
            </w:r>
            <w:r w:rsidRPr="00CD26D8">
              <w:rPr>
                <w:b/>
                <w:bCs/>
                <w:sz w:val="20"/>
                <w:szCs w:val="20"/>
              </w:rPr>
              <w:t>brutto</w:t>
            </w:r>
            <w:r w:rsidRPr="00CD26D8">
              <w:rPr>
                <w:bCs/>
                <w:sz w:val="20"/>
                <w:szCs w:val="20"/>
              </w:rPr>
              <w:t>.</w:t>
            </w:r>
          </w:p>
          <w:p w14:paraId="2993D87A" w14:textId="77777777" w:rsidR="00BC42D1" w:rsidRPr="00CD26D8" w:rsidRDefault="00BC42D1" w:rsidP="004B4271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CD26D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D26D8">
              <w:rPr>
                <w:color w:val="000000"/>
                <w:sz w:val="20"/>
                <w:szCs w:val="20"/>
              </w:rPr>
              <w:t>:</w:t>
            </w:r>
          </w:p>
          <w:p w14:paraId="27E4822F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-</w:t>
            </w:r>
            <w:r w:rsidRPr="00CD26D8">
              <w:rPr>
                <w:sz w:val="20"/>
                <w:szCs w:val="20"/>
              </w:rPr>
              <w:tab/>
              <w:t xml:space="preserve">treść wybranej oferty odpowiada treści SWZ, </w:t>
            </w:r>
          </w:p>
          <w:p w14:paraId="046311F4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-</w:t>
            </w:r>
            <w:r w:rsidRPr="00CD26D8">
              <w:rPr>
                <w:sz w:val="20"/>
                <w:szCs w:val="20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7B47F0D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I. Kryterium: Cena oferty - 60 punktów</w:t>
            </w:r>
          </w:p>
          <w:p w14:paraId="127B0585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II. Termin udzielenia gwarancji i - 30 punktów</w:t>
            </w:r>
          </w:p>
          <w:p w14:paraId="148F7318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III. Termin dostawy  - 10 punktów</w:t>
            </w:r>
          </w:p>
          <w:p w14:paraId="5E3F26E6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- oferta wpłynęła do Zamawiającego w wyznaczonym terminie , a Wykonawca  ją składający nie podlega wykluczeniu z postępowania</w:t>
            </w:r>
          </w:p>
          <w:p w14:paraId="37C434D3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- kwota oferty nie przekraczała kwoty jaką Zamawiający zamierza przeznaczyć na sfinansowanie zamówienia.</w:t>
            </w:r>
          </w:p>
        </w:tc>
      </w:tr>
      <w:tr w:rsidR="00BC42D1" w:rsidRPr="00CD26D8" w14:paraId="64FD4C86" w14:textId="77777777" w:rsidTr="00BC42D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410E9" w14:textId="77777777" w:rsidR="00BC42D1" w:rsidRPr="00CD26D8" w:rsidRDefault="00BC42D1" w:rsidP="004B4271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CD26D8">
              <w:rPr>
                <w:b/>
                <w:bCs/>
                <w:sz w:val="20"/>
                <w:szCs w:val="20"/>
              </w:rPr>
              <w:t xml:space="preserve">Część nr </w:t>
            </w:r>
            <w:r w:rsidRPr="00CD26D8">
              <w:rPr>
                <w:b/>
                <w:bCs/>
                <w:sz w:val="20"/>
                <w:szCs w:val="20"/>
              </w:rPr>
              <w:t>5</w:t>
            </w:r>
            <w:r w:rsidRPr="00CD26D8">
              <w:rPr>
                <w:sz w:val="20"/>
                <w:szCs w:val="20"/>
              </w:rPr>
              <w:t xml:space="preserve">: </w:t>
            </w:r>
            <w:r w:rsidRPr="00CD26D8">
              <w:rPr>
                <w:sz w:val="20"/>
                <w:szCs w:val="20"/>
              </w:rPr>
              <w:t>Pakiet 5 - Sprzęt kardiologiczny</w:t>
            </w:r>
          </w:p>
          <w:p w14:paraId="71095AA3" w14:textId="77777777" w:rsidR="00BC42D1" w:rsidRPr="00CD26D8" w:rsidRDefault="00BC42D1" w:rsidP="004B4271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CD26D8">
              <w:rPr>
                <w:b/>
                <w:sz w:val="20"/>
                <w:szCs w:val="20"/>
              </w:rPr>
              <w:t>AB Electronics Adam Bieniek</w:t>
            </w:r>
          </w:p>
          <w:p w14:paraId="0EE70E90" w14:textId="77777777" w:rsidR="00BC42D1" w:rsidRPr="00CD26D8" w:rsidRDefault="00BC42D1" w:rsidP="004B4271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D26D8">
              <w:rPr>
                <w:bCs/>
                <w:sz w:val="20"/>
                <w:szCs w:val="20"/>
              </w:rPr>
              <w:t>Słoneczna</w:t>
            </w:r>
            <w:r w:rsidRPr="00CD26D8">
              <w:rPr>
                <w:bCs/>
                <w:sz w:val="20"/>
                <w:szCs w:val="20"/>
              </w:rPr>
              <w:t xml:space="preserve"> </w:t>
            </w:r>
            <w:r w:rsidRPr="00CD26D8">
              <w:rPr>
                <w:bCs/>
                <w:sz w:val="20"/>
                <w:szCs w:val="20"/>
              </w:rPr>
              <w:t>24A</w:t>
            </w:r>
            <w:r w:rsidRPr="00CD26D8">
              <w:rPr>
                <w:bCs/>
                <w:sz w:val="20"/>
                <w:szCs w:val="20"/>
              </w:rPr>
              <w:t xml:space="preserve"> </w:t>
            </w:r>
          </w:p>
          <w:p w14:paraId="512671B8" w14:textId="77777777" w:rsidR="00BC42D1" w:rsidRPr="00CD26D8" w:rsidRDefault="00BC42D1" w:rsidP="004B4271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CD26D8">
              <w:rPr>
                <w:bCs/>
                <w:sz w:val="20"/>
                <w:szCs w:val="20"/>
              </w:rPr>
              <w:t>32-005</w:t>
            </w:r>
            <w:r w:rsidRPr="00CD26D8">
              <w:rPr>
                <w:bCs/>
                <w:sz w:val="20"/>
                <w:szCs w:val="20"/>
              </w:rPr>
              <w:t xml:space="preserve"> </w:t>
            </w:r>
            <w:r w:rsidRPr="00CD26D8">
              <w:rPr>
                <w:bCs/>
                <w:sz w:val="20"/>
                <w:szCs w:val="20"/>
              </w:rPr>
              <w:t>Niepołomice</w:t>
            </w:r>
          </w:p>
          <w:p w14:paraId="4AE57DA7" w14:textId="77777777" w:rsidR="00BC42D1" w:rsidRPr="00CD26D8" w:rsidRDefault="00BC42D1" w:rsidP="004B4271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 xml:space="preserve">za cenę wykonania przedmiotu zamówienia w wysokości </w:t>
            </w:r>
            <w:r w:rsidRPr="00CD26D8">
              <w:rPr>
                <w:b/>
                <w:sz w:val="20"/>
                <w:szCs w:val="20"/>
              </w:rPr>
              <w:t>24 799.99 zł</w:t>
            </w:r>
            <w:r w:rsidRPr="00CD26D8">
              <w:rPr>
                <w:sz w:val="20"/>
                <w:szCs w:val="20"/>
              </w:rPr>
              <w:t xml:space="preserve"> </w:t>
            </w:r>
            <w:r w:rsidRPr="00CD26D8">
              <w:rPr>
                <w:b/>
                <w:bCs/>
                <w:sz w:val="20"/>
                <w:szCs w:val="20"/>
              </w:rPr>
              <w:t>brutto</w:t>
            </w:r>
            <w:r w:rsidRPr="00CD26D8">
              <w:rPr>
                <w:bCs/>
                <w:sz w:val="20"/>
                <w:szCs w:val="20"/>
              </w:rPr>
              <w:t>.</w:t>
            </w:r>
          </w:p>
          <w:p w14:paraId="61125964" w14:textId="77777777" w:rsidR="00BC42D1" w:rsidRPr="00CD26D8" w:rsidRDefault="00BC42D1" w:rsidP="004B4271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CD26D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D26D8">
              <w:rPr>
                <w:color w:val="000000"/>
                <w:sz w:val="20"/>
                <w:szCs w:val="20"/>
              </w:rPr>
              <w:t>:</w:t>
            </w:r>
          </w:p>
          <w:p w14:paraId="17FC367C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-</w:t>
            </w:r>
            <w:r w:rsidRPr="00CD26D8">
              <w:rPr>
                <w:sz w:val="20"/>
                <w:szCs w:val="20"/>
              </w:rPr>
              <w:tab/>
              <w:t xml:space="preserve">treść wybranej oferty odpowiada treści SWZ, </w:t>
            </w:r>
          </w:p>
          <w:p w14:paraId="41C2EEC4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-</w:t>
            </w:r>
            <w:r w:rsidRPr="00CD26D8">
              <w:rPr>
                <w:sz w:val="20"/>
                <w:szCs w:val="20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E4EA620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I. Kryterium: Cena oferty - 60 punktów</w:t>
            </w:r>
          </w:p>
          <w:p w14:paraId="5A47FA0E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II. Termin udzielenia gwarancji i - 30 punktów</w:t>
            </w:r>
          </w:p>
          <w:p w14:paraId="1650E299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III. Termin dostawy  - 10 punktów</w:t>
            </w:r>
          </w:p>
          <w:p w14:paraId="3811D68F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- oferta wpłynęła do Zamawiającego w wyznaczonym terminie , a Wykonawca  ją składający nie podlega wykluczeniu z postępowania</w:t>
            </w:r>
          </w:p>
          <w:p w14:paraId="1F60F0A9" w14:textId="77777777" w:rsidR="00BC42D1" w:rsidRPr="00CD26D8" w:rsidRDefault="00BC42D1" w:rsidP="004B42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- kwota oferty nie przekraczała kwoty jaką Zamawiający zamierza przeznaczyć na sfinansowanie zamówienia.</w:t>
            </w:r>
          </w:p>
        </w:tc>
      </w:tr>
    </w:tbl>
    <w:p w14:paraId="646D954E" w14:textId="77777777" w:rsidR="00B36EDA" w:rsidRPr="00CD26D8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0"/>
          <w:szCs w:val="20"/>
        </w:rPr>
      </w:pPr>
      <w:r w:rsidRPr="00CD26D8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CD26D8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CD26D8" w14:paraId="6D6A80A9" w14:textId="77777777" w:rsidTr="00BC42D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05CF5D" w14:textId="77777777" w:rsidR="00B36EDA" w:rsidRPr="00CD26D8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CD26D8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F1108F" w14:textId="77777777" w:rsidR="00B36EDA" w:rsidRPr="00CD26D8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CD26D8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14F566" w14:textId="77777777" w:rsidR="00B36EDA" w:rsidRPr="00CD26D8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CD26D8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170D6A" w14:textId="77777777" w:rsidR="00B36EDA" w:rsidRPr="00CD26D8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CD26D8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BC42D1" w:rsidRPr="00CD26D8" w14:paraId="4011D733" w14:textId="77777777" w:rsidTr="00BC42D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6B5A1" w14:textId="77777777" w:rsidR="00BC42D1" w:rsidRPr="00CD26D8" w:rsidRDefault="00BC42D1" w:rsidP="004B427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1</w:t>
            </w:r>
            <w:r w:rsidRPr="00CD26D8">
              <w:rPr>
                <w:sz w:val="20"/>
                <w:szCs w:val="20"/>
              </w:rPr>
              <w:t xml:space="preserve"> - </w:t>
            </w:r>
            <w:r w:rsidRPr="00CD26D8">
              <w:rPr>
                <w:sz w:val="20"/>
                <w:szCs w:val="20"/>
              </w:rPr>
              <w:t xml:space="preserve">Pakiet 1 - Resektoskop laserowy i </w:t>
            </w:r>
            <w:proofErr w:type="spellStart"/>
            <w:r w:rsidRPr="00CD26D8">
              <w:rPr>
                <w:sz w:val="20"/>
                <w:szCs w:val="20"/>
              </w:rPr>
              <w:t>morcelator</w:t>
            </w:r>
            <w:proofErr w:type="spellEnd"/>
            <w:r w:rsidRPr="00CD26D8">
              <w:rPr>
                <w:sz w:val="20"/>
                <w:szCs w:val="20"/>
              </w:rPr>
              <w:t xml:space="preserve"> - 1 kpt.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29A10" w14:textId="77777777" w:rsidR="00BC42D1" w:rsidRPr="00CD26D8" w:rsidRDefault="00BC42D1" w:rsidP="004B427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CD26D8">
              <w:rPr>
                <w:b/>
                <w:bCs/>
                <w:sz w:val="20"/>
                <w:szCs w:val="20"/>
              </w:rPr>
              <w:t>Meden-Inmed</w:t>
            </w:r>
            <w:proofErr w:type="spellEnd"/>
            <w:r w:rsidRPr="00CD26D8">
              <w:rPr>
                <w:b/>
                <w:bCs/>
                <w:sz w:val="20"/>
                <w:szCs w:val="20"/>
              </w:rPr>
              <w:t xml:space="preserve"> Sp. </w:t>
            </w:r>
            <w:proofErr w:type="spellStart"/>
            <w:r w:rsidRPr="00CD26D8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CD26D8">
              <w:rPr>
                <w:b/>
                <w:bCs/>
                <w:sz w:val="20"/>
                <w:szCs w:val="20"/>
              </w:rPr>
              <w:t>.</w:t>
            </w:r>
          </w:p>
          <w:p w14:paraId="57DD109B" w14:textId="77777777" w:rsidR="00BC42D1" w:rsidRPr="00CD26D8" w:rsidRDefault="00BC42D1" w:rsidP="004B4271">
            <w:pPr>
              <w:spacing w:line="276" w:lineRule="auto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Wenedów</w:t>
            </w:r>
            <w:r w:rsidRPr="00CD26D8">
              <w:rPr>
                <w:sz w:val="20"/>
                <w:szCs w:val="20"/>
              </w:rPr>
              <w:t xml:space="preserve"> </w:t>
            </w:r>
            <w:r w:rsidRPr="00CD26D8">
              <w:rPr>
                <w:sz w:val="20"/>
                <w:szCs w:val="20"/>
              </w:rPr>
              <w:t>2</w:t>
            </w:r>
          </w:p>
          <w:p w14:paraId="56D2FE5F" w14:textId="77777777" w:rsidR="00BC42D1" w:rsidRPr="00CD26D8" w:rsidRDefault="00BC42D1" w:rsidP="004B427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75-847</w:t>
            </w:r>
            <w:r w:rsidRPr="00CD26D8">
              <w:rPr>
                <w:sz w:val="20"/>
                <w:szCs w:val="20"/>
              </w:rPr>
              <w:t xml:space="preserve"> </w:t>
            </w:r>
            <w:r w:rsidRPr="00CD26D8">
              <w:rPr>
                <w:sz w:val="20"/>
                <w:szCs w:val="20"/>
              </w:rPr>
              <w:t>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56A36" w14:textId="77777777" w:rsidR="00BC42D1" w:rsidRPr="00CD26D8" w:rsidRDefault="00BC42D1" w:rsidP="004B4271">
            <w:pPr>
              <w:spacing w:before="40" w:after="40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1 - Cena - 60.00</w:t>
            </w:r>
          </w:p>
          <w:p w14:paraId="6E788270" w14:textId="77777777" w:rsidR="00BC42D1" w:rsidRPr="00CD26D8" w:rsidRDefault="00BC42D1" w:rsidP="004B4271">
            <w:pPr>
              <w:spacing w:before="40" w:after="40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2 - Okres udzielonej gwarancji - 30.00</w:t>
            </w:r>
          </w:p>
          <w:p w14:paraId="20310763" w14:textId="77777777" w:rsidR="00BC42D1" w:rsidRPr="00CD26D8" w:rsidRDefault="00BC42D1" w:rsidP="004B427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3 - Termin realizacji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52ED1" w14:textId="77777777" w:rsidR="00BC42D1" w:rsidRPr="00CD26D8" w:rsidRDefault="00BC42D1" w:rsidP="004B4271">
            <w:pPr>
              <w:jc w:val="center"/>
              <w:rPr>
                <w:color w:val="000000"/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 xml:space="preserve">  100,00</w:t>
            </w:r>
          </w:p>
        </w:tc>
      </w:tr>
      <w:tr w:rsidR="00BC42D1" w:rsidRPr="00CD26D8" w14:paraId="73C68098" w14:textId="77777777" w:rsidTr="00BC42D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9A01D" w14:textId="77777777" w:rsidR="00BC42D1" w:rsidRPr="00CD26D8" w:rsidRDefault="00BC42D1" w:rsidP="004B427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lastRenderedPageBreak/>
              <w:t>2</w:t>
            </w:r>
            <w:r w:rsidRPr="00CD26D8">
              <w:rPr>
                <w:sz w:val="20"/>
                <w:szCs w:val="20"/>
              </w:rPr>
              <w:t xml:space="preserve"> - </w:t>
            </w:r>
            <w:r w:rsidRPr="00CD26D8">
              <w:rPr>
                <w:sz w:val="20"/>
                <w:szCs w:val="20"/>
              </w:rPr>
              <w:t>Pakiet 2 - Aparat do litotrypsji złogów  - 1 kpt.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0312E" w14:textId="77777777" w:rsidR="00BC42D1" w:rsidRPr="00CD26D8" w:rsidRDefault="00BC42D1" w:rsidP="004B427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CD26D8">
              <w:rPr>
                <w:b/>
                <w:bCs/>
                <w:sz w:val="20"/>
                <w:szCs w:val="20"/>
              </w:rPr>
              <w:t>Meden-Inmed</w:t>
            </w:r>
            <w:proofErr w:type="spellEnd"/>
            <w:r w:rsidRPr="00CD26D8">
              <w:rPr>
                <w:b/>
                <w:bCs/>
                <w:sz w:val="20"/>
                <w:szCs w:val="20"/>
              </w:rPr>
              <w:t xml:space="preserve"> Sp. </w:t>
            </w:r>
            <w:proofErr w:type="spellStart"/>
            <w:r w:rsidRPr="00CD26D8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CD26D8">
              <w:rPr>
                <w:b/>
                <w:bCs/>
                <w:sz w:val="20"/>
                <w:szCs w:val="20"/>
              </w:rPr>
              <w:t>.</w:t>
            </w:r>
          </w:p>
          <w:p w14:paraId="026B97D8" w14:textId="77777777" w:rsidR="00BC42D1" w:rsidRPr="00CD26D8" w:rsidRDefault="00BC42D1" w:rsidP="004B4271">
            <w:pPr>
              <w:spacing w:line="276" w:lineRule="auto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Wenedów</w:t>
            </w:r>
            <w:r w:rsidRPr="00CD26D8">
              <w:rPr>
                <w:sz w:val="20"/>
                <w:szCs w:val="20"/>
              </w:rPr>
              <w:t xml:space="preserve"> </w:t>
            </w:r>
            <w:r w:rsidRPr="00CD26D8">
              <w:rPr>
                <w:sz w:val="20"/>
                <w:szCs w:val="20"/>
              </w:rPr>
              <w:t>2</w:t>
            </w:r>
          </w:p>
          <w:p w14:paraId="74ACDCAF" w14:textId="77777777" w:rsidR="00BC42D1" w:rsidRPr="00CD26D8" w:rsidRDefault="00BC42D1" w:rsidP="004B427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75-847</w:t>
            </w:r>
            <w:r w:rsidRPr="00CD26D8">
              <w:rPr>
                <w:sz w:val="20"/>
                <w:szCs w:val="20"/>
              </w:rPr>
              <w:t xml:space="preserve"> </w:t>
            </w:r>
            <w:r w:rsidRPr="00CD26D8">
              <w:rPr>
                <w:sz w:val="20"/>
                <w:szCs w:val="20"/>
              </w:rPr>
              <w:t>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B0DA7" w14:textId="77777777" w:rsidR="00BC42D1" w:rsidRPr="00CD26D8" w:rsidRDefault="00BC42D1" w:rsidP="004B4271">
            <w:pPr>
              <w:spacing w:before="40" w:after="40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1 - Cena - 60.00</w:t>
            </w:r>
          </w:p>
          <w:p w14:paraId="2567959D" w14:textId="77777777" w:rsidR="00BC42D1" w:rsidRPr="00CD26D8" w:rsidRDefault="00BC42D1" w:rsidP="004B4271">
            <w:pPr>
              <w:spacing w:before="40" w:after="40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2 - Okres udzielonej gwarancji - 30.00</w:t>
            </w:r>
          </w:p>
          <w:p w14:paraId="11E368A0" w14:textId="77777777" w:rsidR="00BC42D1" w:rsidRPr="00CD26D8" w:rsidRDefault="00BC42D1" w:rsidP="004B427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3 - Termin realizacji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18BA1" w14:textId="77777777" w:rsidR="00BC42D1" w:rsidRPr="00CD26D8" w:rsidRDefault="00BC42D1" w:rsidP="004B4271">
            <w:pPr>
              <w:jc w:val="center"/>
              <w:rPr>
                <w:color w:val="000000"/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 xml:space="preserve">  100,00</w:t>
            </w:r>
          </w:p>
        </w:tc>
      </w:tr>
      <w:tr w:rsidR="00BC42D1" w:rsidRPr="00CD26D8" w14:paraId="590599CE" w14:textId="77777777" w:rsidTr="00BC42D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030A5" w14:textId="77777777" w:rsidR="00BC42D1" w:rsidRPr="00CD26D8" w:rsidRDefault="00BC42D1" w:rsidP="004B427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3</w:t>
            </w:r>
            <w:r w:rsidRPr="00CD26D8">
              <w:rPr>
                <w:sz w:val="20"/>
                <w:szCs w:val="20"/>
              </w:rPr>
              <w:t xml:space="preserve"> - </w:t>
            </w:r>
            <w:r w:rsidRPr="00CD26D8">
              <w:rPr>
                <w:sz w:val="20"/>
                <w:szCs w:val="20"/>
              </w:rPr>
              <w:t>Pakiet 3 -  Centrala monitorująca kardiomonitory - 1 kpt.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6F34C" w14:textId="77777777" w:rsidR="00BC42D1" w:rsidRPr="00CD26D8" w:rsidRDefault="00BC42D1" w:rsidP="004B427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CD26D8">
              <w:rPr>
                <w:b/>
                <w:bCs/>
                <w:sz w:val="20"/>
                <w:szCs w:val="20"/>
              </w:rPr>
              <w:t>Biameditek</w:t>
            </w:r>
            <w:proofErr w:type="spellEnd"/>
            <w:r w:rsidRPr="00CD26D8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8007DC7" w14:textId="77777777" w:rsidR="00BC42D1" w:rsidRPr="00CD26D8" w:rsidRDefault="00BC42D1" w:rsidP="004B4271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 w:rsidRPr="00CD26D8">
              <w:rPr>
                <w:sz w:val="20"/>
                <w:szCs w:val="20"/>
              </w:rPr>
              <w:t>Elewatorska</w:t>
            </w:r>
            <w:proofErr w:type="spellEnd"/>
            <w:r w:rsidRPr="00CD26D8">
              <w:rPr>
                <w:sz w:val="20"/>
                <w:szCs w:val="20"/>
              </w:rPr>
              <w:t xml:space="preserve"> </w:t>
            </w:r>
            <w:r w:rsidRPr="00CD26D8">
              <w:rPr>
                <w:sz w:val="20"/>
                <w:szCs w:val="20"/>
              </w:rPr>
              <w:t>58</w:t>
            </w:r>
          </w:p>
          <w:p w14:paraId="25E62CF6" w14:textId="77777777" w:rsidR="00BC42D1" w:rsidRPr="00CD26D8" w:rsidRDefault="00BC42D1" w:rsidP="004B427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15-620</w:t>
            </w:r>
            <w:r w:rsidRPr="00CD26D8">
              <w:rPr>
                <w:sz w:val="20"/>
                <w:szCs w:val="20"/>
              </w:rPr>
              <w:t xml:space="preserve"> </w:t>
            </w:r>
            <w:r w:rsidRPr="00CD26D8">
              <w:rPr>
                <w:sz w:val="20"/>
                <w:szCs w:val="20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7A1E7" w14:textId="77777777" w:rsidR="00BC42D1" w:rsidRPr="00CD26D8" w:rsidRDefault="00BC42D1" w:rsidP="004B4271">
            <w:pPr>
              <w:spacing w:before="40" w:after="40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1 - Cena - 60.00</w:t>
            </w:r>
          </w:p>
          <w:p w14:paraId="5EEAC7CC" w14:textId="77777777" w:rsidR="00BC42D1" w:rsidRPr="00CD26D8" w:rsidRDefault="00BC42D1" w:rsidP="004B4271">
            <w:pPr>
              <w:spacing w:before="40" w:after="40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2 - Okres udzielonej gwarancji - 30.00</w:t>
            </w:r>
          </w:p>
          <w:p w14:paraId="6FFFD5BE" w14:textId="77777777" w:rsidR="00BC42D1" w:rsidRPr="00CD26D8" w:rsidRDefault="00BC42D1" w:rsidP="004B427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3 - Termin realizacji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7C4CC" w14:textId="77777777" w:rsidR="00BC42D1" w:rsidRPr="00CD26D8" w:rsidRDefault="00BC42D1" w:rsidP="004B4271">
            <w:pPr>
              <w:jc w:val="center"/>
              <w:rPr>
                <w:color w:val="000000"/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 xml:space="preserve">  100,00</w:t>
            </w:r>
          </w:p>
        </w:tc>
      </w:tr>
      <w:tr w:rsidR="00BC42D1" w:rsidRPr="00CD26D8" w14:paraId="711F3758" w14:textId="77777777" w:rsidTr="00BC42D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A498E" w14:textId="77777777" w:rsidR="00BC42D1" w:rsidRPr="00CD26D8" w:rsidRDefault="00BC42D1" w:rsidP="004B427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4</w:t>
            </w:r>
            <w:r w:rsidRPr="00CD26D8">
              <w:rPr>
                <w:sz w:val="20"/>
                <w:szCs w:val="20"/>
              </w:rPr>
              <w:t xml:space="preserve"> - </w:t>
            </w:r>
            <w:r w:rsidRPr="00CD26D8">
              <w:rPr>
                <w:sz w:val="20"/>
                <w:szCs w:val="20"/>
              </w:rPr>
              <w:t>Pakiet 4  - Defibrylator  -  1 kpt.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49EA2" w14:textId="77777777" w:rsidR="00BC42D1" w:rsidRPr="00CD26D8" w:rsidRDefault="00BC42D1" w:rsidP="004B427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CD26D8">
              <w:rPr>
                <w:b/>
                <w:bCs/>
                <w:sz w:val="20"/>
                <w:szCs w:val="20"/>
              </w:rPr>
              <w:t>Biameditek</w:t>
            </w:r>
            <w:proofErr w:type="spellEnd"/>
            <w:r w:rsidRPr="00CD26D8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31682B9" w14:textId="77777777" w:rsidR="00BC42D1" w:rsidRPr="00CD26D8" w:rsidRDefault="00BC42D1" w:rsidP="004B4271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 w:rsidRPr="00CD26D8">
              <w:rPr>
                <w:sz w:val="20"/>
                <w:szCs w:val="20"/>
              </w:rPr>
              <w:t>Elewatorska</w:t>
            </w:r>
            <w:proofErr w:type="spellEnd"/>
            <w:r w:rsidRPr="00CD26D8">
              <w:rPr>
                <w:sz w:val="20"/>
                <w:szCs w:val="20"/>
              </w:rPr>
              <w:t xml:space="preserve"> </w:t>
            </w:r>
            <w:r w:rsidRPr="00CD26D8">
              <w:rPr>
                <w:sz w:val="20"/>
                <w:szCs w:val="20"/>
              </w:rPr>
              <w:t>58</w:t>
            </w:r>
          </w:p>
          <w:p w14:paraId="31A1ACD4" w14:textId="77777777" w:rsidR="00BC42D1" w:rsidRPr="00CD26D8" w:rsidRDefault="00BC42D1" w:rsidP="004B427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15-620</w:t>
            </w:r>
            <w:r w:rsidRPr="00CD26D8">
              <w:rPr>
                <w:sz w:val="20"/>
                <w:szCs w:val="20"/>
              </w:rPr>
              <w:t xml:space="preserve"> </w:t>
            </w:r>
            <w:r w:rsidRPr="00CD26D8">
              <w:rPr>
                <w:sz w:val="20"/>
                <w:szCs w:val="20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00EA5" w14:textId="77777777" w:rsidR="00BC42D1" w:rsidRPr="00CD26D8" w:rsidRDefault="00BC42D1" w:rsidP="004B4271">
            <w:pPr>
              <w:spacing w:before="40" w:after="40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1 - Cena - 60.00</w:t>
            </w:r>
          </w:p>
          <w:p w14:paraId="3FEE8A50" w14:textId="77777777" w:rsidR="00BC42D1" w:rsidRPr="00CD26D8" w:rsidRDefault="00BC42D1" w:rsidP="004B4271">
            <w:pPr>
              <w:spacing w:before="40" w:after="40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2 - Okres udzielonej gwarancji - 30.00</w:t>
            </w:r>
          </w:p>
          <w:p w14:paraId="3D3CE5A5" w14:textId="77777777" w:rsidR="00BC42D1" w:rsidRPr="00CD26D8" w:rsidRDefault="00BC42D1" w:rsidP="004B427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3 - Termin realizacji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2C8D3" w14:textId="77777777" w:rsidR="00BC42D1" w:rsidRPr="00CD26D8" w:rsidRDefault="00BC42D1" w:rsidP="004B4271">
            <w:pPr>
              <w:jc w:val="center"/>
              <w:rPr>
                <w:color w:val="000000"/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 xml:space="preserve">  100,00</w:t>
            </w:r>
          </w:p>
        </w:tc>
      </w:tr>
      <w:tr w:rsidR="00BC42D1" w:rsidRPr="00CD26D8" w14:paraId="456173B2" w14:textId="77777777" w:rsidTr="00BC42D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B0C00" w14:textId="77777777" w:rsidR="00BC42D1" w:rsidRPr="00CD26D8" w:rsidRDefault="00BC42D1" w:rsidP="004B427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5</w:t>
            </w:r>
            <w:r w:rsidRPr="00CD26D8">
              <w:rPr>
                <w:sz w:val="20"/>
                <w:szCs w:val="20"/>
              </w:rPr>
              <w:t xml:space="preserve"> - </w:t>
            </w:r>
            <w:r w:rsidRPr="00CD26D8">
              <w:rPr>
                <w:sz w:val="20"/>
                <w:szCs w:val="20"/>
              </w:rPr>
              <w:t>Pakiet 5 - Sprzęt kardiologiczny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83E88" w14:textId="77777777" w:rsidR="00BC42D1" w:rsidRPr="00CD26D8" w:rsidRDefault="00BC42D1" w:rsidP="004B427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CD26D8">
              <w:rPr>
                <w:b/>
                <w:bCs/>
                <w:sz w:val="20"/>
                <w:szCs w:val="20"/>
              </w:rPr>
              <w:t>AB Electronics Adam Bieniek</w:t>
            </w:r>
          </w:p>
          <w:p w14:paraId="7AF3BBC6" w14:textId="77777777" w:rsidR="00BC42D1" w:rsidRPr="00CD26D8" w:rsidRDefault="00BC42D1" w:rsidP="004B4271">
            <w:pPr>
              <w:spacing w:line="276" w:lineRule="auto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Słoneczna</w:t>
            </w:r>
            <w:r w:rsidRPr="00CD26D8">
              <w:rPr>
                <w:sz w:val="20"/>
                <w:szCs w:val="20"/>
              </w:rPr>
              <w:t xml:space="preserve"> </w:t>
            </w:r>
            <w:r w:rsidRPr="00CD26D8">
              <w:rPr>
                <w:sz w:val="20"/>
                <w:szCs w:val="20"/>
              </w:rPr>
              <w:t>24A</w:t>
            </w:r>
          </w:p>
          <w:p w14:paraId="737788FF" w14:textId="77777777" w:rsidR="00BC42D1" w:rsidRPr="00CD26D8" w:rsidRDefault="00BC42D1" w:rsidP="004B427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32-005</w:t>
            </w:r>
            <w:r w:rsidRPr="00CD26D8">
              <w:rPr>
                <w:sz w:val="20"/>
                <w:szCs w:val="20"/>
              </w:rPr>
              <w:t xml:space="preserve"> </w:t>
            </w:r>
            <w:r w:rsidRPr="00CD26D8">
              <w:rPr>
                <w:sz w:val="20"/>
                <w:szCs w:val="20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F9865" w14:textId="77777777" w:rsidR="00BC42D1" w:rsidRPr="00CD26D8" w:rsidRDefault="00BC42D1" w:rsidP="004B4271">
            <w:pPr>
              <w:spacing w:before="40" w:after="40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1 - Cena - 60.00</w:t>
            </w:r>
          </w:p>
          <w:p w14:paraId="76163AF9" w14:textId="77777777" w:rsidR="00BC42D1" w:rsidRPr="00CD26D8" w:rsidRDefault="00BC42D1" w:rsidP="004B4271">
            <w:pPr>
              <w:spacing w:before="40" w:after="40"/>
              <w:rPr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2 - Okres udzielonej gwarancji - 30.00</w:t>
            </w:r>
          </w:p>
          <w:p w14:paraId="4DE14BF5" w14:textId="77777777" w:rsidR="00BC42D1" w:rsidRPr="00CD26D8" w:rsidRDefault="00BC42D1" w:rsidP="004B427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>3 - Termin realizacji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BC640" w14:textId="77777777" w:rsidR="00BC42D1" w:rsidRPr="00CD26D8" w:rsidRDefault="00BC42D1" w:rsidP="004B4271">
            <w:pPr>
              <w:jc w:val="center"/>
              <w:rPr>
                <w:color w:val="000000"/>
                <w:sz w:val="20"/>
                <w:szCs w:val="20"/>
              </w:rPr>
            </w:pPr>
            <w:r w:rsidRPr="00CD26D8">
              <w:rPr>
                <w:sz w:val="20"/>
                <w:szCs w:val="20"/>
              </w:rPr>
              <w:t xml:space="preserve">  100,00</w:t>
            </w:r>
          </w:p>
        </w:tc>
      </w:tr>
    </w:tbl>
    <w:p w14:paraId="46A04376" w14:textId="77777777" w:rsidR="00B464D3" w:rsidRPr="00CD26D8" w:rsidRDefault="00B464D3" w:rsidP="00B36EDA">
      <w:pPr>
        <w:spacing w:before="720" w:after="480" w:line="360" w:lineRule="auto"/>
        <w:ind w:left="3119" w:right="-425" w:firstLine="425"/>
        <w:jc w:val="right"/>
        <w:rPr>
          <w:i/>
          <w:sz w:val="22"/>
          <w:szCs w:val="22"/>
        </w:rPr>
      </w:pPr>
      <w:r w:rsidRPr="00CD26D8">
        <w:rPr>
          <w:i/>
          <w:sz w:val="22"/>
          <w:szCs w:val="22"/>
        </w:rPr>
        <w:t>Zamawiający</w:t>
      </w:r>
    </w:p>
    <w:p w14:paraId="0D48F0DE" w14:textId="71084ECA" w:rsidR="008642B3" w:rsidRPr="00CD26D8" w:rsidRDefault="00BC42D1" w:rsidP="00CD26D8">
      <w:pPr>
        <w:ind w:right="-425"/>
        <w:jc w:val="right"/>
        <w:rPr>
          <w:sz w:val="22"/>
          <w:szCs w:val="22"/>
        </w:rPr>
      </w:pPr>
      <w:r w:rsidRPr="00CD26D8">
        <w:rPr>
          <w:sz w:val="22"/>
          <w:szCs w:val="22"/>
        </w:rPr>
        <w:t xml:space="preserve">  </w:t>
      </w:r>
      <w:bookmarkEnd w:id="0"/>
      <w:r w:rsidR="00CD26D8" w:rsidRPr="00CD26D8">
        <w:rPr>
          <w:sz w:val="22"/>
          <w:szCs w:val="22"/>
        </w:rPr>
        <w:t>Dyrektor SP ZOZ Kolbuszowa</w:t>
      </w:r>
    </w:p>
    <w:p w14:paraId="66C384BB" w14:textId="7A6267A7" w:rsidR="00CD26D8" w:rsidRPr="00CD26D8" w:rsidRDefault="00CD26D8" w:rsidP="00CD26D8">
      <w:pPr>
        <w:ind w:right="-425"/>
        <w:jc w:val="right"/>
        <w:rPr>
          <w:sz w:val="22"/>
          <w:szCs w:val="22"/>
          <w:vertAlign w:val="superscript"/>
        </w:rPr>
      </w:pPr>
      <w:r w:rsidRPr="00CD26D8">
        <w:rPr>
          <w:sz w:val="22"/>
          <w:szCs w:val="22"/>
        </w:rPr>
        <w:t>Zbigniew Strzelczyk</w:t>
      </w:r>
      <w:bookmarkEnd w:id="1"/>
    </w:p>
    <w:sectPr w:rsidR="00CD26D8" w:rsidRPr="00CD26D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67A89" w14:textId="77777777" w:rsidR="00DE6549" w:rsidRDefault="00DE6549">
      <w:r>
        <w:separator/>
      </w:r>
    </w:p>
  </w:endnote>
  <w:endnote w:type="continuationSeparator" w:id="0">
    <w:p w14:paraId="7EF25A73" w14:textId="77777777" w:rsidR="00DE6549" w:rsidRDefault="00DE6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2F84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1EE4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9AFB52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4C6317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7A46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72433" w14:textId="77777777" w:rsidR="00DE6549" w:rsidRDefault="00DE6549">
      <w:r>
        <w:separator/>
      </w:r>
    </w:p>
  </w:footnote>
  <w:footnote w:type="continuationSeparator" w:id="0">
    <w:p w14:paraId="5F94513B" w14:textId="77777777" w:rsidR="00DE6549" w:rsidRDefault="00DE65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969D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F4E4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1C98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654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42D1"/>
    <w:rsid w:val="00BC6F7F"/>
    <w:rsid w:val="00BD2174"/>
    <w:rsid w:val="00C423DD"/>
    <w:rsid w:val="00C60D7B"/>
    <w:rsid w:val="00C65E53"/>
    <w:rsid w:val="00CA0B33"/>
    <w:rsid w:val="00CA3511"/>
    <w:rsid w:val="00CD26D8"/>
    <w:rsid w:val="00CF75AF"/>
    <w:rsid w:val="00D01E5B"/>
    <w:rsid w:val="00D04203"/>
    <w:rsid w:val="00D26ED6"/>
    <w:rsid w:val="00D42C90"/>
    <w:rsid w:val="00D8427E"/>
    <w:rsid w:val="00DE6549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E8B890"/>
  <w15:chartTrackingRefBased/>
  <w15:docId w15:val="{040C69CB-A693-4DEE-9CB6-5E0F2CAB5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908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2023-11-28T08:53:00Z</cp:lastPrinted>
  <dcterms:created xsi:type="dcterms:W3CDTF">2023-11-28T08:55:00Z</dcterms:created>
  <dcterms:modified xsi:type="dcterms:W3CDTF">2023-11-28T08:55:00Z</dcterms:modified>
</cp:coreProperties>
</file>