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88C0C" w14:textId="77777777" w:rsidR="00D34297" w:rsidRPr="00471F3F" w:rsidRDefault="00EC6390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51380066"/>
      <w:r w:rsidRPr="00EC6390">
        <w:rPr>
          <w:rFonts w:ascii="Arial" w:hAnsi="Arial" w:cs="Arial"/>
          <w:sz w:val="24"/>
          <w:szCs w:val="24"/>
        </w:rPr>
        <w:t>Kolbuszowa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EC6390">
        <w:rPr>
          <w:rFonts w:ascii="Arial" w:hAnsi="Arial" w:cs="Arial"/>
          <w:sz w:val="24"/>
          <w:szCs w:val="24"/>
        </w:rPr>
        <w:t>2023-11-20</w:t>
      </w:r>
    </w:p>
    <w:p w14:paraId="11819623" w14:textId="77777777" w:rsidR="00D34297" w:rsidRPr="00471F3F" w:rsidRDefault="00EC6390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C6390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336964CD" w14:textId="77777777" w:rsidR="00D34297" w:rsidRPr="00471F3F" w:rsidRDefault="00EC6390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EC6390">
        <w:rPr>
          <w:rFonts w:ascii="Arial" w:hAnsi="Arial" w:cs="Arial"/>
          <w:sz w:val="24"/>
          <w:szCs w:val="24"/>
        </w:rPr>
        <w:t>Grunwaldzka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EC6390">
        <w:rPr>
          <w:rFonts w:ascii="Arial" w:hAnsi="Arial" w:cs="Arial"/>
          <w:sz w:val="24"/>
          <w:szCs w:val="24"/>
        </w:rPr>
        <w:t>4</w:t>
      </w:r>
    </w:p>
    <w:p w14:paraId="6D4CED21" w14:textId="77777777" w:rsidR="00D34297" w:rsidRPr="00471F3F" w:rsidRDefault="00EC6390" w:rsidP="00D34297">
      <w:pPr>
        <w:rPr>
          <w:rFonts w:ascii="Arial" w:hAnsi="Arial" w:cs="Arial"/>
          <w:sz w:val="24"/>
          <w:szCs w:val="24"/>
        </w:rPr>
      </w:pPr>
      <w:r w:rsidRPr="00EC6390">
        <w:rPr>
          <w:rFonts w:ascii="Arial" w:hAnsi="Arial" w:cs="Arial"/>
          <w:sz w:val="24"/>
          <w:szCs w:val="24"/>
        </w:rPr>
        <w:t>36-100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EC6390">
        <w:rPr>
          <w:rFonts w:ascii="Arial" w:hAnsi="Arial" w:cs="Arial"/>
          <w:sz w:val="24"/>
          <w:szCs w:val="24"/>
        </w:rPr>
        <w:t>Kolbuszowa</w:t>
      </w:r>
    </w:p>
    <w:p w14:paraId="3B31F0F7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5F615D1" w14:textId="77777777" w:rsidR="00D34297" w:rsidRPr="003261E7" w:rsidRDefault="00D34297" w:rsidP="00D34297">
      <w:pPr>
        <w:spacing w:after="480"/>
        <w:jc w:val="both"/>
        <w:rPr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4CAF9D7C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08397E7C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7B4A7CE0" w14:textId="77777777" w:rsidTr="00D34297">
        <w:tc>
          <w:tcPr>
            <w:tcW w:w="9180" w:type="dxa"/>
            <w:shd w:val="clear" w:color="auto" w:fill="F2F2F2"/>
            <w:hideMark/>
          </w:tcPr>
          <w:p w14:paraId="20B605C2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0207AB7D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73A58C7E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310BBCEE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04FB488A" w14:textId="77777777" w:rsidTr="00310284">
        <w:tc>
          <w:tcPr>
            <w:tcW w:w="2269" w:type="dxa"/>
            <w:shd w:val="clear" w:color="auto" w:fill="auto"/>
          </w:tcPr>
          <w:p w14:paraId="2A5BB361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AFD5D91" w14:textId="77777777" w:rsidR="00D34297" w:rsidRPr="00D34297" w:rsidRDefault="00EC6390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C6390">
              <w:rPr>
                <w:rFonts w:ascii="Arial" w:hAnsi="Arial" w:cs="Arial"/>
                <w:bCs/>
                <w:sz w:val="24"/>
                <w:szCs w:val="24"/>
              </w:rPr>
              <w:t>Dostawa sprzętu i urządzeń  medycznych kardiologicznych oraz do zabiegów urologicznych w 6 pakietach</w:t>
            </w:r>
          </w:p>
        </w:tc>
      </w:tr>
      <w:tr w:rsidR="00EC6390" w:rsidRPr="00D34297" w14:paraId="78797667" w14:textId="77777777" w:rsidTr="003A562C">
        <w:tc>
          <w:tcPr>
            <w:tcW w:w="2269" w:type="dxa"/>
            <w:shd w:val="clear" w:color="auto" w:fill="auto"/>
          </w:tcPr>
          <w:p w14:paraId="371A86D6" w14:textId="77777777" w:rsidR="00EC6390" w:rsidRPr="00D34297" w:rsidRDefault="00EC6390" w:rsidP="003A562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FB39C22" w14:textId="77777777" w:rsidR="00EC6390" w:rsidRPr="00D34297" w:rsidRDefault="00EC6390" w:rsidP="003A562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C6390">
              <w:rPr>
                <w:rFonts w:ascii="Arial" w:hAnsi="Arial" w:cs="Arial"/>
                <w:bCs/>
                <w:sz w:val="24"/>
                <w:szCs w:val="24"/>
              </w:rPr>
              <w:t>Eap-2412/15/23/M</w:t>
            </w:r>
          </w:p>
        </w:tc>
      </w:tr>
    </w:tbl>
    <w:p w14:paraId="66C03425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769D4A7A" w14:textId="40E4B697" w:rsidR="00010B31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EC6390" w:rsidRPr="00EC6390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EC6390" w:rsidRPr="00EC6390">
        <w:rPr>
          <w:rFonts w:ascii="Arial" w:hAnsi="Arial" w:cs="Arial"/>
          <w:sz w:val="24"/>
          <w:szCs w:val="24"/>
        </w:rPr>
        <w:t>(</w:t>
      </w:r>
      <w:proofErr w:type="spellStart"/>
      <w:r w:rsidR="00EC6390" w:rsidRPr="00EC6390">
        <w:rPr>
          <w:rFonts w:ascii="Arial" w:hAnsi="Arial" w:cs="Arial"/>
          <w:sz w:val="24"/>
          <w:szCs w:val="24"/>
        </w:rPr>
        <w:t>t.j</w:t>
      </w:r>
      <w:proofErr w:type="spellEnd"/>
      <w:r w:rsidR="00EC6390" w:rsidRPr="00EC6390">
        <w:rPr>
          <w:rFonts w:ascii="Arial" w:hAnsi="Arial" w:cs="Arial"/>
          <w:sz w:val="24"/>
          <w:szCs w:val="24"/>
        </w:rPr>
        <w:t>. Dz. U. z 2023r. poz. 1605)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p w14:paraId="213DA117" w14:textId="77777777" w:rsidR="003C35BF" w:rsidRPr="00D34297" w:rsidRDefault="003C35BF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12D3642B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F1EC3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BDCCF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03A2ACFF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EC6390" w:rsidRPr="00D34297" w14:paraId="35B2F0DC" w14:textId="77777777" w:rsidTr="003A562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67B92" w14:textId="77777777" w:rsidR="00EC6390" w:rsidRPr="00D34297" w:rsidRDefault="00EC6390" w:rsidP="003A562C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639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F617D" w14:textId="77777777" w:rsidR="00EC6390" w:rsidRPr="00D34297" w:rsidRDefault="00EC6390" w:rsidP="003A562C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C6390">
              <w:rPr>
                <w:rFonts w:ascii="Arial" w:hAnsi="Arial" w:cs="Arial"/>
                <w:b/>
                <w:sz w:val="24"/>
                <w:szCs w:val="24"/>
              </w:rPr>
              <w:t>Pakiet 6 - Spirometr  - 1 kpt.</w:t>
            </w:r>
          </w:p>
          <w:p w14:paraId="0C3BBCE6" w14:textId="77777777" w:rsidR="00EC6390" w:rsidRPr="00D34297" w:rsidRDefault="00EC6390" w:rsidP="003A562C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ACA77C7" w14:textId="77777777" w:rsidR="00EC6390" w:rsidRPr="00D34297" w:rsidRDefault="00EC6390" w:rsidP="003A562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6390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EC6390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461FE48" w14:textId="77777777" w:rsidR="00EC6390" w:rsidRPr="00D34297" w:rsidRDefault="00EC6390" w:rsidP="003A562C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E650D0F" w14:textId="77777777" w:rsidR="00EC6390" w:rsidRPr="00D34297" w:rsidRDefault="00EC6390" w:rsidP="003A562C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6390">
              <w:rPr>
                <w:rFonts w:ascii="Arial" w:hAnsi="Arial" w:cs="Arial"/>
                <w:sz w:val="24"/>
                <w:szCs w:val="24"/>
              </w:rPr>
              <w:t xml:space="preserve">Zamawiający unieważnił postępowanie w w/w Pakiet 6 -  Spirometr- , gdyż </w:t>
            </w:r>
            <w:r w:rsidRPr="00EC6390">
              <w:rPr>
                <w:rFonts w:ascii="Arial" w:hAnsi="Arial" w:cs="Arial"/>
                <w:sz w:val="24"/>
                <w:szCs w:val="24"/>
              </w:rPr>
              <w:lastRenderedPageBreak/>
              <w:t>do terminu składania ofert, tj. do dnia 17.11.2023 r. godz. 09:00 nie złożono żadnej oferty w przedmiotowym pakiecie  postępowania.</w:t>
            </w:r>
          </w:p>
        </w:tc>
      </w:tr>
    </w:tbl>
    <w:p w14:paraId="2CCEFDDE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lastRenderedPageBreak/>
        <w:t>Zamawiający</w:t>
      </w:r>
    </w:p>
    <w:p w14:paraId="1BEDEE3D" w14:textId="5169EDB1" w:rsidR="002A7DFF" w:rsidRDefault="00EC6390" w:rsidP="002A7DF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EC6390">
        <w:rPr>
          <w:rFonts w:ascii="Arial" w:hAnsi="Arial" w:cs="Arial"/>
          <w:sz w:val="24"/>
          <w:szCs w:val="24"/>
        </w:rPr>
        <w:t xml:space="preserve">  </w:t>
      </w:r>
      <w:r w:rsidR="003C35BF">
        <w:rPr>
          <w:rFonts w:ascii="Arial" w:hAnsi="Arial" w:cs="Arial"/>
          <w:sz w:val="24"/>
          <w:szCs w:val="24"/>
        </w:rPr>
        <w:t>Dyrektor SP ZOZ Kolbuszowa</w:t>
      </w:r>
    </w:p>
    <w:p w14:paraId="67D06E93" w14:textId="1D07B15D" w:rsidR="003C35BF" w:rsidRDefault="003C35BF" w:rsidP="002A7DFF">
      <w:pPr>
        <w:spacing w:line="360" w:lineRule="auto"/>
        <w:jc w:val="right"/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3C35BF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6BA5FC" w14:textId="77777777" w:rsidR="00FA096D" w:rsidRDefault="00FA096D" w:rsidP="00D34297">
      <w:r>
        <w:separator/>
      </w:r>
    </w:p>
  </w:endnote>
  <w:endnote w:type="continuationSeparator" w:id="0">
    <w:p w14:paraId="3E50E99C" w14:textId="77777777" w:rsidR="00FA096D" w:rsidRDefault="00FA096D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1BEAC" w14:textId="77777777" w:rsidR="00EC6390" w:rsidRDefault="00EC63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31161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5DE7481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A633D" w14:textId="77777777" w:rsidR="00EC6390" w:rsidRDefault="00EC63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BEBF6E" w14:textId="77777777" w:rsidR="00FA096D" w:rsidRDefault="00FA096D" w:rsidP="00D34297">
      <w:r>
        <w:separator/>
      </w:r>
    </w:p>
  </w:footnote>
  <w:footnote w:type="continuationSeparator" w:id="0">
    <w:p w14:paraId="577773CA" w14:textId="77777777" w:rsidR="00FA096D" w:rsidRDefault="00FA096D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2D698" w14:textId="77777777" w:rsidR="00EC6390" w:rsidRDefault="00EC63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89E77" w14:textId="77777777" w:rsidR="00EC6390" w:rsidRDefault="00EC63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638D0" w14:textId="77777777" w:rsidR="00EC6390" w:rsidRDefault="00EC63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096D"/>
    <w:rsid w:val="00010B31"/>
    <w:rsid w:val="00104963"/>
    <w:rsid w:val="00150F65"/>
    <w:rsid w:val="002A7DFF"/>
    <w:rsid w:val="00310284"/>
    <w:rsid w:val="003C35BF"/>
    <w:rsid w:val="004E2226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  <w:rsid w:val="00EC6390"/>
    <w:rsid w:val="00FA0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FDEB68"/>
  <w15:chartTrackingRefBased/>
  <w15:docId w15:val="{51587FE1-55A1-42C0-B9C8-2E08F41A6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171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2023-11-20T12:40:00Z</cp:lastPrinted>
  <dcterms:created xsi:type="dcterms:W3CDTF">2023-11-20T12:41:00Z</dcterms:created>
  <dcterms:modified xsi:type="dcterms:W3CDTF">2023-11-20T12:41:00Z</dcterms:modified>
</cp:coreProperties>
</file>