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7D3" w:rsidRDefault="009267D3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9267D3" w:rsidRDefault="009267D3" w:rsidP="00081D13">
      <w:pPr>
        <w:spacing w:after="600"/>
        <w:jc w:val="right"/>
        <w:rPr>
          <w:rFonts w:ascii="Arial" w:hAnsi="Arial" w:cs="Arial"/>
        </w:rPr>
      </w:pPr>
    </w:p>
    <w:p w:rsidR="00081D13" w:rsidRPr="00353FDC" w:rsidRDefault="005135C8" w:rsidP="00081D13">
      <w:pPr>
        <w:spacing w:after="600"/>
        <w:jc w:val="right"/>
        <w:rPr>
          <w:rFonts w:ascii="Arial" w:hAnsi="Arial" w:cs="Arial"/>
        </w:rPr>
      </w:pPr>
      <w:r w:rsidRPr="005135C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9267D3">
        <w:rPr>
          <w:rFonts w:ascii="Arial" w:hAnsi="Arial" w:cs="Arial"/>
        </w:rPr>
        <w:t>2023-11-2</w:t>
      </w:r>
      <w:r w:rsidR="00C56DF6">
        <w:rPr>
          <w:rFonts w:ascii="Arial" w:hAnsi="Arial" w:cs="Arial"/>
        </w:rPr>
        <w:t>0</w:t>
      </w:r>
      <w:bookmarkStart w:id="1" w:name="_GoBack"/>
      <w:bookmarkEnd w:id="1"/>
    </w:p>
    <w:p w:rsidR="00081D13" w:rsidRPr="00353FDC" w:rsidRDefault="005135C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135C8">
        <w:rPr>
          <w:rFonts w:ascii="Arial" w:hAnsi="Arial" w:cs="Arial"/>
          <w:b/>
          <w:bCs/>
        </w:rPr>
        <w:t>Politechnika Częstochowska</w:t>
      </w:r>
    </w:p>
    <w:p w:rsidR="00081D13" w:rsidRPr="00353FDC" w:rsidRDefault="005135C8" w:rsidP="00081D13">
      <w:pPr>
        <w:spacing w:line="360" w:lineRule="auto"/>
        <w:ind w:right="3969"/>
        <w:rPr>
          <w:rFonts w:ascii="Arial" w:hAnsi="Arial" w:cs="Arial"/>
        </w:rPr>
      </w:pPr>
      <w:r w:rsidRPr="005135C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5135C8">
        <w:rPr>
          <w:rFonts w:ascii="Arial" w:hAnsi="Arial" w:cs="Arial"/>
        </w:rPr>
        <w:t>69</w:t>
      </w:r>
    </w:p>
    <w:p w:rsidR="00081D13" w:rsidRPr="00353FDC" w:rsidRDefault="005135C8" w:rsidP="00081D13">
      <w:pPr>
        <w:ind w:right="3969"/>
        <w:rPr>
          <w:rFonts w:ascii="Arial" w:hAnsi="Arial" w:cs="Arial"/>
        </w:rPr>
      </w:pPr>
      <w:r w:rsidRPr="005135C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5135C8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135C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35C8">
              <w:rPr>
                <w:rFonts w:ascii="Arial" w:hAnsi="Arial" w:cs="Arial"/>
                <w:bCs/>
              </w:rPr>
              <w:t xml:space="preserve">Dostawa sprzętu w zakresie: zestawy do wideokonferencji do wyposażenia  Laboratorium </w:t>
            </w:r>
            <w:proofErr w:type="spellStart"/>
            <w:r w:rsidRPr="005135C8">
              <w:rPr>
                <w:rFonts w:ascii="Arial" w:hAnsi="Arial" w:cs="Arial"/>
                <w:bCs/>
              </w:rPr>
              <w:t>Preinkubacji</w:t>
            </w:r>
            <w:proofErr w:type="spellEnd"/>
            <w:r w:rsidRPr="005135C8">
              <w:rPr>
                <w:rFonts w:ascii="Arial" w:hAnsi="Arial" w:cs="Arial"/>
                <w:bCs/>
              </w:rPr>
              <w:t xml:space="preserve"> Politechniki Częstochowskiej w ramach projektu Pionier-Lab</w:t>
            </w:r>
          </w:p>
        </w:tc>
      </w:tr>
      <w:tr w:rsidR="005135C8" w:rsidRPr="00353FDC" w:rsidTr="00F560A8">
        <w:tc>
          <w:tcPr>
            <w:tcW w:w="2269" w:type="dxa"/>
            <w:shd w:val="clear" w:color="auto" w:fill="auto"/>
          </w:tcPr>
          <w:p w:rsidR="005135C8" w:rsidRPr="00353FDC" w:rsidRDefault="005135C8" w:rsidP="00F560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135C8" w:rsidRPr="00353FDC" w:rsidRDefault="005135C8" w:rsidP="00F560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35C8">
              <w:rPr>
                <w:rFonts w:ascii="Arial" w:hAnsi="Arial" w:cs="Arial"/>
                <w:bCs/>
              </w:rPr>
              <w:t>RK-NZ-262.17.2023.AR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5135C8" w:rsidRPr="005135C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135C8" w:rsidRPr="005135C8">
        <w:rPr>
          <w:rFonts w:ascii="Arial" w:hAnsi="Arial" w:cs="Arial"/>
        </w:rPr>
        <w:t>(</w:t>
      </w:r>
      <w:proofErr w:type="spellStart"/>
      <w:r w:rsidR="005135C8" w:rsidRPr="005135C8">
        <w:rPr>
          <w:rFonts w:ascii="Arial" w:hAnsi="Arial" w:cs="Arial"/>
        </w:rPr>
        <w:t>t.j</w:t>
      </w:r>
      <w:proofErr w:type="spellEnd"/>
      <w:r w:rsidR="005135C8" w:rsidRPr="005135C8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9267D3" w:rsidRDefault="009267D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67D3" w:rsidRDefault="009267D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67D3" w:rsidRDefault="009267D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67D3" w:rsidRDefault="009267D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67D3" w:rsidRDefault="009267D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67D3" w:rsidRDefault="009267D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267D3" w:rsidRPr="00E1738E" w:rsidRDefault="009267D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135C8" w:rsidRPr="00E1738E" w:rsidTr="00F560A8">
        <w:trPr>
          <w:cantSplit/>
        </w:trPr>
        <w:tc>
          <w:tcPr>
            <w:tcW w:w="10080" w:type="dxa"/>
          </w:tcPr>
          <w:p w:rsidR="005135C8" w:rsidRDefault="005135C8" w:rsidP="00F560A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135C8">
              <w:rPr>
                <w:rFonts w:ascii="Arial" w:hAnsi="Arial" w:cs="Arial"/>
                <w:b/>
              </w:rPr>
              <w:t>4Visions spółka z ograniczoną odpowiedzialnością Sp. K.</w:t>
            </w:r>
          </w:p>
          <w:p w:rsidR="005135C8" w:rsidRPr="00AC1F4A" w:rsidRDefault="005135C8" w:rsidP="00F560A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135C8">
              <w:rPr>
                <w:rFonts w:ascii="Arial" w:hAnsi="Arial" w:cs="Arial"/>
                <w:bCs/>
              </w:rPr>
              <w:t>ul. Środkowa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135C8">
              <w:rPr>
                <w:rFonts w:ascii="Arial" w:hAnsi="Arial" w:cs="Arial"/>
                <w:bCs/>
              </w:rPr>
              <w:t>32A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5135C8" w:rsidRPr="00E1738E" w:rsidRDefault="005135C8" w:rsidP="00F560A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135C8">
              <w:rPr>
                <w:rFonts w:ascii="Arial" w:hAnsi="Arial" w:cs="Arial"/>
                <w:bCs/>
              </w:rPr>
              <w:t>05-816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135C8">
              <w:rPr>
                <w:rFonts w:ascii="Arial" w:hAnsi="Arial" w:cs="Arial"/>
                <w:bCs/>
              </w:rPr>
              <w:t>Opacz-Kolonia</w:t>
            </w:r>
          </w:p>
          <w:p w:rsidR="005135C8" w:rsidRPr="00BC506C" w:rsidRDefault="005135C8" w:rsidP="00F560A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5135C8">
              <w:rPr>
                <w:rFonts w:ascii="Arial" w:hAnsi="Arial" w:cs="Arial"/>
                <w:b/>
              </w:rPr>
              <w:t>93 928.95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5135C8" w:rsidRPr="00E1738E" w:rsidRDefault="005135C8" w:rsidP="00F560A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135C8" w:rsidRPr="00E1738E" w:rsidRDefault="005135C8" w:rsidP="00F560A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135C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379"/>
        <w:gridCol w:w="1134"/>
        <w:gridCol w:w="1559"/>
      </w:tblGrid>
      <w:tr w:rsidR="009267D3" w:rsidRPr="009267D3" w:rsidTr="009267D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267D3" w:rsidRPr="009267D3" w:rsidRDefault="009267D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9267D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379" w:type="dxa"/>
            <w:shd w:val="clear" w:color="auto" w:fill="F2F2F2"/>
            <w:vAlign w:val="center"/>
          </w:tcPr>
          <w:p w:rsidR="009267D3" w:rsidRPr="009267D3" w:rsidRDefault="009267D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7D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267D3" w:rsidRPr="009267D3" w:rsidRDefault="009267D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267D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9267D3" w:rsidRPr="009267D3" w:rsidRDefault="009267D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7D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9267D3" w:rsidRPr="009267D3" w:rsidTr="009267D3">
        <w:tc>
          <w:tcPr>
            <w:tcW w:w="851" w:type="dxa"/>
            <w:vAlign w:val="center"/>
          </w:tcPr>
          <w:p w:rsidR="009267D3" w:rsidRPr="009267D3" w:rsidRDefault="009267D3" w:rsidP="00F560A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7D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379" w:type="dxa"/>
            <w:vAlign w:val="center"/>
          </w:tcPr>
          <w:p w:rsidR="009267D3" w:rsidRPr="009267D3" w:rsidRDefault="009267D3" w:rsidP="00F560A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267D3">
              <w:rPr>
                <w:rFonts w:ascii="Arial" w:hAnsi="Arial" w:cs="Arial"/>
                <w:b/>
                <w:sz w:val="24"/>
                <w:szCs w:val="24"/>
              </w:rPr>
              <w:t>4Visions spółka z ograniczoną odpowiedzialnością Sp. K.</w:t>
            </w:r>
          </w:p>
          <w:p w:rsidR="009267D3" w:rsidRPr="009267D3" w:rsidRDefault="009267D3" w:rsidP="00F560A8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267D3">
              <w:rPr>
                <w:rFonts w:ascii="Arial" w:hAnsi="Arial" w:cs="Arial"/>
                <w:bCs/>
                <w:sz w:val="24"/>
                <w:szCs w:val="24"/>
              </w:rPr>
              <w:t xml:space="preserve">ul. Środkowa 32A </w:t>
            </w:r>
          </w:p>
          <w:p w:rsidR="009267D3" w:rsidRPr="009267D3" w:rsidRDefault="009267D3" w:rsidP="00F560A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267D3">
              <w:rPr>
                <w:rFonts w:ascii="Arial" w:hAnsi="Arial" w:cs="Arial"/>
                <w:bCs/>
                <w:sz w:val="24"/>
                <w:szCs w:val="24"/>
              </w:rPr>
              <w:t>05-816 Opacz-Kolonia</w:t>
            </w:r>
          </w:p>
        </w:tc>
        <w:tc>
          <w:tcPr>
            <w:tcW w:w="1134" w:type="dxa"/>
            <w:vAlign w:val="center"/>
          </w:tcPr>
          <w:p w:rsidR="009267D3" w:rsidRPr="009267D3" w:rsidRDefault="009267D3" w:rsidP="00F560A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7D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559" w:type="dxa"/>
            <w:vAlign w:val="center"/>
          </w:tcPr>
          <w:p w:rsidR="009267D3" w:rsidRPr="009267D3" w:rsidRDefault="009267D3" w:rsidP="00F560A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7D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267D3" w:rsidRPr="009267D3" w:rsidTr="009267D3">
        <w:tc>
          <w:tcPr>
            <w:tcW w:w="851" w:type="dxa"/>
            <w:vAlign w:val="center"/>
          </w:tcPr>
          <w:p w:rsidR="009267D3" w:rsidRPr="009267D3" w:rsidRDefault="009267D3" w:rsidP="00F560A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7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79" w:type="dxa"/>
            <w:vAlign w:val="center"/>
          </w:tcPr>
          <w:p w:rsidR="009267D3" w:rsidRPr="009267D3" w:rsidRDefault="009267D3" w:rsidP="00F560A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267D3">
              <w:rPr>
                <w:rFonts w:ascii="Arial" w:hAnsi="Arial" w:cs="Arial"/>
                <w:b/>
                <w:sz w:val="24"/>
                <w:szCs w:val="24"/>
              </w:rPr>
              <w:t>13p Sp. z o.o.</w:t>
            </w:r>
          </w:p>
          <w:p w:rsidR="009267D3" w:rsidRPr="009267D3" w:rsidRDefault="009267D3" w:rsidP="00F560A8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267D3">
              <w:rPr>
                <w:rFonts w:ascii="Arial" w:hAnsi="Arial" w:cs="Arial"/>
                <w:bCs/>
                <w:sz w:val="24"/>
                <w:szCs w:val="24"/>
              </w:rPr>
              <w:t xml:space="preserve">Międzyleska 2-4 </w:t>
            </w:r>
          </w:p>
          <w:p w:rsidR="009267D3" w:rsidRPr="009267D3" w:rsidRDefault="009267D3" w:rsidP="00F560A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267D3">
              <w:rPr>
                <w:rFonts w:ascii="Arial" w:hAnsi="Arial" w:cs="Arial"/>
                <w:bCs/>
                <w:sz w:val="24"/>
                <w:szCs w:val="24"/>
              </w:rPr>
              <w:t>50-514 Wrocław</w:t>
            </w:r>
          </w:p>
        </w:tc>
        <w:tc>
          <w:tcPr>
            <w:tcW w:w="1134" w:type="dxa"/>
            <w:vAlign w:val="center"/>
          </w:tcPr>
          <w:p w:rsidR="009267D3" w:rsidRPr="009267D3" w:rsidRDefault="009267D3" w:rsidP="00F560A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7D3">
              <w:rPr>
                <w:rFonts w:ascii="Arial" w:hAnsi="Arial" w:cs="Arial"/>
                <w:sz w:val="24"/>
                <w:szCs w:val="24"/>
              </w:rPr>
              <w:t xml:space="preserve">  95,87</w:t>
            </w:r>
          </w:p>
        </w:tc>
        <w:tc>
          <w:tcPr>
            <w:tcW w:w="1559" w:type="dxa"/>
            <w:vAlign w:val="center"/>
          </w:tcPr>
          <w:p w:rsidR="009267D3" w:rsidRPr="009267D3" w:rsidRDefault="009267D3" w:rsidP="00F560A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7D3">
              <w:rPr>
                <w:rFonts w:ascii="Arial" w:hAnsi="Arial" w:cs="Arial"/>
                <w:sz w:val="24"/>
                <w:szCs w:val="24"/>
              </w:rPr>
              <w:t xml:space="preserve">  95,87</w:t>
            </w:r>
          </w:p>
        </w:tc>
      </w:tr>
    </w:tbl>
    <w:p w:rsidR="00E85D70" w:rsidRPr="009267D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D2" w:rsidRDefault="00D748D2">
      <w:r>
        <w:separator/>
      </w:r>
    </w:p>
  </w:endnote>
  <w:endnote w:type="continuationSeparator" w:id="0">
    <w:p w:rsidR="00D748D2" w:rsidRDefault="00D74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5C8" w:rsidRDefault="005135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5C8" w:rsidRDefault="005135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D2" w:rsidRDefault="00D748D2">
      <w:r>
        <w:separator/>
      </w:r>
    </w:p>
  </w:footnote>
  <w:footnote w:type="continuationSeparator" w:id="0">
    <w:p w:rsidR="00D748D2" w:rsidRDefault="00D74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5C8" w:rsidRDefault="005135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7D3" w:rsidRDefault="00C56DF6" w:rsidP="009267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style="position:absolute;margin-left:0;margin-top:0;width:596.45pt;height:102.6pt;z-index:-251657216;visibility:visible;mso-wrap-style:square;mso-wrap-distance-left:0;mso-wrap-distance-top:0;mso-wrap-distance-right:0;mso-wrap-distance-bottom:0;mso-position-horizontal:center;mso-position-horizontal-relative:page;mso-position-vertical:top;mso-position-vertical-relative:page" o:allowincell="f">
          <v:imagedata r:id="rId1" o:title=""/>
          <w10:wrap anchorx="page" anchory="page"/>
        </v:shape>
      </w:pict>
    </w:r>
    <w:r>
      <w:rPr>
        <w:noProof/>
      </w:rPr>
      <w:pict>
        <v:shape id="Obraz 3" o:spid="_x0000_s2049" type="#_x0000_t75" style="position:absolute;margin-left:-40.8pt;margin-top:696.45pt;width:593.55pt;height:110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2" o:title=""/>
        </v:shape>
      </w:pict>
    </w:r>
  </w:p>
  <w:p w:rsidR="005135C8" w:rsidRDefault="005135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5C8" w:rsidRDefault="005135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8D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35C8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67D3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56DF6"/>
    <w:rsid w:val="00C60D7B"/>
    <w:rsid w:val="00C65E53"/>
    <w:rsid w:val="00CA0B33"/>
    <w:rsid w:val="00CA3511"/>
    <w:rsid w:val="00D01E5B"/>
    <w:rsid w:val="00D04203"/>
    <w:rsid w:val="00D26ED6"/>
    <w:rsid w:val="00D42C90"/>
    <w:rsid w:val="00D748D2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2F20264"/>
  <w15:chartTrackingRefBased/>
  <w15:docId w15:val="{73688E0E-22A4-4017-9AF3-90303178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2023-11-17T08:55:00Z</dcterms:created>
  <dcterms:modified xsi:type="dcterms:W3CDTF">2023-11-17T08:55:00Z</dcterms:modified>
</cp:coreProperties>
</file>