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211C0" w14:textId="77777777" w:rsidR="00930A96" w:rsidRPr="005C77C5" w:rsidRDefault="00C81303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C77C5">
        <w:rPr>
          <w:rFonts w:ascii="Arial Narrow" w:hAnsi="Arial Narrow" w:cs="Arial"/>
          <w:sz w:val="22"/>
          <w:szCs w:val="22"/>
        </w:rPr>
        <w:t>Bydgoszcz</w:t>
      </w:r>
      <w:r w:rsidR="00930A96" w:rsidRPr="005C77C5">
        <w:rPr>
          <w:rFonts w:ascii="Arial Narrow" w:hAnsi="Arial Narrow" w:cs="Arial"/>
          <w:sz w:val="22"/>
          <w:szCs w:val="22"/>
        </w:rPr>
        <w:t xml:space="preserve"> dnia: </w:t>
      </w:r>
      <w:r w:rsidRPr="005C77C5">
        <w:rPr>
          <w:rFonts w:ascii="Arial Narrow" w:hAnsi="Arial Narrow" w:cs="Arial"/>
          <w:sz w:val="22"/>
          <w:szCs w:val="22"/>
        </w:rPr>
        <w:t>2023-11-17</w:t>
      </w:r>
    </w:p>
    <w:p w14:paraId="34DFE325" w14:textId="77777777" w:rsidR="00930A96" w:rsidRPr="005C77C5" w:rsidRDefault="00C81303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C77C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19C79B" w14:textId="77777777" w:rsidR="00930A96" w:rsidRPr="005C77C5" w:rsidRDefault="00C81303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C77C5">
        <w:rPr>
          <w:rFonts w:ascii="Arial Narrow" w:hAnsi="Arial Narrow" w:cs="Arial"/>
          <w:sz w:val="22"/>
          <w:szCs w:val="22"/>
        </w:rPr>
        <w:t>Powstańców Warszawy</w:t>
      </w:r>
      <w:r w:rsidR="00930A96" w:rsidRPr="005C77C5">
        <w:rPr>
          <w:rFonts w:ascii="Arial Narrow" w:hAnsi="Arial Narrow" w:cs="Arial"/>
          <w:sz w:val="22"/>
          <w:szCs w:val="22"/>
        </w:rPr>
        <w:t xml:space="preserve"> </w:t>
      </w:r>
      <w:r w:rsidRPr="005C77C5">
        <w:rPr>
          <w:rFonts w:ascii="Arial Narrow" w:hAnsi="Arial Narrow" w:cs="Arial"/>
          <w:sz w:val="22"/>
          <w:szCs w:val="22"/>
        </w:rPr>
        <w:t>5</w:t>
      </w:r>
    </w:p>
    <w:p w14:paraId="540B2B85" w14:textId="77777777" w:rsidR="00930A96" w:rsidRPr="005C77C5" w:rsidRDefault="00C81303" w:rsidP="00930A96">
      <w:pPr>
        <w:rPr>
          <w:rFonts w:ascii="Arial Narrow" w:hAnsi="Arial Narrow" w:cs="Arial"/>
          <w:sz w:val="22"/>
          <w:szCs w:val="22"/>
        </w:rPr>
      </w:pPr>
      <w:r w:rsidRPr="005C77C5">
        <w:rPr>
          <w:rFonts w:ascii="Arial Narrow" w:hAnsi="Arial Narrow" w:cs="Arial"/>
          <w:sz w:val="22"/>
          <w:szCs w:val="22"/>
        </w:rPr>
        <w:t>85-681</w:t>
      </w:r>
      <w:r w:rsidR="00930A96" w:rsidRPr="005C77C5">
        <w:rPr>
          <w:rFonts w:ascii="Arial Narrow" w:hAnsi="Arial Narrow" w:cs="Arial"/>
          <w:sz w:val="22"/>
          <w:szCs w:val="22"/>
        </w:rPr>
        <w:t xml:space="preserve"> </w:t>
      </w:r>
      <w:r w:rsidRPr="005C77C5">
        <w:rPr>
          <w:rFonts w:ascii="Arial Narrow" w:hAnsi="Arial Narrow" w:cs="Arial"/>
          <w:sz w:val="22"/>
          <w:szCs w:val="22"/>
        </w:rPr>
        <w:t>Bydgoszcz</w:t>
      </w:r>
    </w:p>
    <w:p w14:paraId="4B917F95" w14:textId="77777777" w:rsidR="00930A96" w:rsidRPr="005C77C5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5C77C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D8510B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5C77C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3E255C3" w14:textId="4B995C00" w:rsidR="005C77C5" w:rsidRPr="003F0620" w:rsidRDefault="005C77C5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3F0620">
        <w:rPr>
          <w:rFonts w:ascii="Arial Narrow" w:hAnsi="Arial Narrow" w:cs="Arial"/>
          <w:bCs/>
          <w:sz w:val="22"/>
          <w:szCs w:val="22"/>
        </w:rPr>
        <w:t xml:space="preserve"> </w:t>
      </w:r>
      <w:r w:rsidR="003F0620">
        <w:rPr>
          <w:rFonts w:ascii="Arial Narrow" w:hAnsi="Arial Narrow" w:cs="Arial"/>
          <w:b/>
          <w:sz w:val="22"/>
          <w:szCs w:val="22"/>
        </w:rPr>
        <w:t>8523/2023</w:t>
      </w:r>
    </w:p>
    <w:p w14:paraId="30A9EBA3" w14:textId="77777777" w:rsidR="00930A96" w:rsidRPr="005C77C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5C77C5">
        <w:rPr>
          <w:rFonts w:ascii="Arial Narrow" w:hAnsi="Arial Narrow" w:cs="Arial"/>
          <w:b/>
          <w:sz w:val="24"/>
          <w:szCs w:val="24"/>
        </w:rPr>
        <w:t>WYKONAWCY</w:t>
      </w:r>
    </w:p>
    <w:p w14:paraId="01C1A17D" w14:textId="77777777" w:rsidR="00930A96" w:rsidRPr="005C77C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5C77C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C77C5" w14:paraId="650B6495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5CE0A5" w14:textId="77777777" w:rsidR="00930A96" w:rsidRPr="005C77C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5C77C5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1223088B" w14:textId="77777777" w:rsidR="00930A96" w:rsidRPr="005C77C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C77C5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5C77C5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5C77C5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011E88CA" w14:textId="77777777" w:rsidR="00930A96" w:rsidRPr="005C77C5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0B726D00" w14:textId="77777777" w:rsidR="00930A96" w:rsidRPr="005C77C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C77C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C77C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C77C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C77C5" w14:paraId="286CFCEF" w14:textId="77777777" w:rsidTr="00E03B3C">
        <w:tc>
          <w:tcPr>
            <w:tcW w:w="2269" w:type="dxa"/>
            <w:shd w:val="clear" w:color="auto" w:fill="auto"/>
          </w:tcPr>
          <w:p w14:paraId="3FCC54A5" w14:textId="77777777" w:rsidR="00930A96" w:rsidRPr="005C77C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7C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D81366" w14:textId="77777777" w:rsidR="00930A96" w:rsidRPr="005C77C5" w:rsidRDefault="00C8130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7C5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  <w:r w:rsidR="00930A96" w:rsidRPr="005C77C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81303" w:rsidRPr="005C77C5" w14:paraId="793621FE" w14:textId="77777777" w:rsidTr="00496FBB">
        <w:tc>
          <w:tcPr>
            <w:tcW w:w="2269" w:type="dxa"/>
            <w:shd w:val="clear" w:color="auto" w:fill="auto"/>
          </w:tcPr>
          <w:p w14:paraId="78301E3C" w14:textId="77777777" w:rsidR="00C81303" w:rsidRPr="005C77C5" w:rsidRDefault="00C81303" w:rsidP="00496F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77C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04D396" w14:textId="77777777" w:rsidR="00C81303" w:rsidRPr="005C77C5" w:rsidRDefault="00C81303" w:rsidP="00496F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77C5">
              <w:rPr>
                <w:rFonts w:ascii="Arial Narrow" w:hAnsi="Arial Narrow" w:cs="Arial"/>
                <w:bCs/>
                <w:sz w:val="22"/>
                <w:szCs w:val="22"/>
              </w:rPr>
              <w:t>123/2023</w:t>
            </w:r>
          </w:p>
        </w:tc>
      </w:tr>
    </w:tbl>
    <w:p w14:paraId="2CC2FAD2" w14:textId="002AFA3E" w:rsidR="00EF1037" w:rsidRPr="005C77C5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77C5">
        <w:rPr>
          <w:rFonts w:ascii="Arial Narrow" w:hAnsi="Arial Narrow" w:cs="Arial"/>
          <w:sz w:val="22"/>
          <w:szCs w:val="22"/>
        </w:rPr>
        <w:t xml:space="preserve">Zamawiający, </w:t>
      </w:r>
      <w:r w:rsidR="00C81303" w:rsidRPr="005C77C5">
        <w:rPr>
          <w:rFonts w:ascii="Arial Narrow" w:hAnsi="Arial Narrow" w:cs="Arial"/>
          <w:b/>
          <w:sz w:val="22"/>
          <w:szCs w:val="22"/>
        </w:rPr>
        <w:t>10WSzKzP SPZOZ</w:t>
      </w:r>
      <w:r w:rsidRPr="005C77C5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81303" w:rsidRPr="005C77C5">
        <w:rPr>
          <w:rFonts w:ascii="Arial Narrow" w:hAnsi="Arial Narrow" w:cs="Arial"/>
          <w:sz w:val="22"/>
          <w:szCs w:val="22"/>
        </w:rPr>
        <w:t>(</w:t>
      </w:r>
      <w:proofErr w:type="spellStart"/>
      <w:r w:rsidR="00C81303" w:rsidRPr="005C77C5">
        <w:rPr>
          <w:rFonts w:ascii="Arial Narrow" w:hAnsi="Arial Narrow" w:cs="Arial"/>
          <w:sz w:val="22"/>
          <w:szCs w:val="22"/>
        </w:rPr>
        <w:t>t.j</w:t>
      </w:r>
      <w:proofErr w:type="spellEnd"/>
      <w:r w:rsidR="00C81303" w:rsidRPr="005C77C5">
        <w:rPr>
          <w:rFonts w:ascii="Arial Narrow" w:hAnsi="Arial Narrow" w:cs="Arial"/>
          <w:sz w:val="22"/>
          <w:szCs w:val="22"/>
        </w:rPr>
        <w:t>. Dz. U. z 2023r. poz. 1605)</w:t>
      </w:r>
      <w:r w:rsidRPr="005C77C5">
        <w:rPr>
          <w:rFonts w:ascii="Arial Narrow" w:hAnsi="Arial Narrow" w:cs="Arial"/>
          <w:sz w:val="22"/>
          <w:szCs w:val="22"/>
        </w:rPr>
        <w:t xml:space="preserve">, </w:t>
      </w:r>
      <w:r w:rsidR="00EB3650" w:rsidRPr="005C77C5">
        <w:rPr>
          <w:rFonts w:ascii="Arial Narrow" w:hAnsi="Arial Narrow" w:cs="Arial"/>
          <w:sz w:val="22"/>
          <w:szCs w:val="22"/>
        </w:rPr>
        <w:t xml:space="preserve">informuje o </w:t>
      </w:r>
      <w:r w:rsidRPr="005C77C5">
        <w:rPr>
          <w:rFonts w:ascii="Arial Narrow" w:hAnsi="Arial Narrow" w:cs="Arial"/>
          <w:sz w:val="22"/>
          <w:szCs w:val="22"/>
        </w:rPr>
        <w:t>dokon</w:t>
      </w:r>
      <w:r w:rsidR="00EB3650" w:rsidRPr="005C77C5">
        <w:rPr>
          <w:rFonts w:ascii="Arial Narrow" w:hAnsi="Arial Narrow" w:cs="Arial"/>
          <w:sz w:val="22"/>
          <w:szCs w:val="22"/>
        </w:rPr>
        <w:t>aniu</w:t>
      </w:r>
      <w:r w:rsidRPr="005C77C5">
        <w:rPr>
          <w:rFonts w:ascii="Arial Narrow" w:hAnsi="Arial Narrow" w:cs="Arial"/>
          <w:sz w:val="22"/>
          <w:szCs w:val="22"/>
        </w:rPr>
        <w:t xml:space="preserve"> </w:t>
      </w:r>
      <w:r w:rsidR="00460DC4" w:rsidRPr="005C77C5">
        <w:rPr>
          <w:rFonts w:ascii="Arial Narrow" w:hAnsi="Arial Narrow" w:cs="Arial"/>
          <w:sz w:val="22"/>
          <w:szCs w:val="22"/>
        </w:rPr>
        <w:t>zmian</w:t>
      </w:r>
      <w:r w:rsidRPr="005C77C5">
        <w:rPr>
          <w:rFonts w:ascii="Arial Narrow" w:hAnsi="Arial Narrow" w:cs="Arial"/>
          <w:sz w:val="22"/>
          <w:szCs w:val="22"/>
        </w:rPr>
        <w:t xml:space="preserve"> w z</w:t>
      </w:r>
      <w:r w:rsidR="00460DC4" w:rsidRPr="005C77C5">
        <w:rPr>
          <w:rFonts w:ascii="Arial Narrow" w:hAnsi="Arial Narrow" w:cs="Arial"/>
          <w:sz w:val="22"/>
          <w:szCs w:val="22"/>
        </w:rPr>
        <w:t>apis</w:t>
      </w:r>
      <w:r w:rsidRPr="005C77C5">
        <w:rPr>
          <w:rFonts w:ascii="Arial Narrow" w:hAnsi="Arial Narrow" w:cs="Arial"/>
          <w:sz w:val="22"/>
          <w:szCs w:val="22"/>
        </w:rPr>
        <w:t>ach</w:t>
      </w:r>
      <w:r w:rsidR="00460DC4" w:rsidRPr="005C77C5">
        <w:rPr>
          <w:rFonts w:ascii="Arial Narrow" w:hAnsi="Arial Narrow" w:cs="Arial"/>
          <w:sz w:val="22"/>
          <w:szCs w:val="22"/>
        </w:rPr>
        <w:t xml:space="preserve"> </w:t>
      </w:r>
      <w:r w:rsidR="0022485D" w:rsidRPr="005C77C5">
        <w:rPr>
          <w:rFonts w:ascii="Arial Narrow" w:hAnsi="Arial Narrow" w:cs="Arial"/>
          <w:sz w:val="22"/>
          <w:szCs w:val="22"/>
        </w:rPr>
        <w:t>SWZ</w:t>
      </w:r>
      <w:r w:rsidR="00460DC4" w:rsidRPr="005C77C5">
        <w:rPr>
          <w:rFonts w:ascii="Arial Narrow" w:hAnsi="Arial Narrow" w:cs="Arial"/>
          <w:sz w:val="22"/>
          <w:szCs w:val="22"/>
        </w:rPr>
        <w:t xml:space="preserve"> </w:t>
      </w:r>
      <w:r w:rsidR="007B75FE">
        <w:rPr>
          <w:rFonts w:ascii="Arial Narrow" w:hAnsi="Arial Narrow" w:cs="Arial"/>
          <w:sz w:val="22"/>
          <w:szCs w:val="22"/>
        </w:rPr>
        <w:br/>
      </w:r>
      <w:r w:rsidR="00460DC4" w:rsidRPr="005C77C5">
        <w:rPr>
          <w:rFonts w:ascii="Arial Narrow" w:hAnsi="Arial Narrow" w:cs="Arial"/>
          <w:sz w:val="22"/>
          <w:szCs w:val="22"/>
        </w:rPr>
        <w:t>w następującym zakresie</w:t>
      </w:r>
      <w:r w:rsidR="00EF1037" w:rsidRPr="005C77C5">
        <w:rPr>
          <w:rFonts w:ascii="Arial Narrow" w:hAnsi="Arial Narrow" w:cs="Arial"/>
          <w:sz w:val="22"/>
          <w:szCs w:val="22"/>
        </w:rPr>
        <w:t>:</w:t>
      </w:r>
    </w:p>
    <w:p w14:paraId="6038C359" w14:textId="77777777" w:rsidR="00ED020C" w:rsidRPr="00E635F0" w:rsidRDefault="00ED020C" w:rsidP="00ED020C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7CAB1A93" w14:textId="3D3BC1A9" w:rsidR="00ED020C" w:rsidRPr="00E635F0" w:rsidRDefault="00ED020C" w:rsidP="00ED020C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tj. do dnia 2023-12-18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4B277329" w14:textId="77777777" w:rsidR="00ED020C" w:rsidRPr="00E635F0" w:rsidRDefault="00ED020C" w:rsidP="00ED020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4379CC2D" w14:textId="77777777" w:rsidR="00ED020C" w:rsidRPr="00E635F0" w:rsidRDefault="00ED020C" w:rsidP="00ED020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329AC3D9" w14:textId="77777777" w:rsidR="00ED020C" w:rsidRPr="00E635F0" w:rsidRDefault="00ED020C" w:rsidP="00ED020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76582C14" w14:textId="77777777" w:rsidR="00ED020C" w:rsidRPr="00E635F0" w:rsidRDefault="00ED020C" w:rsidP="00ED020C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2F9FE9B6" w14:textId="1A38B647" w:rsidR="00ED020C" w:rsidRPr="00E635F0" w:rsidRDefault="00ED020C" w:rsidP="00ED020C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 w:rsidR="007B75FE">
        <w:rPr>
          <w:rFonts w:ascii="Arial Narrow" w:hAnsi="Arial Narrow"/>
          <w:sz w:val="22"/>
          <w:szCs w:val="22"/>
        </w:rPr>
        <w:t>2024-03-16.</w:t>
      </w:r>
    </w:p>
    <w:p w14:paraId="24D5BB11" w14:textId="74FB425E" w:rsidR="00ED020C" w:rsidRDefault="00ED020C" w:rsidP="00ED020C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lastRenderedPageBreak/>
        <w:t xml:space="preserve">pkt. 17.1. otrzymuje brzmienie: Wykonawca pozostaje związany ofertą do dnia </w:t>
      </w:r>
      <w:r w:rsidR="007B75FE">
        <w:rPr>
          <w:rFonts w:ascii="Arial Narrow" w:hAnsi="Arial Narrow"/>
          <w:sz w:val="22"/>
          <w:szCs w:val="22"/>
        </w:rPr>
        <w:t>2024-03-16.</w:t>
      </w:r>
    </w:p>
    <w:p w14:paraId="36764DBF" w14:textId="1B07A8B8" w:rsidR="00ED020C" w:rsidRPr="00481FF7" w:rsidRDefault="00ED020C" w:rsidP="00ED020C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2023-</w:t>
      </w:r>
      <w:r w:rsidR="007B75FE">
        <w:rPr>
          <w:rFonts w:ascii="Arial Narrow" w:hAnsi="Arial Narrow"/>
          <w:sz w:val="22"/>
          <w:szCs w:val="22"/>
        </w:rPr>
        <w:t>12-18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739178AB" w14:textId="77777777" w:rsidR="00ED020C" w:rsidRDefault="00ED020C" w:rsidP="00ED020C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14:paraId="2ECF219F" w14:textId="3DBDAD8B" w:rsidR="00ED020C" w:rsidRPr="00047B75" w:rsidRDefault="00ED020C" w:rsidP="00ED020C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>udostępnia aktualną</w:t>
      </w:r>
      <w:r w:rsidRPr="00047B75">
        <w:rPr>
          <w:rFonts w:ascii="Arial Narrow" w:hAnsi="Arial Narrow"/>
          <w:i/>
          <w:sz w:val="22"/>
          <w:szCs w:val="22"/>
        </w:rPr>
        <w:t xml:space="preserve"> specyfikację </w:t>
      </w:r>
      <w:r>
        <w:rPr>
          <w:rFonts w:ascii="Arial Narrow" w:hAnsi="Arial Narrow"/>
          <w:i/>
          <w:sz w:val="22"/>
          <w:szCs w:val="22"/>
        </w:rPr>
        <w:t xml:space="preserve">techniczną dla zadania </w:t>
      </w:r>
      <w:r w:rsidR="007B75FE">
        <w:rPr>
          <w:rFonts w:ascii="Arial Narrow" w:hAnsi="Arial Narrow"/>
          <w:i/>
          <w:sz w:val="22"/>
          <w:szCs w:val="22"/>
        </w:rPr>
        <w:t>3 z dokonanymi zmianami w pkt. 5 oraz w pkt. 6 oraz aktualną specyfikację techniczną dla zadania 6 z dokonanymi zmianami w pkt. 40.</w:t>
      </w:r>
    </w:p>
    <w:p w14:paraId="5B49A102" w14:textId="77777777" w:rsidR="00ED020C" w:rsidRDefault="00ED020C" w:rsidP="00ED020C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32B2B82C" w14:textId="77777777" w:rsidR="00ED020C" w:rsidRDefault="00ED020C" w:rsidP="00ED020C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0D503FC9" w14:textId="77777777" w:rsidR="00ED020C" w:rsidRDefault="00ED020C" w:rsidP="00ED020C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5AABC6A7" w14:textId="77777777" w:rsidR="00ED020C" w:rsidRDefault="00ED020C" w:rsidP="00ED020C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0AF0DD32" w14:textId="77777777" w:rsidR="00ED020C" w:rsidRPr="00012C39" w:rsidRDefault="00ED020C" w:rsidP="00ED020C">
      <w:pPr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5562898D" w14:textId="683D0755" w:rsidR="00ED020C" w:rsidRDefault="00ED020C" w:rsidP="00ED020C">
      <w:pPr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7B75FE">
        <w:rPr>
          <w:rFonts w:ascii="Lucida Sans Unicode" w:hAnsi="Lucida Sans Unicode" w:cs="Lucida Sans Unicode"/>
          <w:b/>
          <w:bCs/>
          <w:color w:val="444444"/>
        </w:rPr>
        <w:t>700349-2023</w:t>
      </w:r>
    </w:p>
    <w:p w14:paraId="4043BD84" w14:textId="77777777" w:rsidR="00ED020C" w:rsidRDefault="00ED020C" w:rsidP="00ED020C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01CA3BE3" w14:textId="77777777" w:rsidR="00ED020C" w:rsidRDefault="00ED020C" w:rsidP="00ED020C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14:paraId="46681927" w14:textId="77777777" w:rsidR="00ED020C" w:rsidRDefault="00ED020C" w:rsidP="00ED020C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08B0C2B9" w14:textId="77777777" w:rsidR="007B75FE" w:rsidRDefault="007B75FE" w:rsidP="00ED020C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2299D506" w14:textId="77777777" w:rsidR="00ED020C" w:rsidRDefault="00ED020C" w:rsidP="00ED020C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028E0839" w14:textId="77777777" w:rsidR="00ED020C" w:rsidRPr="00012C39" w:rsidRDefault="00ED020C" w:rsidP="00ED020C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1DDE194C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6C7D40FD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1C332C96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724247F0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73CEAD08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5AD10D02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20ECDE5E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3A1B916B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4EA68478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6079AE3F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28235268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71F63D68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77F83EFC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6534DE30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383CB52C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0BFF3BBE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59A3AAEF" w14:textId="77777777" w:rsidR="00ED020C" w:rsidRDefault="00ED020C" w:rsidP="00ED020C">
      <w:pPr>
        <w:ind w:left="357"/>
        <w:jc w:val="both"/>
        <w:rPr>
          <w:rFonts w:ascii="Arial Narrow" w:hAnsi="Arial Narrow"/>
        </w:rPr>
      </w:pPr>
    </w:p>
    <w:p w14:paraId="1A88AE60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09E1E006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0FB3A4D8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7BBA40A2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66E4F2BA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6630BDA1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4F1EEAA0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782E27EA" w14:textId="77777777" w:rsidR="007B75FE" w:rsidRDefault="007B75FE" w:rsidP="00ED020C">
      <w:pPr>
        <w:ind w:left="357"/>
        <w:jc w:val="both"/>
        <w:rPr>
          <w:rFonts w:ascii="Arial Narrow" w:hAnsi="Arial Narrow"/>
        </w:rPr>
      </w:pPr>
    </w:p>
    <w:p w14:paraId="76E17487" w14:textId="701BDE5A" w:rsidR="00ED020C" w:rsidRPr="00012C39" w:rsidRDefault="00ED020C" w:rsidP="00ED020C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424059DA" w14:textId="77777777" w:rsidR="00ED020C" w:rsidRPr="00127C5A" w:rsidRDefault="00ED020C" w:rsidP="00ED020C">
      <w:pPr>
        <w:ind w:left="357"/>
        <w:jc w:val="both"/>
        <w:rPr>
          <w:rFonts w:ascii="Arial Narrow" w:hAnsi="Arial Narrow"/>
        </w:rPr>
      </w:pPr>
      <w:r w:rsidRPr="00127C5A">
        <w:rPr>
          <w:rFonts w:ascii="Arial Narrow" w:hAnsi="Arial Narrow"/>
        </w:rPr>
        <w:t>egz. 1 - a/a kancelaria</w:t>
      </w:r>
    </w:p>
    <w:p w14:paraId="39C3CEF2" w14:textId="3E2FC899" w:rsidR="00ED020C" w:rsidRPr="00127C5A" w:rsidRDefault="00ED020C" w:rsidP="00ED020C">
      <w:pPr>
        <w:rPr>
          <w:rFonts w:ascii="Arial Narrow" w:hAnsi="Arial Narrow" w:cs="Arial"/>
          <w:szCs w:val="24"/>
        </w:rPr>
      </w:pPr>
      <w:r w:rsidRPr="00127C5A">
        <w:rPr>
          <w:rFonts w:ascii="Arial Narrow" w:hAnsi="Arial Narrow"/>
        </w:rPr>
        <w:t xml:space="preserve">        egz. 2 – </w:t>
      </w:r>
      <w:r w:rsidRPr="00127C5A">
        <w:rPr>
          <w:rFonts w:ascii="Arial Narrow" w:hAnsi="Arial Narrow" w:cs="Arial"/>
          <w:szCs w:val="24"/>
        </w:rPr>
        <w:t xml:space="preserve">strona </w:t>
      </w:r>
      <w:proofErr w:type="spellStart"/>
      <w:r w:rsidRPr="00127C5A">
        <w:rPr>
          <w:rFonts w:ascii="Arial Narrow" w:hAnsi="Arial Narrow" w:cs="Arial"/>
          <w:szCs w:val="24"/>
        </w:rPr>
        <w:t>int</w:t>
      </w:r>
      <w:proofErr w:type="spellEnd"/>
      <w:r w:rsidRPr="00127C5A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127C5A">
        <w:rPr>
          <w:rFonts w:ascii="Arial Narrow" w:hAnsi="Arial Narrow" w:cs="Arial"/>
          <w:szCs w:val="24"/>
        </w:rPr>
        <w:t>SZPubl</w:t>
      </w:r>
      <w:proofErr w:type="spellEnd"/>
      <w:r w:rsidRPr="00127C5A">
        <w:rPr>
          <w:rFonts w:ascii="Arial Narrow" w:hAnsi="Arial Narrow" w:cs="Arial"/>
          <w:szCs w:val="24"/>
        </w:rPr>
        <w:t>. T2612 B</w:t>
      </w:r>
      <w:r w:rsidR="007B75FE" w:rsidRPr="00127C5A">
        <w:rPr>
          <w:rFonts w:ascii="Arial Narrow" w:hAnsi="Arial Narrow" w:cs="Arial"/>
          <w:szCs w:val="24"/>
        </w:rPr>
        <w:t>5</w:t>
      </w:r>
    </w:p>
    <w:p w14:paraId="27E6F015" w14:textId="77777777" w:rsidR="00ED020C" w:rsidRPr="00012C39" w:rsidRDefault="00ED020C" w:rsidP="00ED020C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14:paraId="3574D7A0" w14:textId="273CAC97" w:rsidR="005C77C5" w:rsidRPr="005C77C5" w:rsidRDefault="00ED020C" w:rsidP="007B75FE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</w:t>
      </w:r>
      <w:r w:rsidR="007B75FE">
        <w:rPr>
          <w:rFonts w:ascii="Arial Narrow" w:hAnsi="Arial Narrow"/>
        </w:rPr>
        <w:t>11-17</w:t>
      </w:r>
    </w:p>
    <w:sectPr w:rsidR="005C77C5" w:rsidRPr="005C77C5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DC361" w14:textId="77777777" w:rsidR="00124171" w:rsidRDefault="00124171">
      <w:r>
        <w:separator/>
      </w:r>
    </w:p>
  </w:endnote>
  <w:endnote w:type="continuationSeparator" w:id="0">
    <w:p w14:paraId="266288B4" w14:textId="77777777" w:rsidR="00124171" w:rsidRDefault="0012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69F3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D7E1D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421D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03A34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4EF1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34D52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292AF" w14:textId="77777777" w:rsidR="00EF1037" w:rsidRDefault="00EF1037">
    <w:pPr>
      <w:pStyle w:val="Stopka"/>
      <w:tabs>
        <w:tab w:val="clear" w:pos="4536"/>
        <w:tab w:val="left" w:pos="6237"/>
      </w:tabs>
    </w:pPr>
  </w:p>
  <w:p w14:paraId="6322291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4A64D" w14:textId="77777777" w:rsidR="00124171" w:rsidRDefault="00124171">
      <w:r>
        <w:separator/>
      </w:r>
    </w:p>
  </w:footnote>
  <w:footnote w:type="continuationSeparator" w:id="0">
    <w:p w14:paraId="4AE96D3C" w14:textId="77777777" w:rsidR="00124171" w:rsidRDefault="00124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F82C9" w14:textId="77777777" w:rsidR="00C81303" w:rsidRDefault="00C813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518D8" w14:textId="77777777" w:rsidR="00C81303" w:rsidRDefault="00C813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FD245" w14:textId="77777777" w:rsidR="00C81303" w:rsidRDefault="00C813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707757084">
    <w:abstractNumId w:val="1"/>
  </w:num>
  <w:num w:numId="2" w16cid:durableId="162935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171"/>
    <w:rsid w:val="00057D02"/>
    <w:rsid w:val="000613E0"/>
    <w:rsid w:val="00124171"/>
    <w:rsid w:val="00127C5A"/>
    <w:rsid w:val="001A571A"/>
    <w:rsid w:val="0022485D"/>
    <w:rsid w:val="002B1C74"/>
    <w:rsid w:val="00384EFD"/>
    <w:rsid w:val="003F0620"/>
    <w:rsid w:val="004222DA"/>
    <w:rsid w:val="00453E59"/>
    <w:rsid w:val="00460DC4"/>
    <w:rsid w:val="005079A4"/>
    <w:rsid w:val="0055546F"/>
    <w:rsid w:val="005C0930"/>
    <w:rsid w:val="005C77C5"/>
    <w:rsid w:val="006736C6"/>
    <w:rsid w:val="006D4AE5"/>
    <w:rsid w:val="007B75FE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81303"/>
    <w:rsid w:val="00D1574A"/>
    <w:rsid w:val="00D248D2"/>
    <w:rsid w:val="00E02559"/>
    <w:rsid w:val="00E03B3C"/>
    <w:rsid w:val="00E74582"/>
    <w:rsid w:val="00EB3650"/>
    <w:rsid w:val="00ED020C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4735CD"/>
  <w15:chartTrackingRefBased/>
  <w15:docId w15:val="{E6AAE7CE-99A3-4B28-BE75-F9A921BF5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2023-11-17T10:00:00Z</cp:lastPrinted>
  <dcterms:created xsi:type="dcterms:W3CDTF">2023-11-17T08:32:00Z</dcterms:created>
  <dcterms:modified xsi:type="dcterms:W3CDTF">2023-11-17T10:00:00Z</dcterms:modified>
</cp:coreProperties>
</file>