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DCA2A" w14:textId="77777777" w:rsidR="00986737" w:rsidRPr="009432A1" w:rsidRDefault="0031483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51112673"/>
      <w:r w:rsidRPr="0031483A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1483A">
        <w:rPr>
          <w:rFonts w:ascii="Arial" w:hAnsi="Arial" w:cs="Arial"/>
          <w:sz w:val="24"/>
          <w:szCs w:val="24"/>
        </w:rPr>
        <w:t>2023-11-17</w:t>
      </w:r>
    </w:p>
    <w:p w14:paraId="2F91818E" w14:textId="77777777" w:rsidR="00986737" w:rsidRPr="009432A1" w:rsidRDefault="0031483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1483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C23E552" w14:textId="77777777" w:rsidR="00986737" w:rsidRPr="009432A1" w:rsidRDefault="0031483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1483A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483A">
        <w:rPr>
          <w:rFonts w:ascii="Arial" w:hAnsi="Arial" w:cs="Arial"/>
          <w:sz w:val="24"/>
          <w:szCs w:val="24"/>
        </w:rPr>
        <w:t>4</w:t>
      </w:r>
    </w:p>
    <w:p w14:paraId="08217899" w14:textId="77777777" w:rsidR="00986737" w:rsidRPr="009432A1" w:rsidRDefault="0031483A" w:rsidP="00986737">
      <w:pPr>
        <w:rPr>
          <w:rFonts w:ascii="Arial" w:hAnsi="Arial" w:cs="Arial"/>
          <w:sz w:val="24"/>
          <w:szCs w:val="24"/>
        </w:rPr>
      </w:pPr>
      <w:r w:rsidRPr="0031483A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1483A">
        <w:rPr>
          <w:rFonts w:ascii="Arial" w:hAnsi="Arial" w:cs="Arial"/>
          <w:sz w:val="24"/>
          <w:szCs w:val="24"/>
        </w:rPr>
        <w:t>Kolbuszowa</w:t>
      </w:r>
    </w:p>
    <w:p w14:paraId="071C382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A347AC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A174E7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0175F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B29D48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CAA90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9CB8949" w14:textId="77777777" w:rsidTr="005A632E">
        <w:tc>
          <w:tcPr>
            <w:tcW w:w="2269" w:type="dxa"/>
            <w:shd w:val="clear" w:color="auto" w:fill="auto"/>
          </w:tcPr>
          <w:p w14:paraId="1FC2C8D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A06190" w14:textId="77777777" w:rsidR="00986737" w:rsidRPr="004E4B64" w:rsidRDefault="0031483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483A">
              <w:rPr>
                <w:rFonts w:ascii="Arial" w:hAnsi="Arial" w:cs="Arial"/>
                <w:bCs/>
                <w:sz w:val="24"/>
                <w:szCs w:val="24"/>
              </w:rPr>
              <w:t>Dostawa sprzętu i urządzeń  medycznych kardiologicznych oraz do zabiegów urologicznych w 6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1483A" w:rsidRPr="004E4B64" w14:paraId="27456FB7" w14:textId="77777777" w:rsidTr="0071648E">
        <w:tc>
          <w:tcPr>
            <w:tcW w:w="2269" w:type="dxa"/>
            <w:shd w:val="clear" w:color="auto" w:fill="auto"/>
          </w:tcPr>
          <w:p w14:paraId="505E834B" w14:textId="77777777" w:rsidR="0031483A" w:rsidRPr="004E4B64" w:rsidRDefault="0031483A" w:rsidP="007164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DFC2EA" w14:textId="77777777" w:rsidR="0031483A" w:rsidRPr="004E4B64" w:rsidRDefault="0031483A" w:rsidP="007164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1483A">
              <w:rPr>
                <w:rFonts w:ascii="Arial" w:hAnsi="Arial" w:cs="Arial"/>
                <w:bCs/>
                <w:sz w:val="24"/>
                <w:szCs w:val="24"/>
              </w:rPr>
              <w:t>Eap-2412/15/23/M</w:t>
            </w:r>
          </w:p>
        </w:tc>
      </w:tr>
    </w:tbl>
    <w:p w14:paraId="2DDB77C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78DEA6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1483A" w:rsidRPr="0031483A">
        <w:rPr>
          <w:rFonts w:ascii="Arial" w:hAnsi="Arial" w:cs="Arial"/>
          <w:sz w:val="24"/>
          <w:szCs w:val="24"/>
        </w:rPr>
        <w:t>(</w:t>
      </w:r>
      <w:proofErr w:type="spellStart"/>
      <w:r w:rsidR="0031483A" w:rsidRPr="0031483A">
        <w:rPr>
          <w:rFonts w:ascii="Arial" w:hAnsi="Arial" w:cs="Arial"/>
          <w:sz w:val="24"/>
          <w:szCs w:val="24"/>
        </w:rPr>
        <w:t>t.j</w:t>
      </w:r>
      <w:proofErr w:type="spellEnd"/>
      <w:r w:rsidR="0031483A" w:rsidRPr="0031483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A66293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1483A" w:rsidRPr="0031483A">
        <w:rPr>
          <w:rFonts w:ascii="Arial" w:hAnsi="Arial" w:cs="Arial"/>
          <w:sz w:val="24"/>
          <w:szCs w:val="24"/>
        </w:rPr>
        <w:t>17/11/2023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1483A" w:rsidRPr="0031483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0D571A8" w14:textId="77777777" w:rsidTr="005A632E">
        <w:tc>
          <w:tcPr>
            <w:tcW w:w="1276" w:type="dxa"/>
            <w:shd w:val="clear" w:color="auto" w:fill="F2F2F2"/>
            <w:vAlign w:val="center"/>
          </w:tcPr>
          <w:p w14:paraId="3C48EF5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13935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B0807D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E215C0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483A" w:rsidRPr="00BB547B" w14:paraId="132958C6" w14:textId="77777777" w:rsidTr="0071648E">
        <w:tc>
          <w:tcPr>
            <w:tcW w:w="1276" w:type="dxa"/>
            <w:shd w:val="clear" w:color="auto" w:fill="auto"/>
            <w:vAlign w:val="center"/>
          </w:tcPr>
          <w:p w14:paraId="27761B71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7769E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E5E90EC" w14:textId="77777777" w:rsidR="0031483A" w:rsidRPr="00986737" w:rsidRDefault="0031483A" w:rsidP="007164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AB Electronics Adam Bieniek</w:t>
            </w:r>
          </w:p>
          <w:p w14:paraId="7CEA7B95" w14:textId="77777777" w:rsidR="0031483A" w:rsidRPr="00986737" w:rsidRDefault="0031483A" w:rsidP="0071648E">
            <w:pPr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Słoneczna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24A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93F8C4" w14:textId="77777777" w:rsidR="0031483A" w:rsidRPr="00986737" w:rsidRDefault="0031483A" w:rsidP="007164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BB57F0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24 799.99 zł</w:t>
            </w:r>
          </w:p>
        </w:tc>
      </w:tr>
      <w:tr w:rsidR="0031483A" w:rsidRPr="00BB547B" w14:paraId="7FC1A9AF" w14:textId="77777777" w:rsidTr="0071648E">
        <w:tc>
          <w:tcPr>
            <w:tcW w:w="1276" w:type="dxa"/>
            <w:shd w:val="clear" w:color="auto" w:fill="auto"/>
            <w:vAlign w:val="center"/>
          </w:tcPr>
          <w:p w14:paraId="343F5B74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A43B77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08A4BA1" w14:textId="77777777" w:rsidR="0031483A" w:rsidRPr="00986737" w:rsidRDefault="0031483A" w:rsidP="007164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Biameditek</w:t>
            </w:r>
            <w:proofErr w:type="spellEnd"/>
            <w:r w:rsidRPr="0031483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4841BA7" w14:textId="77777777" w:rsidR="0031483A" w:rsidRPr="00986737" w:rsidRDefault="0031483A" w:rsidP="0071648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25D067" w14:textId="77777777" w:rsidR="0031483A" w:rsidRPr="00986737" w:rsidRDefault="0031483A" w:rsidP="007164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B8C746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29 052.00 zł</w:t>
            </w:r>
          </w:p>
        </w:tc>
      </w:tr>
      <w:tr w:rsidR="0031483A" w:rsidRPr="00BB547B" w14:paraId="14DBEA5D" w14:textId="77777777" w:rsidTr="0071648E">
        <w:tc>
          <w:tcPr>
            <w:tcW w:w="1276" w:type="dxa"/>
            <w:shd w:val="clear" w:color="auto" w:fill="auto"/>
            <w:vAlign w:val="center"/>
          </w:tcPr>
          <w:p w14:paraId="439795EF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5FD94D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D2032E4" w14:textId="77777777" w:rsidR="0031483A" w:rsidRPr="00986737" w:rsidRDefault="0031483A" w:rsidP="007164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Biameditek</w:t>
            </w:r>
            <w:proofErr w:type="spellEnd"/>
            <w:r w:rsidRPr="0031483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74D3F74" w14:textId="77777777" w:rsidR="0031483A" w:rsidRPr="00986737" w:rsidRDefault="0031483A" w:rsidP="0071648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880AD3" w14:textId="77777777" w:rsidR="0031483A" w:rsidRPr="00986737" w:rsidRDefault="0031483A" w:rsidP="007164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1417A4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29 581.20 zł</w:t>
            </w:r>
          </w:p>
        </w:tc>
      </w:tr>
      <w:tr w:rsidR="0031483A" w:rsidRPr="00BB547B" w14:paraId="0E0DA15A" w14:textId="77777777" w:rsidTr="0071648E">
        <w:tc>
          <w:tcPr>
            <w:tcW w:w="1276" w:type="dxa"/>
            <w:shd w:val="clear" w:color="auto" w:fill="auto"/>
            <w:vAlign w:val="center"/>
          </w:tcPr>
          <w:p w14:paraId="53BAA7F5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A485B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D46A98A" w14:textId="77777777" w:rsidR="0031483A" w:rsidRPr="00986737" w:rsidRDefault="0031483A" w:rsidP="007164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31483A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3148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E31536" w14:textId="77777777" w:rsidR="0031483A" w:rsidRPr="00986737" w:rsidRDefault="0031483A" w:rsidP="0071648E">
            <w:pPr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B178AF" w14:textId="77777777" w:rsidR="0031483A" w:rsidRPr="00986737" w:rsidRDefault="0031483A" w:rsidP="007164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6F90A9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199 650.00 zł</w:t>
            </w:r>
          </w:p>
        </w:tc>
      </w:tr>
      <w:tr w:rsidR="0031483A" w:rsidRPr="00BB547B" w14:paraId="33494C6B" w14:textId="77777777" w:rsidTr="0071648E">
        <w:tc>
          <w:tcPr>
            <w:tcW w:w="1276" w:type="dxa"/>
            <w:shd w:val="clear" w:color="auto" w:fill="auto"/>
            <w:vAlign w:val="center"/>
          </w:tcPr>
          <w:p w14:paraId="3BF3BA36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B6C28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2B0F965" w14:textId="77777777" w:rsidR="0031483A" w:rsidRPr="00986737" w:rsidRDefault="0031483A" w:rsidP="0071648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31483A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31483A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3148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5C80BD" w14:textId="77777777" w:rsidR="0031483A" w:rsidRPr="00986737" w:rsidRDefault="0031483A" w:rsidP="0071648E">
            <w:pPr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C3C5D2" w14:textId="77777777" w:rsidR="0031483A" w:rsidRPr="00986737" w:rsidRDefault="0031483A" w:rsidP="0071648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83A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891075" w14:textId="77777777" w:rsidR="0031483A" w:rsidRPr="00986737" w:rsidRDefault="0031483A" w:rsidP="0071648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83A">
              <w:rPr>
                <w:rFonts w:ascii="Arial" w:hAnsi="Arial" w:cs="Arial"/>
                <w:sz w:val="24"/>
                <w:szCs w:val="24"/>
              </w:rPr>
              <w:t>229 850.00 zł</w:t>
            </w:r>
          </w:p>
        </w:tc>
      </w:tr>
    </w:tbl>
    <w:p w14:paraId="1E057EA3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3D7FDEB" w14:textId="682E33DC" w:rsidR="00C236D3" w:rsidRDefault="0031483A" w:rsidP="00173B20">
      <w:pPr>
        <w:jc w:val="right"/>
        <w:rPr>
          <w:rFonts w:ascii="Arial" w:hAnsi="Arial" w:cs="Arial"/>
          <w:sz w:val="24"/>
          <w:szCs w:val="24"/>
        </w:rPr>
      </w:pPr>
      <w:r w:rsidRPr="0031483A">
        <w:rPr>
          <w:rFonts w:ascii="Arial" w:hAnsi="Arial" w:cs="Arial"/>
          <w:sz w:val="24"/>
          <w:szCs w:val="24"/>
        </w:rPr>
        <w:t xml:space="preserve">  </w:t>
      </w:r>
      <w:bookmarkEnd w:id="0"/>
      <w:r w:rsidR="00CF2B2C">
        <w:rPr>
          <w:rFonts w:ascii="Arial" w:hAnsi="Arial" w:cs="Arial"/>
          <w:sz w:val="24"/>
          <w:szCs w:val="24"/>
        </w:rPr>
        <w:t>Dyrektor SP ZOZ Kolbuszowa</w:t>
      </w:r>
    </w:p>
    <w:p w14:paraId="4F88680C" w14:textId="30042C3D" w:rsidR="00CF2B2C" w:rsidRPr="00BB547B" w:rsidRDefault="00CF2B2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CF2B2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A32C0" w14:textId="77777777" w:rsidR="005D4DC6" w:rsidRDefault="005D4DC6">
      <w:r>
        <w:separator/>
      </w:r>
    </w:p>
  </w:endnote>
  <w:endnote w:type="continuationSeparator" w:id="0">
    <w:p w14:paraId="33D1C417" w14:textId="77777777" w:rsidR="005D4DC6" w:rsidRDefault="005D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6D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A58C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B7B2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D6177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4FAF5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9F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190B0" w14:textId="77777777" w:rsidR="009F189D" w:rsidRDefault="009F189D">
    <w:pPr>
      <w:pStyle w:val="Stopka"/>
      <w:tabs>
        <w:tab w:val="clear" w:pos="4536"/>
      </w:tabs>
      <w:jc w:val="center"/>
    </w:pPr>
  </w:p>
  <w:p w14:paraId="535873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1A073" w14:textId="77777777" w:rsidR="005D4DC6" w:rsidRDefault="005D4DC6">
      <w:r>
        <w:separator/>
      </w:r>
    </w:p>
  </w:footnote>
  <w:footnote w:type="continuationSeparator" w:id="0">
    <w:p w14:paraId="66C56C0A" w14:textId="77777777" w:rsidR="005D4DC6" w:rsidRDefault="005D4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AB84" w14:textId="77777777" w:rsidR="0031483A" w:rsidRDefault="003148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DC130" w14:textId="77777777" w:rsidR="0031483A" w:rsidRDefault="00314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676B0" w14:textId="77777777" w:rsidR="0031483A" w:rsidRDefault="003148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DC6"/>
    <w:rsid w:val="00007727"/>
    <w:rsid w:val="00017720"/>
    <w:rsid w:val="00035488"/>
    <w:rsid w:val="000D7F25"/>
    <w:rsid w:val="000E00E5"/>
    <w:rsid w:val="00173B20"/>
    <w:rsid w:val="001C69FF"/>
    <w:rsid w:val="0023318D"/>
    <w:rsid w:val="0031483A"/>
    <w:rsid w:val="003D72FD"/>
    <w:rsid w:val="00423179"/>
    <w:rsid w:val="00490DC0"/>
    <w:rsid w:val="00493F8C"/>
    <w:rsid w:val="004C7E9B"/>
    <w:rsid w:val="005614F2"/>
    <w:rsid w:val="00577BC6"/>
    <w:rsid w:val="005A632E"/>
    <w:rsid w:val="005D4DC6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2B2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F973B2"/>
  <w15:chartTrackingRefBased/>
  <w15:docId w15:val="{734E5691-C38B-432B-9350-6B2403DAF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2023-11-17T10:22:00Z</cp:lastPrinted>
  <dcterms:created xsi:type="dcterms:W3CDTF">2023-11-17T10:24:00Z</dcterms:created>
  <dcterms:modified xsi:type="dcterms:W3CDTF">2023-11-17T10:24:00Z</dcterms:modified>
</cp:coreProperties>
</file>