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816C9" w14:textId="77777777" w:rsidR="00986737" w:rsidRPr="001F2AC2" w:rsidRDefault="006D6CD9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1F2AC2">
        <w:rPr>
          <w:rFonts w:ascii="Arial Narrow" w:hAnsi="Arial Narrow" w:cs="Arial"/>
          <w:sz w:val="24"/>
          <w:szCs w:val="24"/>
        </w:rPr>
        <w:t>Bydgoszcz</w:t>
      </w:r>
      <w:r w:rsidR="00986737" w:rsidRPr="001F2AC2">
        <w:rPr>
          <w:rFonts w:ascii="Arial Narrow" w:hAnsi="Arial Narrow" w:cs="Arial"/>
          <w:sz w:val="24"/>
          <w:szCs w:val="24"/>
        </w:rPr>
        <w:t xml:space="preserve"> dnia: </w:t>
      </w:r>
      <w:r w:rsidRPr="001F2AC2">
        <w:rPr>
          <w:rFonts w:ascii="Arial Narrow" w:hAnsi="Arial Narrow" w:cs="Arial"/>
          <w:sz w:val="24"/>
          <w:szCs w:val="24"/>
        </w:rPr>
        <w:t>2023-11-17</w:t>
      </w:r>
    </w:p>
    <w:p w14:paraId="332EDB70" w14:textId="77777777" w:rsidR="00986737" w:rsidRPr="001F2AC2" w:rsidRDefault="006D6CD9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F2AC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7A516EE" w14:textId="77777777" w:rsidR="00986737" w:rsidRPr="001F2AC2" w:rsidRDefault="006D6CD9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F2AC2">
        <w:rPr>
          <w:rFonts w:ascii="Arial Narrow" w:hAnsi="Arial Narrow" w:cs="Arial"/>
          <w:sz w:val="24"/>
          <w:szCs w:val="24"/>
        </w:rPr>
        <w:t>Powstańców Warszawy</w:t>
      </w:r>
      <w:r w:rsidR="00986737" w:rsidRPr="001F2AC2">
        <w:rPr>
          <w:rFonts w:ascii="Arial Narrow" w:hAnsi="Arial Narrow" w:cs="Arial"/>
          <w:sz w:val="24"/>
          <w:szCs w:val="24"/>
        </w:rPr>
        <w:t xml:space="preserve"> </w:t>
      </w:r>
      <w:r w:rsidRPr="001F2AC2">
        <w:rPr>
          <w:rFonts w:ascii="Arial Narrow" w:hAnsi="Arial Narrow" w:cs="Arial"/>
          <w:sz w:val="24"/>
          <w:szCs w:val="24"/>
        </w:rPr>
        <w:t>5</w:t>
      </w:r>
    </w:p>
    <w:p w14:paraId="036D67A1" w14:textId="77777777" w:rsidR="00986737" w:rsidRPr="001F2AC2" w:rsidRDefault="006D6CD9" w:rsidP="00986737">
      <w:pPr>
        <w:rPr>
          <w:rFonts w:ascii="Arial Narrow" w:hAnsi="Arial Narrow" w:cs="Arial"/>
          <w:sz w:val="24"/>
          <w:szCs w:val="24"/>
        </w:rPr>
      </w:pPr>
      <w:r w:rsidRPr="001F2AC2">
        <w:rPr>
          <w:rFonts w:ascii="Arial Narrow" w:hAnsi="Arial Narrow" w:cs="Arial"/>
          <w:sz w:val="24"/>
          <w:szCs w:val="24"/>
        </w:rPr>
        <w:t>85-681</w:t>
      </w:r>
      <w:r w:rsidR="00986737" w:rsidRPr="001F2AC2">
        <w:rPr>
          <w:rFonts w:ascii="Arial Narrow" w:hAnsi="Arial Narrow" w:cs="Arial"/>
          <w:sz w:val="24"/>
          <w:szCs w:val="24"/>
        </w:rPr>
        <w:t xml:space="preserve"> </w:t>
      </w:r>
      <w:r w:rsidRPr="001F2AC2">
        <w:rPr>
          <w:rFonts w:ascii="Arial Narrow" w:hAnsi="Arial Narrow" w:cs="Arial"/>
          <w:sz w:val="24"/>
          <w:szCs w:val="24"/>
        </w:rPr>
        <w:t>Bydgoszcz</w:t>
      </w:r>
    </w:p>
    <w:p w14:paraId="172D43B0" w14:textId="77777777" w:rsidR="00986737" w:rsidRPr="001F2AC2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F2AC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E8A7341" w14:textId="77777777" w:rsidR="00986737" w:rsidRPr="001F2AC2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F2AC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F2AC2" w14:paraId="6C9D2B3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7466EB" w14:textId="77777777" w:rsidR="00986737" w:rsidRPr="001F2AC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F2AC2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0891AED" w14:textId="1AD3EBA9" w:rsidR="00986737" w:rsidRPr="001F2AC2" w:rsidRDefault="00986737" w:rsidP="001F2AC2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F2AC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F2AC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F2AC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F2AC2" w14:paraId="00F3F370" w14:textId="77777777" w:rsidTr="005A632E">
        <w:tc>
          <w:tcPr>
            <w:tcW w:w="2269" w:type="dxa"/>
            <w:shd w:val="clear" w:color="auto" w:fill="auto"/>
          </w:tcPr>
          <w:p w14:paraId="06DAE7D8" w14:textId="77777777" w:rsidR="00986737" w:rsidRPr="001F2AC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FCF29B" w14:textId="77777777" w:rsidR="00986737" w:rsidRPr="001F2AC2" w:rsidRDefault="006D6CD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bCs/>
                <w:sz w:val="24"/>
                <w:szCs w:val="24"/>
              </w:rPr>
              <w:t>Usługi przeglądów i napraw sprzętu medycznego</w:t>
            </w:r>
            <w:r w:rsidR="00986737" w:rsidRPr="001F2AC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D6CD9" w:rsidRPr="001F2AC2" w14:paraId="633020D9" w14:textId="77777777" w:rsidTr="00DB3364">
        <w:tc>
          <w:tcPr>
            <w:tcW w:w="2269" w:type="dxa"/>
            <w:shd w:val="clear" w:color="auto" w:fill="auto"/>
          </w:tcPr>
          <w:p w14:paraId="29CEBBF9" w14:textId="77777777" w:rsidR="006D6CD9" w:rsidRPr="001F2AC2" w:rsidRDefault="006D6CD9" w:rsidP="00DB33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0E0058" w14:textId="77777777" w:rsidR="006D6CD9" w:rsidRPr="001F2AC2" w:rsidRDefault="006D6CD9" w:rsidP="00DB33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bCs/>
                <w:sz w:val="24"/>
                <w:szCs w:val="24"/>
              </w:rPr>
              <w:t>124/2023</w:t>
            </w:r>
          </w:p>
        </w:tc>
      </w:tr>
    </w:tbl>
    <w:p w14:paraId="48690437" w14:textId="77777777" w:rsidR="00A80738" w:rsidRPr="001F2AC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7FD39495" w14:textId="77777777" w:rsidR="00D665F5" w:rsidRPr="001F2AC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2AC2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1F2AC2">
        <w:rPr>
          <w:rFonts w:ascii="Arial Narrow" w:hAnsi="Arial Narrow" w:cs="Arial"/>
          <w:sz w:val="24"/>
          <w:szCs w:val="24"/>
        </w:rPr>
        <w:t>2</w:t>
      </w:r>
      <w:r w:rsidRPr="001F2AC2">
        <w:rPr>
          <w:rFonts w:ascii="Arial Narrow" w:hAnsi="Arial Narrow" w:cs="Arial"/>
          <w:sz w:val="24"/>
          <w:szCs w:val="24"/>
        </w:rPr>
        <w:t xml:space="preserve"> ust. 5 </w:t>
      </w:r>
      <w:r w:rsidRPr="001F2AC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1F2AC2">
        <w:rPr>
          <w:rFonts w:ascii="Arial Narrow" w:hAnsi="Arial Narrow" w:cs="Arial"/>
          <w:sz w:val="24"/>
          <w:szCs w:val="24"/>
        </w:rPr>
        <w:t xml:space="preserve"> </w:t>
      </w:r>
      <w:r w:rsidR="006D6CD9" w:rsidRPr="001F2AC2">
        <w:rPr>
          <w:rFonts w:ascii="Arial Narrow" w:hAnsi="Arial Narrow" w:cs="Arial"/>
          <w:sz w:val="24"/>
          <w:szCs w:val="24"/>
        </w:rPr>
        <w:t>(</w:t>
      </w:r>
      <w:proofErr w:type="spellStart"/>
      <w:r w:rsidR="006D6CD9" w:rsidRPr="001F2AC2">
        <w:rPr>
          <w:rFonts w:ascii="Arial Narrow" w:hAnsi="Arial Narrow" w:cs="Arial"/>
          <w:sz w:val="24"/>
          <w:szCs w:val="24"/>
        </w:rPr>
        <w:t>t.j</w:t>
      </w:r>
      <w:proofErr w:type="spellEnd"/>
      <w:r w:rsidR="006D6CD9" w:rsidRPr="001F2AC2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1F2AC2">
        <w:rPr>
          <w:rFonts w:ascii="Arial Narrow" w:hAnsi="Arial Narrow" w:cs="Arial"/>
          <w:sz w:val="24"/>
          <w:szCs w:val="24"/>
        </w:rPr>
        <w:t xml:space="preserve"> </w:t>
      </w:r>
      <w:r w:rsidRPr="001F2AC2">
        <w:rPr>
          <w:rFonts w:ascii="Arial Narrow" w:hAnsi="Arial Narrow" w:cs="Arial"/>
          <w:sz w:val="24"/>
          <w:szCs w:val="24"/>
        </w:rPr>
        <w:t>udostępnia</w:t>
      </w:r>
      <w:r w:rsidR="00F95C33" w:rsidRPr="001F2AC2">
        <w:rPr>
          <w:rFonts w:ascii="Arial Narrow" w:hAnsi="Arial Narrow" w:cs="Arial"/>
          <w:sz w:val="24"/>
          <w:szCs w:val="24"/>
        </w:rPr>
        <w:t xml:space="preserve"> </w:t>
      </w:r>
      <w:r w:rsidR="004C7E9B" w:rsidRPr="001F2AC2">
        <w:rPr>
          <w:rFonts w:ascii="Arial Narrow" w:hAnsi="Arial Narrow" w:cs="Arial"/>
          <w:sz w:val="24"/>
          <w:szCs w:val="24"/>
        </w:rPr>
        <w:t>informacj</w:t>
      </w:r>
      <w:r w:rsidR="00577BC6" w:rsidRPr="001F2AC2">
        <w:rPr>
          <w:rFonts w:ascii="Arial Narrow" w:hAnsi="Arial Narrow" w:cs="Arial"/>
          <w:sz w:val="24"/>
          <w:szCs w:val="24"/>
        </w:rPr>
        <w:t>ę</w:t>
      </w:r>
      <w:r w:rsidR="00035488" w:rsidRPr="001F2AC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F2AC2">
        <w:rPr>
          <w:rFonts w:ascii="Arial Narrow" w:hAnsi="Arial Narrow" w:cs="Arial"/>
          <w:sz w:val="24"/>
          <w:szCs w:val="24"/>
        </w:rPr>
        <w:t>.</w:t>
      </w:r>
    </w:p>
    <w:p w14:paraId="72F819D4" w14:textId="77777777" w:rsidR="00A80738" w:rsidRPr="001F2AC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2AC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F2AC2">
        <w:rPr>
          <w:rFonts w:ascii="Arial Narrow" w:hAnsi="Arial Narrow" w:cs="Arial"/>
          <w:sz w:val="24"/>
          <w:szCs w:val="24"/>
        </w:rPr>
        <w:t xml:space="preserve"> w dniu </w:t>
      </w:r>
      <w:r w:rsidR="006D6CD9" w:rsidRPr="001F2AC2">
        <w:rPr>
          <w:rFonts w:ascii="Arial Narrow" w:hAnsi="Arial Narrow" w:cs="Arial"/>
          <w:sz w:val="24"/>
          <w:szCs w:val="24"/>
        </w:rPr>
        <w:t>17/11/2023</w:t>
      </w:r>
      <w:r w:rsidR="00FF4AB1" w:rsidRPr="001F2AC2">
        <w:rPr>
          <w:rFonts w:ascii="Arial Narrow" w:hAnsi="Arial Narrow" w:cs="Arial"/>
          <w:sz w:val="24"/>
          <w:szCs w:val="24"/>
        </w:rPr>
        <w:t xml:space="preserve"> o godz. </w:t>
      </w:r>
      <w:r w:rsidR="006D6CD9" w:rsidRPr="001F2AC2">
        <w:rPr>
          <w:rFonts w:ascii="Arial Narrow" w:hAnsi="Arial Narrow" w:cs="Arial"/>
          <w:sz w:val="24"/>
          <w:szCs w:val="24"/>
        </w:rPr>
        <w:t>08:30</w:t>
      </w:r>
      <w:r w:rsidRPr="001F2AC2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F2AC2" w14:paraId="4F994965" w14:textId="77777777" w:rsidTr="005A632E">
        <w:tc>
          <w:tcPr>
            <w:tcW w:w="1276" w:type="dxa"/>
            <w:shd w:val="clear" w:color="auto" w:fill="F2F2F2"/>
            <w:vAlign w:val="center"/>
          </w:tcPr>
          <w:p w14:paraId="3303C40A" w14:textId="77777777" w:rsidR="006B27ED" w:rsidRPr="001F2AC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1F2AC2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2848E5F" w14:textId="77777777" w:rsidR="006B27ED" w:rsidRPr="001F2AC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256AB14" w14:textId="77777777" w:rsidR="006B27ED" w:rsidRPr="001F2AC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1EDEC90" w14:textId="77777777" w:rsidR="006B27ED" w:rsidRPr="001F2AC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D6CD9" w:rsidRPr="001F2AC2" w14:paraId="3C8B588A" w14:textId="77777777" w:rsidTr="00DB3364">
        <w:tc>
          <w:tcPr>
            <w:tcW w:w="1276" w:type="dxa"/>
            <w:shd w:val="clear" w:color="auto" w:fill="auto"/>
            <w:vAlign w:val="center"/>
          </w:tcPr>
          <w:p w14:paraId="46A195E9" w14:textId="77777777" w:rsidR="006D6CD9" w:rsidRPr="001F2AC2" w:rsidRDefault="006D6CD9" w:rsidP="00DB336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00ECE7" w14:textId="77777777" w:rsidR="006D6CD9" w:rsidRPr="001F2AC2" w:rsidRDefault="006D6CD9" w:rsidP="00DB336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7E8D2AE9" w14:textId="77777777" w:rsidR="006D6CD9" w:rsidRPr="001F2AC2" w:rsidRDefault="006D6CD9" w:rsidP="00DB336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MS Medical PRO sp. zoo.</w:t>
            </w:r>
          </w:p>
          <w:p w14:paraId="08B43A6A" w14:textId="77777777" w:rsidR="006D6CD9" w:rsidRPr="001F2AC2" w:rsidRDefault="006D6CD9" w:rsidP="00DB3364">
            <w:pPr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 xml:space="preserve">Gałeczki 54 </w:t>
            </w:r>
          </w:p>
          <w:p w14:paraId="05319B1A" w14:textId="77777777" w:rsidR="006D6CD9" w:rsidRPr="001F2AC2" w:rsidRDefault="006D6CD9" w:rsidP="00DB336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41-500 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17D676" w14:textId="77777777" w:rsidR="006D6CD9" w:rsidRPr="001F2AC2" w:rsidRDefault="006D6CD9" w:rsidP="00DB336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2 700.00 zł</w:t>
            </w:r>
          </w:p>
        </w:tc>
      </w:tr>
      <w:tr w:rsidR="006D6CD9" w:rsidRPr="001F2AC2" w14:paraId="2AB29563" w14:textId="77777777" w:rsidTr="00DB3364">
        <w:tc>
          <w:tcPr>
            <w:tcW w:w="1276" w:type="dxa"/>
            <w:shd w:val="clear" w:color="auto" w:fill="auto"/>
            <w:vAlign w:val="center"/>
          </w:tcPr>
          <w:p w14:paraId="48D080A5" w14:textId="77777777" w:rsidR="006D6CD9" w:rsidRPr="001F2AC2" w:rsidRDefault="006D6CD9" w:rsidP="00DB336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E423F8" w14:textId="77777777" w:rsidR="006D6CD9" w:rsidRPr="001F2AC2" w:rsidRDefault="006D6CD9" w:rsidP="00DB336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28449565" w14:textId="77777777" w:rsidR="006D6CD9" w:rsidRPr="001F2AC2" w:rsidRDefault="006D6CD9" w:rsidP="00DB336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F2AC2">
              <w:rPr>
                <w:rFonts w:ascii="Arial Narrow" w:hAnsi="Arial Narrow" w:cs="Arial"/>
                <w:sz w:val="24"/>
                <w:szCs w:val="24"/>
              </w:rPr>
              <w:t>Amadar</w:t>
            </w:r>
            <w:proofErr w:type="spellEnd"/>
            <w:r w:rsidRPr="001F2AC2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</w:t>
            </w:r>
          </w:p>
          <w:p w14:paraId="6A24154A" w14:textId="77777777" w:rsidR="006D6CD9" w:rsidRPr="001F2AC2" w:rsidRDefault="006D6CD9" w:rsidP="00DB3364">
            <w:pPr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 xml:space="preserve">Świętokrzyska 14 </w:t>
            </w:r>
          </w:p>
          <w:p w14:paraId="0551A150" w14:textId="77777777" w:rsidR="006D6CD9" w:rsidRPr="001F2AC2" w:rsidRDefault="006D6CD9" w:rsidP="00DB336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00-050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A61CFB" w14:textId="77777777" w:rsidR="006D6CD9" w:rsidRPr="001F2AC2" w:rsidRDefault="006D6CD9" w:rsidP="00DB336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3 024.00 zł</w:t>
            </w:r>
          </w:p>
        </w:tc>
      </w:tr>
      <w:tr w:rsidR="006D6CD9" w:rsidRPr="001F2AC2" w14:paraId="16C176F9" w14:textId="77777777" w:rsidTr="00DB3364">
        <w:tc>
          <w:tcPr>
            <w:tcW w:w="1276" w:type="dxa"/>
            <w:shd w:val="clear" w:color="auto" w:fill="auto"/>
            <w:vAlign w:val="center"/>
          </w:tcPr>
          <w:p w14:paraId="2019C664" w14:textId="77777777" w:rsidR="006D6CD9" w:rsidRPr="001F2AC2" w:rsidRDefault="006D6CD9" w:rsidP="00DB336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DCB27D" w14:textId="77777777" w:rsidR="006D6CD9" w:rsidRPr="001F2AC2" w:rsidRDefault="006D6CD9" w:rsidP="00DB336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8B815D1" w14:textId="77777777" w:rsidR="006D6CD9" w:rsidRPr="001F2AC2" w:rsidRDefault="006D6CD9" w:rsidP="00DB336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PW INSTALWAG TOMASZ GRABOWSKI</w:t>
            </w:r>
          </w:p>
          <w:p w14:paraId="170FF3F5" w14:textId="77777777" w:rsidR="006D6CD9" w:rsidRDefault="00F61A65" w:rsidP="00DB336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Jemiołowa 5</w:t>
            </w:r>
          </w:p>
          <w:p w14:paraId="6FD5B896" w14:textId="5EE499E5" w:rsidR="00F61A65" w:rsidRPr="001F2AC2" w:rsidRDefault="00F61A65" w:rsidP="00DB336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86-011 Gościeradz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1737B8" w14:textId="77777777" w:rsidR="006D6CD9" w:rsidRPr="001F2AC2" w:rsidRDefault="006D6CD9" w:rsidP="00DB336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2AC2">
              <w:rPr>
                <w:rFonts w:ascii="Arial Narrow" w:hAnsi="Arial Narrow" w:cs="Arial"/>
                <w:sz w:val="24"/>
                <w:szCs w:val="24"/>
              </w:rPr>
              <w:t>57 785.40 zł</w:t>
            </w:r>
          </w:p>
        </w:tc>
      </w:tr>
    </w:tbl>
    <w:p w14:paraId="16FDDBF1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F2AC2">
        <w:rPr>
          <w:rFonts w:ascii="Arial Narrow" w:hAnsi="Arial Narrow" w:cs="Arial"/>
          <w:i/>
          <w:szCs w:val="24"/>
        </w:rPr>
        <w:t>Zamawiający</w:t>
      </w:r>
    </w:p>
    <w:p w14:paraId="3F5FA649" w14:textId="77777777" w:rsidR="001F2AC2" w:rsidRPr="001F2AC2" w:rsidRDefault="001F2AC2" w:rsidP="001F2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F2AC2">
        <w:rPr>
          <w:rFonts w:ascii="Arial Narrow" w:hAnsi="Arial Narrow"/>
          <w:sz w:val="16"/>
          <w:szCs w:val="16"/>
        </w:rPr>
        <w:t>Wykonano w 1 egz. na 1 ark.</w:t>
      </w:r>
    </w:p>
    <w:p w14:paraId="537B027B" w14:textId="77777777" w:rsidR="001F2AC2" w:rsidRPr="001F2AC2" w:rsidRDefault="001F2AC2" w:rsidP="001F2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F2AC2">
        <w:rPr>
          <w:rFonts w:ascii="Arial Narrow" w:hAnsi="Arial Narrow"/>
          <w:sz w:val="16"/>
          <w:szCs w:val="16"/>
        </w:rPr>
        <w:t xml:space="preserve">Egz. 1 –platforma: e-propublico.pl, strona www Zamawiającego, </w:t>
      </w:r>
      <w:proofErr w:type="spellStart"/>
      <w:r w:rsidRPr="001F2AC2">
        <w:rPr>
          <w:rFonts w:ascii="Arial Narrow" w:hAnsi="Arial Narrow"/>
          <w:sz w:val="16"/>
          <w:szCs w:val="16"/>
        </w:rPr>
        <w:t>SZPubl</w:t>
      </w:r>
      <w:proofErr w:type="spellEnd"/>
      <w:r w:rsidRPr="001F2AC2">
        <w:rPr>
          <w:rFonts w:ascii="Arial Narrow" w:hAnsi="Arial Narrow"/>
          <w:sz w:val="16"/>
          <w:szCs w:val="16"/>
        </w:rPr>
        <w:t>. T2612 B5</w:t>
      </w:r>
    </w:p>
    <w:p w14:paraId="311AF8DC" w14:textId="02FE39E6" w:rsidR="001F2AC2" w:rsidRPr="001F2AC2" w:rsidRDefault="001F2AC2" w:rsidP="001F2AC2">
      <w:pPr>
        <w:rPr>
          <w:rFonts w:ascii="Arial Narrow" w:hAnsi="Arial Narrow"/>
          <w:sz w:val="16"/>
          <w:szCs w:val="16"/>
        </w:rPr>
      </w:pPr>
      <w:r w:rsidRPr="001F2AC2">
        <w:rPr>
          <w:rFonts w:ascii="Arial Narrow" w:hAnsi="Arial Narrow"/>
          <w:sz w:val="16"/>
          <w:szCs w:val="16"/>
        </w:rPr>
        <w:t xml:space="preserve">Wyk. </w:t>
      </w:r>
      <w:r>
        <w:rPr>
          <w:rFonts w:ascii="Arial Narrow" w:hAnsi="Arial Narrow"/>
          <w:sz w:val="16"/>
          <w:szCs w:val="16"/>
        </w:rPr>
        <w:t xml:space="preserve">B. </w:t>
      </w:r>
      <w:proofErr w:type="spellStart"/>
      <w:r>
        <w:rPr>
          <w:rFonts w:ascii="Arial Narrow" w:hAnsi="Arial Narrow"/>
          <w:sz w:val="16"/>
          <w:szCs w:val="16"/>
        </w:rPr>
        <w:t>Choroszyńska</w:t>
      </w:r>
      <w:proofErr w:type="spellEnd"/>
      <w:r w:rsidRPr="001F2AC2">
        <w:rPr>
          <w:rFonts w:ascii="Arial Narrow" w:hAnsi="Arial Narrow"/>
          <w:sz w:val="16"/>
          <w:szCs w:val="16"/>
        </w:rPr>
        <w:t>– tel. 261 417 449</w:t>
      </w:r>
    </w:p>
    <w:p w14:paraId="72C9D108" w14:textId="3544DA81" w:rsidR="001F2AC2" w:rsidRPr="001F2AC2" w:rsidRDefault="001F2AC2" w:rsidP="001F2AC2">
      <w:pPr>
        <w:rPr>
          <w:rFonts w:ascii="Arial Narrow" w:hAnsi="Arial Narrow"/>
          <w:sz w:val="16"/>
          <w:szCs w:val="16"/>
        </w:rPr>
      </w:pPr>
      <w:r w:rsidRPr="001F2AC2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17.11.2023</w:t>
      </w:r>
    </w:p>
    <w:bookmarkEnd w:id="0"/>
    <w:sectPr w:rsidR="001F2AC2" w:rsidRPr="001F2AC2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87B95" w14:textId="77777777" w:rsidR="00694F11" w:rsidRDefault="00694F11">
      <w:r>
        <w:separator/>
      </w:r>
    </w:p>
  </w:endnote>
  <w:endnote w:type="continuationSeparator" w:id="0">
    <w:p w14:paraId="5353A285" w14:textId="77777777" w:rsidR="00694F11" w:rsidRDefault="00694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984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1F36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D53B1" w14:textId="77777777" w:rsidR="00986737" w:rsidRPr="00986737" w:rsidRDefault="00F61A6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F77EF0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50892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F3F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B4E003" w14:textId="77777777" w:rsidR="009F189D" w:rsidRDefault="009F189D">
    <w:pPr>
      <w:pStyle w:val="Stopka"/>
      <w:tabs>
        <w:tab w:val="clear" w:pos="4536"/>
      </w:tabs>
      <w:jc w:val="center"/>
    </w:pPr>
  </w:p>
  <w:p w14:paraId="3E02964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3C90B" w14:textId="77777777" w:rsidR="00694F11" w:rsidRDefault="00694F11">
      <w:r>
        <w:separator/>
      </w:r>
    </w:p>
  </w:footnote>
  <w:footnote w:type="continuationSeparator" w:id="0">
    <w:p w14:paraId="30E385B2" w14:textId="77777777" w:rsidR="00694F11" w:rsidRDefault="00694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6A304" w14:textId="77777777" w:rsidR="006D6CD9" w:rsidRDefault="006D6C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093D2" w14:textId="77777777" w:rsidR="006D6CD9" w:rsidRDefault="006D6C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D6743" w14:textId="77777777" w:rsidR="006D6CD9" w:rsidRDefault="006D6C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F11"/>
    <w:rsid w:val="00007727"/>
    <w:rsid w:val="00017720"/>
    <w:rsid w:val="00035488"/>
    <w:rsid w:val="000D7F25"/>
    <w:rsid w:val="000E00E5"/>
    <w:rsid w:val="00173B20"/>
    <w:rsid w:val="001C69FF"/>
    <w:rsid w:val="001F2AC2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94F11"/>
    <w:rsid w:val="006B27ED"/>
    <w:rsid w:val="006D6CD9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1A6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F5E7AC"/>
  <w15:chartTrackingRefBased/>
  <w15:docId w15:val="{98D0B575-7AC6-4012-98F2-FDEC914C8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F2AC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F2A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2023-11-17T09:10:00Z</cp:lastPrinted>
  <dcterms:created xsi:type="dcterms:W3CDTF">2023-11-17T09:11:00Z</dcterms:created>
  <dcterms:modified xsi:type="dcterms:W3CDTF">2023-11-17T09:11:00Z</dcterms:modified>
</cp:coreProperties>
</file>