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C3016" w14:textId="77777777" w:rsidR="003E6519" w:rsidRPr="000B31AD" w:rsidRDefault="00607B8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B31AD">
        <w:rPr>
          <w:rFonts w:ascii="Arial Narrow" w:hAnsi="Arial Narrow" w:cs="Arial"/>
          <w:sz w:val="24"/>
          <w:szCs w:val="24"/>
        </w:rPr>
        <w:t>Bydgoszcz</w:t>
      </w:r>
      <w:r w:rsidR="003E6519" w:rsidRPr="000B31AD">
        <w:rPr>
          <w:rFonts w:ascii="Arial Narrow" w:hAnsi="Arial Narrow" w:cs="Arial"/>
          <w:sz w:val="24"/>
          <w:szCs w:val="24"/>
        </w:rPr>
        <w:t xml:space="preserve"> dnia: </w:t>
      </w:r>
      <w:r w:rsidRPr="000B31AD">
        <w:rPr>
          <w:rFonts w:ascii="Arial Narrow" w:hAnsi="Arial Narrow" w:cs="Arial"/>
          <w:sz w:val="24"/>
          <w:szCs w:val="24"/>
        </w:rPr>
        <w:t>2023-11-17</w:t>
      </w:r>
    </w:p>
    <w:p w14:paraId="133D77F0" w14:textId="77777777" w:rsidR="003E6519" w:rsidRPr="000B31AD" w:rsidRDefault="00607B8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B31A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82EF1A7" w14:textId="77777777" w:rsidR="003E6519" w:rsidRPr="000B31AD" w:rsidRDefault="00607B8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B31AD">
        <w:rPr>
          <w:rFonts w:ascii="Arial Narrow" w:hAnsi="Arial Narrow" w:cs="Arial"/>
          <w:sz w:val="24"/>
          <w:szCs w:val="24"/>
        </w:rPr>
        <w:t>Powstańców Warszawy</w:t>
      </w:r>
      <w:r w:rsidR="003E6519" w:rsidRPr="000B31AD">
        <w:rPr>
          <w:rFonts w:ascii="Arial Narrow" w:hAnsi="Arial Narrow" w:cs="Arial"/>
          <w:sz w:val="24"/>
          <w:szCs w:val="24"/>
        </w:rPr>
        <w:t xml:space="preserve"> </w:t>
      </w:r>
      <w:r w:rsidRPr="000B31AD">
        <w:rPr>
          <w:rFonts w:ascii="Arial Narrow" w:hAnsi="Arial Narrow" w:cs="Arial"/>
          <w:sz w:val="24"/>
          <w:szCs w:val="24"/>
        </w:rPr>
        <w:t>5</w:t>
      </w:r>
    </w:p>
    <w:p w14:paraId="7BF967BC" w14:textId="77777777" w:rsidR="003E6519" w:rsidRPr="000B31AD" w:rsidRDefault="00607B8E" w:rsidP="003E6519">
      <w:pPr>
        <w:rPr>
          <w:rFonts w:ascii="Arial Narrow" w:hAnsi="Arial Narrow" w:cs="Arial"/>
          <w:sz w:val="24"/>
          <w:szCs w:val="24"/>
        </w:rPr>
      </w:pPr>
      <w:r w:rsidRPr="000B31AD">
        <w:rPr>
          <w:rFonts w:ascii="Arial Narrow" w:hAnsi="Arial Narrow" w:cs="Arial"/>
          <w:sz w:val="24"/>
          <w:szCs w:val="24"/>
        </w:rPr>
        <w:t>85-681</w:t>
      </w:r>
      <w:r w:rsidR="003E6519" w:rsidRPr="000B31AD">
        <w:rPr>
          <w:rFonts w:ascii="Arial Narrow" w:hAnsi="Arial Narrow" w:cs="Arial"/>
          <w:sz w:val="24"/>
          <w:szCs w:val="24"/>
        </w:rPr>
        <w:t xml:space="preserve"> </w:t>
      </w:r>
      <w:r w:rsidRPr="000B31AD">
        <w:rPr>
          <w:rFonts w:ascii="Arial Narrow" w:hAnsi="Arial Narrow" w:cs="Arial"/>
          <w:sz w:val="24"/>
          <w:szCs w:val="24"/>
        </w:rPr>
        <w:t>Bydgoszcz</w:t>
      </w:r>
    </w:p>
    <w:p w14:paraId="2A0D8FDC" w14:textId="77777777" w:rsidR="003E6519" w:rsidRPr="000B31A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0B31A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554A870" w14:textId="77777777" w:rsidR="003E6519" w:rsidRPr="000B31A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B31A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B31AD" w14:paraId="7C97FED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CEAF65" w14:textId="77777777" w:rsidR="003E6519" w:rsidRPr="000B31A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B31A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2BA64F" w14:textId="77777777" w:rsidR="003E6519" w:rsidRPr="000B31A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B31A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E184549" w14:textId="77777777" w:rsidR="003E6519" w:rsidRPr="000B31A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B31A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426F0F0" w14:textId="77777777" w:rsidR="003E6519" w:rsidRPr="000B31A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B31A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B31A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B31A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B31AD" w14:paraId="774408AE" w14:textId="77777777" w:rsidTr="001A0FA2">
        <w:tc>
          <w:tcPr>
            <w:tcW w:w="2269" w:type="dxa"/>
            <w:shd w:val="clear" w:color="auto" w:fill="auto"/>
          </w:tcPr>
          <w:p w14:paraId="54F604EC" w14:textId="77777777" w:rsidR="003E6519" w:rsidRPr="000B31A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27B47D" w14:textId="77777777" w:rsidR="003E6519" w:rsidRPr="000B31AD" w:rsidRDefault="00607B8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bCs/>
                <w:sz w:val="24"/>
                <w:szCs w:val="24"/>
              </w:rPr>
              <w:t>Dostawy sukcesywne ubrań BHP na okres 12 miesięcy</w:t>
            </w:r>
            <w:r w:rsidR="003E6519" w:rsidRPr="000B31A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07B8E" w:rsidRPr="000B31AD" w14:paraId="4AACED62" w14:textId="77777777" w:rsidTr="00050AB7">
        <w:tc>
          <w:tcPr>
            <w:tcW w:w="2269" w:type="dxa"/>
            <w:shd w:val="clear" w:color="auto" w:fill="auto"/>
          </w:tcPr>
          <w:p w14:paraId="080E035C" w14:textId="77777777" w:rsidR="00607B8E" w:rsidRPr="000B31AD" w:rsidRDefault="00607B8E" w:rsidP="00050A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3958C" w14:textId="77777777" w:rsidR="00607B8E" w:rsidRPr="000B31AD" w:rsidRDefault="00607B8E" w:rsidP="00050A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bCs/>
                <w:sz w:val="24"/>
                <w:szCs w:val="24"/>
              </w:rPr>
              <w:t>126/2023</w:t>
            </w:r>
          </w:p>
        </w:tc>
      </w:tr>
    </w:tbl>
    <w:p w14:paraId="671B940D" w14:textId="77777777" w:rsidR="00890B92" w:rsidRPr="000B31A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B31A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B31AD">
        <w:rPr>
          <w:rFonts w:ascii="Arial Narrow" w:hAnsi="Arial Narrow" w:cs="Arial"/>
          <w:sz w:val="24"/>
          <w:szCs w:val="24"/>
        </w:rPr>
        <w:t>22</w:t>
      </w:r>
      <w:r w:rsidR="0049054E" w:rsidRPr="000B31AD">
        <w:rPr>
          <w:rFonts w:ascii="Arial Narrow" w:hAnsi="Arial Narrow" w:cs="Arial"/>
          <w:sz w:val="24"/>
          <w:szCs w:val="24"/>
        </w:rPr>
        <w:t>2</w:t>
      </w:r>
      <w:r w:rsidRPr="000B31A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B31AD">
        <w:rPr>
          <w:rFonts w:ascii="Arial Narrow" w:hAnsi="Arial Narrow" w:cs="Arial"/>
          <w:sz w:val="24"/>
          <w:szCs w:val="24"/>
        </w:rPr>
        <w:t>4</w:t>
      </w:r>
      <w:r w:rsidRPr="000B31AD">
        <w:rPr>
          <w:rFonts w:ascii="Arial Narrow" w:hAnsi="Arial Narrow" w:cs="Arial"/>
          <w:sz w:val="24"/>
          <w:szCs w:val="24"/>
        </w:rPr>
        <w:t xml:space="preserve"> </w:t>
      </w:r>
      <w:r w:rsidR="00890B92" w:rsidRPr="000B31A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B31AD">
        <w:rPr>
          <w:rFonts w:ascii="Arial Narrow" w:hAnsi="Arial Narrow" w:cs="Arial"/>
          <w:sz w:val="24"/>
          <w:szCs w:val="24"/>
        </w:rPr>
        <w:t xml:space="preserve"> </w:t>
      </w:r>
      <w:r w:rsidR="00607B8E" w:rsidRPr="000B31AD">
        <w:rPr>
          <w:rFonts w:ascii="Arial Narrow" w:hAnsi="Arial Narrow" w:cs="Arial"/>
          <w:sz w:val="24"/>
          <w:szCs w:val="24"/>
        </w:rPr>
        <w:t>(</w:t>
      </w:r>
      <w:proofErr w:type="spellStart"/>
      <w:r w:rsidR="00607B8E" w:rsidRPr="000B31AD">
        <w:rPr>
          <w:rFonts w:ascii="Arial Narrow" w:hAnsi="Arial Narrow" w:cs="Arial"/>
          <w:sz w:val="24"/>
          <w:szCs w:val="24"/>
        </w:rPr>
        <w:t>t.j</w:t>
      </w:r>
      <w:proofErr w:type="spellEnd"/>
      <w:r w:rsidR="00607B8E" w:rsidRPr="000B31A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B31AD">
        <w:rPr>
          <w:rFonts w:ascii="Arial Narrow" w:hAnsi="Arial Narrow" w:cs="Arial"/>
          <w:sz w:val="24"/>
          <w:szCs w:val="24"/>
        </w:rPr>
        <w:t xml:space="preserve"> </w:t>
      </w:r>
      <w:r w:rsidR="00890B92" w:rsidRPr="000B31A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B31AD">
        <w:rPr>
          <w:rFonts w:ascii="Arial Narrow" w:hAnsi="Arial Narrow" w:cs="Arial"/>
          <w:sz w:val="24"/>
          <w:szCs w:val="24"/>
        </w:rPr>
        <w:t xml:space="preserve"> dla</w:t>
      </w:r>
      <w:r w:rsidR="00890B92" w:rsidRPr="000B31A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07B8E" w:rsidRPr="000B31AD" w14:paraId="63F41996" w14:textId="77777777" w:rsidTr="00050AB7">
        <w:trPr>
          <w:trHeight w:val="70"/>
        </w:trPr>
        <w:tc>
          <w:tcPr>
            <w:tcW w:w="9214" w:type="dxa"/>
          </w:tcPr>
          <w:p w14:paraId="280BB38E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1 zamówienia w wysokości 24 600.00 zł brutto;</w:t>
            </w:r>
          </w:p>
        </w:tc>
      </w:tr>
      <w:tr w:rsidR="00607B8E" w:rsidRPr="000B31AD" w14:paraId="123DDD1C" w14:textId="77777777" w:rsidTr="00050AB7">
        <w:trPr>
          <w:trHeight w:val="70"/>
        </w:trPr>
        <w:tc>
          <w:tcPr>
            <w:tcW w:w="9214" w:type="dxa"/>
          </w:tcPr>
          <w:p w14:paraId="268688E1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2 zamówienia w wysokości 89 790.00 zł brutto;</w:t>
            </w:r>
          </w:p>
        </w:tc>
      </w:tr>
      <w:tr w:rsidR="00607B8E" w:rsidRPr="000B31AD" w14:paraId="52A697A0" w14:textId="77777777" w:rsidTr="00050AB7">
        <w:trPr>
          <w:trHeight w:val="70"/>
        </w:trPr>
        <w:tc>
          <w:tcPr>
            <w:tcW w:w="9214" w:type="dxa"/>
          </w:tcPr>
          <w:p w14:paraId="6A582594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3 zamówienia w wysokości 45 510.00 zł brutto;</w:t>
            </w:r>
          </w:p>
        </w:tc>
      </w:tr>
      <w:tr w:rsidR="00607B8E" w:rsidRPr="000B31AD" w14:paraId="7A17EC4E" w14:textId="77777777" w:rsidTr="00050AB7">
        <w:trPr>
          <w:trHeight w:val="70"/>
        </w:trPr>
        <w:tc>
          <w:tcPr>
            <w:tcW w:w="9214" w:type="dxa"/>
          </w:tcPr>
          <w:p w14:paraId="5C13AE70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4 zamówienia w wysokości 39 360.00 zł brutto;</w:t>
            </w:r>
          </w:p>
        </w:tc>
      </w:tr>
      <w:tr w:rsidR="00607B8E" w:rsidRPr="000B31AD" w14:paraId="35BF6D28" w14:textId="77777777" w:rsidTr="00050AB7">
        <w:trPr>
          <w:trHeight w:val="70"/>
        </w:trPr>
        <w:tc>
          <w:tcPr>
            <w:tcW w:w="9214" w:type="dxa"/>
          </w:tcPr>
          <w:p w14:paraId="02D16294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5 zamówienia w wysokości 59 400.00 zł brutto;</w:t>
            </w:r>
          </w:p>
        </w:tc>
      </w:tr>
      <w:tr w:rsidR="00607B8E" w:rsidRPr="000B31AD" w14:paraId="14B56A1D" w14:textId="77777777" w:rsidTr="00050AB7">
        <w:trPr>
          <w:trHeight w:val="70"/>
        </w:trPr>
        <w:tc>
          <w:tcPr>
            <w:tcW w:w="9214" w:type="dxa"/>
          </w:tcPr>
          <w:p w14:paraId="0BCB6384" w14:textId="77777777" w:rsidR="00607B8E" w:rsidRPr="000B31AD" w:rsidRDefault="00607B8E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B31AD">
              <w:rPr>
                <w:rFonts w:ascii="Arial Narrow" w:hAnsi="Arial Narrow" w:cs="Arial"/>
                <w:sz w:val="24"/>
                <w:szCs w:val="24"/>
              </w:rPr>
              <w:t>części 6 zamówienia w wysokości 41 820.00 zł brutto;</w:t>
            </w:r>
          </w:p>
        </w:tc>
      </w:tr>
    </w:tbl>
    <w:p w14:paraId="0EB4A5FE" w14:textId="77777777" w:rsidR="00890B92" w:rsidRPr="000B31A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350B161" w14:textId="77777777" w:rsidR="00510EC8" w:rsidRPr="000B31A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9B1A13F" w14:textId="24E5C833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B31AD">
        <w:rPr>
          <w:rFonts w:ascii="Arial Narrow" w:hAnsi="Arial Narrow" w:cs="Arial"/>
          <w:i/>
          <w:szCs w:val="24"/>
        </w:rPr>
        <w:t>Zamawiający</w:t>
      </w:r>
    </w:p>
    <w:p w14:paraId="7C6A03B1" w14:textId="77777777" w:rsidR="005574F2" w:rsidRDefault="005574F2" w:rsidP="005574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AB4872" w14:textId="77777777" w:rsidR="005574F2" w:rsidRDefault="005574F2" w:rsidP="005574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265A15" w14:textId="77777777" w:rsidR="005574F2" w:rsidRDefault="005574F2" w:rsidP="005574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F3C944" w14:textId="7B66952F" w:rsidR="005574F2" w:rsidRPr="00B9724A" w:rsidRDefault="005574F2" w:rsidP="005574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B7D0B31" w14:textId="77777777" w:rsidR="005574F2" w:rsidRPr="00B9724A" w:rsidRDefault="005574F2" w:rsidP="005574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14:paraId="072360AC" w14:textId="77777777" w:rsidR="005574F2" w:rsidRPr="00F60D92" w:rsidRDefault="005574F2" w:rsidP="005574F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16904D57" w14:textId="1F15255B" w:rsidR="005574F2" w:rsidRPr="000B31AD" w:rsidRDefault="005574F2" w:rsidP="005574F2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17.11.2023 r.</w:t>
      </w:r>
    </w:p>
    <w:sectPr w:rsidR="005574F2" w:rsidRPr="000B31A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6166" w14:textId="77777777" w:rsidR="00E2093D" w:rsidRDefault="00E2093D">
      <w:r>
        <w:separator/>
      </w:r>
    </w:p>
  </w:endnote>
  <w:endnote w:type="continuationSeparator" w:id="0">
    <w:p w14:paraId="09498DF5" w14:textId="77777777" w:rsidR="00E2093D" w:rsidRDefault="00E20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550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C06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036D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15661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F7B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49E999" w14:textId="77777777" w:rsidR="009F189D" w:rsidRDefault="009F189D">
    <w:pPr>
      <w:pStyle w:val="Stopka"/>
      <w:tabs>
        <w:tab w:val="clear" w:pos="4536"/>
      </w:tabs>
      <w:jc w:val="center"/>
    </w:pPr>
  </w:p>
  <w:p w14:paraId="69938E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BE7F1" w14:textId="77777777" w:rsidR="00E2093D" w:rsidRDefault="00E2093D">
      <w:r>
        <w:separator/>
      </w:r>
    </w:p>
  </w:footnote>
  <w:footnote w:type="continuationSeparator" w:id="0">
    <w:p w14:paraId="51E054BF" w14:textId="77777777" w:rsidR="00E2093D" w:rsidRDefault="00E20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0E438" w14:textId="77777777" w:rsidR="00607B8E" w:rsidRDefault="00607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AE303" w14:textId="77777777" w:rsidR="00607B8E" w:rsidRDefault="00607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DE816" w14:textId="77777777" w:rsidR="00607B8E" w:rsidRDefault="00607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93D"/>
    <w:rsid w:val="00007727"/>
    <w:rsid w:val="00017720"/>
    <w:rsid w:val="00035488"/>
    <w:rsid w:val="000B31AD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74F2"/>
    <w:rsid w:val="00607B8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093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98899"/>
  <w15:chartTrackingRefBased/>
  <w15:docId w15:val="{3162D0B6-9D19-4186-9D88-EC4109D1A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74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574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2023-11-17T06:35:00Z</dcterms:created>
  <dcterms:modified xsi:type="dcterms:W3CDTF">2023-11-17T06:35:00Z</dcterms:modified>
</cp:coreProperties>
</file>