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81663" w14:textId="77777777" w:rsidR="003E6519" w:rsidRPr="008C0A50" w:rsidRDefault="002F5AEF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C0A50">
        <w:rPr>
          <w:rFonts w:ascii="Arial Narrow" w:hAnsi="Arial Narrow" w:cs="Arial"/>
          <w:sz w:val="24"/>
          <w:szCs w:val="24"/>
        </w:rPr>
        <w:t>Bydgoszcz</w:t>
      </w:r>
      <w:r w:rsidR="003E6519" w:rsidRPr="008C0A50">
        <w:rPr>
          <w:rFonts w:ascii="Arial Narrow" w:hAnsi="Arial Narrow" w:cs="Arial"/>
          <w:sz w:val="24"/>
          <w:szCs w:val="24"/>
        </w:rPr>
        <w:t xml:space="preserve"> dnia: </w:t>
      </w:r>
      <w:r w:rsidRPr="008C0A50">
        <w:rPr>
          <w:rFonts w:ascii="Arial Narrow" w:hAnsi="Arial Narrow" w:cs="Arial"/>
          <w:sz w:val="24"/>
          <w:szCs w:val="24"/>
        </w:rPr>
        <w:t>2023-11-17</w:t>
      </w:r>
    </w:p>
    <w:p w14:paraId="5AEFCAA6" w14:textId="77777777" w:rsidR="003E6519" w:rsidRPr="008C0A50" w:rsidRDefault="002F5AEF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C0A5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C3E37B8" w14:textId="77777777" w:rsidR="003E6519" w:rsidRPr="008C0A50" w:rsidRDefault="002F5AEF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C0A50">
        <w:rPr>
          <w:rFonts w:ascii="Arial Narrow" w:hAnsi="Arial Narrow" w:cs="Arial"/>
          <w:sz w:val="24"/>
          <w:szCs w:val="24"/>
        </w:rPr>
        <w:t>Powstańców Warszawy</w:t>
      </w:r>
      <w:r w:rsidR="003E6519" w:rsidRPr="008C0A50">
        <w:rPr>
          <w:rFonts w:ascii="Arial Narrow" w:hAnsi="Arial Narrow" w:cs="Arial"/>
          <w:sz w:val="24"/>
          <w:szCs w:val="24"/>
        </w:rPr>
        <w:t xml:space="preserve"> </w:t>
      </w:r>
      <w:r w:rsidRPr="008C0A50">
        <w:rPr>
          <w:rFonts w:ascii="Arial Narrow" w:hAnsi="Arial Narrow" w:cs="Arial"/>
          <w:sz w:val="24"/>
          <w:szCs w:val="24"/>
        </w:rPr>
        <w:t>5</w:t>
      </w:r>
    </w:p>
    <w:p w14:paraId="39EC5986" w14:textId="77777777" w:rsidR="003E6519" w:rsidRPr="008C0A50" w:rsidRDefault="002F5AEF" w:rsidP="003E6519">
      <w:pPr>
        <w:rPr>
          <w:rFonts w:ascii="Arial Narrow" w:hAnsi="Arial Narrow" w:cs="Arial"/>
          <w:sz w:val="24"/>
          <w:szCs w:val="24"/>
        </w:rPr>
      </w:pPr>
      <w:r w:rsidRPr="008C0A50">
        <w:rPr>
          <w:rFonts w:ascii="Arial Narrow" w:hAnsi="Arial Narrow" w:cs="Arial"/>
          <w:sz w:val="24"/>
          <w:szCs w:val="24"/>
        </w:rPr>
        <w:t>85-681</w:t>
      </w:r>
      <w:r w:rsidR="003E6519" w:rsidRPr="008C0A50">
        <w:rPr>
          <w:rFonts w:ascii="Arial Narrow" w:hAnsi="Arial Narrow" w:cs="Arial"/>
          <w:sz w:val="24"/>
          <w:szCs w:val="24"/>
        </w:rPr>
        <w:t xml:space="preserve"> </w:t>
      </w:r>
      <w:r w:rsidRPr="008C0A50">
        <w:rPr>
          <w:rFonts w:ascii="Arial Narrow" w:hAnsi="Arial Narrow" w:cs="Arial"/>
          <w:sz w:val="24"/>
          <w:szCs w:val="24"/>
        </w:rPr>
        <w:t>Bydgoszcz</w:t>
      </w:r>
    </w:p>
    <w:p w14:paraId="3B332EB0" w14:textId="77777777" w:rsidR="003E6519" w:rsidRPr="008C0A50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8C0A5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592FAF1" w14:textId="77777777" w:rsidR="003E6519" w:rsidRPr="008C0A50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C0A5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C0A50" w14:paraId="0DCF10B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B1C3B2" w14:textId="77777777" w:rsidR="003E6519" w:rsidRPr="008C0A50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C0A5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8AD5CD4" w14:textId="77777777" w:rsidR="003E6519" w:rsidRPr="008C0A50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C0A5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BC07B24" w14:textId="77777777" w:rsidR="003E6519" w:rsidRPr="008C0A50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C0A5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241054D" w14:textId="77777777" w:rsidR="003E6519" w:rsidRPr="008C0A50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C0A5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C0A5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C0A5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C0A50" w14:paraId="3D044F75" w14:textId="77777777" w:rsidTr="001A0FA2">
        <w:tc>
          <w:tcPr>
            <w:tcW w:w="2269" w:type="dxa"/>
            <w:shd w:val="clear" w:color="auto" w:fill="auto"/>
          </w:tcPr>
          <w:p w14:paraId="1374F9B2" w14:textId="77777777" w:rsidR="003E6519" w:rsidRPr="008C0A50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9BE747" w14:textId="77777777" w:rsidR="003E6519" w:rsidRPr="008C0A50" w:rsidRDefault="002F5AE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bCs/>
                <w:sz w:val="24"/>
                <w:szCs w:val="24"/>
              </w:rPr>
              <w:t>Usługi przeglądów i napraw sprzętu medycznego</w:t>
            </w:r>
            <w:r w:rsidR="003E6519" w:rsidRPr="008C0A5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F5AEF" w:rsidRPr="008C0A50" w14:paraId="7A5E92A2" w14:textId="77777777" w:rsidTr="00050AB7">
        <w:tc>
          <w:tcPr>
            <w:tcW w:w="2269" w:type="dxa"/>
            <w:shd w:val="clear" w:color="auto" w:fill="auto"/>
          </w:tcPr>
          <w:p w14:paraId="69690BFA" w14:textId="77777777" w:rsidR="002F5AEF" w:rsidRPr="008C0A50" w:rsidRDefault="002F5AEF" w:rsidP="00050A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FD52CE" w14:textId="77777777" w:rsidR="002F5AEF" w:rsidRPr="008C0A50" w:rsidRDefault="002F5AEF" w:rsidP="00050A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bCs/>
                <w:sz w:val="24"/>
                <w:szCs w:val="24"/>
              </w:rPr>
              <w:t>124/2023</w:t>
            </w:r>
          </w:p>
        </w:tc>
      </w:tr>
    </w:tbl>
    <w:p w14:paraId="192C3CFA" w14:textId="77777777" w:rsidR="00890B92" w:rsidRPr="008C0A50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0A5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C0A50">
        <w:rPr>
          <w:rFonts w:ascii="Arial Narrow" w:hAnsi="Arial Narrow" w:cs="Arial"/>
          <w:sz w:val="24"/>
          <w:szCs w:val="24"/>
        </w:rPr>
        <w:t>22</w:t>
      </w:r>
      <w:r w:rsidR="0049054E" w:rsidRPr="008C0A50">
        <w:rPr>
          <w:rFonts w:ascii="Arial Narrow" w:hAnsi="Arial Narrow" w:cs="Arial"/>
          <w:sz w:val="24"/>
          <w:szCs w:val="24"/>
        </w:rPr>
        <w:t>2</w:t>
      </w:r>
      <w:r w:rsidRPr="008C0A5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C0A50">
        <w:rPr>
          <w:rFonts w:ascii="Arial Narrow" w:hAnsi="Arial Narrow" w:cs="Arial"/>
          <w:sz w:val="24"/>
          <w:szCs w:val="24"/>
        </w:rPr>
        <w:t>4</w:t>
      </w:r>
      <w:r w:rsidRPr="008C0A50">
        <w:rPr>
          <w:rFonts w:ascii="Arial Narrow" w:hAnsi="Arial Narrow" w:cs="Arial"/>
          <w:sz w:val="24"/>
          <w:szCs w:val="24"/>
        </w:rPr>
        <w:t xml:space="preserve"> </w:t>
      </w:r>
      <w:r w:rsidR="00890B92" w:rsidRPr="008C0A5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C0A50">
        <w:rPr>
          <w:rFonts w:ascii="Arial Narrow" w:hAnsi="Arial Narrow" w:cs="Arial"/>
          <w:sz w:val="24"/>
          <w:szCs w:val="24"/>
        </w:rPr>
        <w:t xml:space="preserve"> </w:t>
      </w:r>
      <w:r w:rsidR="002F5AEF" w:rsidRPr="008C0A50">
        <w:rPr>
          <w:rFonts w:ascii="Arial Narrow" w:hAnsi="Arial Narrow" w:cs="Arial"/>
          <w:sz w:val="24"/>
          <w:szCs w:val="24"/>
        </w:rPr>
        <w:t>(</w:t>
      </w:r>
      <w:proofErr w:type="spellStart"/>
      <w:r w:rsidR="002F5AEF" w:rsidRPr="008C0A50">
        <w:rPr>
          <w:rFonts w:ascii="Arial Narrow" w:hAnsi="Arial Narrow" w:cs="Arial"/>
          <w:sz w:val="24"/>
          <w:szCs w:val="24"/>
        </w:rPr>
        <w:t>t.j</w:t>
      </w:r>
      <w:proofErr w:type="spellEnd"/>
      <w:r w:rsidR="002F5AEF" w:rsidRPr="008C0A50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8C0A50">
        <w:rPr>
          <w:rFonts w:ascii="Arial Narrow" w:hAnsi="Arial Narrow" w:cs="Arial"/>
          <w:sz w:val="24"/>
          <w:szCs w:val="24"/>
        </w:rPr>
        <w:t xml:space="preserve"> </w:t>
      </w:r>
      <w:r w:rsidR="00890B92" w:rsidRPr="008C0A5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C0A50">
        <w:rPr>
          <w:rFonts w:ascii="Arial Narrow" w:hAnsi="Arial Narrow" w:cs="Arial"/>
          <w:sz w:val="24"/>
          <w:szCs w:val="24"/>
        </w:rPr>
        <w:t xml:space="preserve"> dla</w:t>
      </w:r>
      <w:r w:rsidR="00890B92" w:rsidRPr="008C0A5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F5AEF" w:rsidRPr="008C0A50" w14:paraId="1F358C0B" w14:textId="77777777" w:rsidTr="00050AB7">
        <w:trPr>
          <w:trHeight w:val="70"/>
        </w:trPr>
        <w:tc>
          <w:tcPr>
            <w:tcW w:w="9214" w:type="dxa"/>
          </w:tcPr>
          <w:p w14:paraId="512BFA7E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 zamówienia w wysokości 23 630.40 zł brutto;</w:t>
            </w:r>
          </w:p>
        </w:tc>
      </w:tr>
      <w:tr w:rsidR="002F5AEF" w:rsidRPr="008C0A50" w14:paraId="0DC9F671" w14:textId="77777777" w:rsidTr="00050AB7">
        <w:trPr>
          <w:trHeight w:val="70"/>
        </w:trPr>
        <w:tc>
          <w:tcPr>
            <w:tcW w:w="9214" w:type="dxa"/>
          </w:tcPr>
          <w:p w14:paraId="644A346C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2 zamówienia w wysokości 2 430.00 zł brutto;</w:t>
            </w:r>
          </w:p>
        </w:tc>
      </w:tr>
      <w:tr w:rsidR="002F5AEF" w:rsidRPr="008C0A50" w14:paraId="55F56C20" w14:textId="77777777" w:rsidTr="00050AB7">
        <w:trPr>
          <w:trHeight w:val="70"/>
        </w:trPr>
        <w:tc>
          <w:tcPr>
            <w:tcW w:w="9214" w:type="dxa"/>
          </w:tcPr>
          <w:p w14:paraId="18001369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3 zamówienia w wysokości 1 051.65 zł brutto;</w:t>
            </w:r>
          </w:p>
        </w:tc>
      </w:tr>
      <w:tr w:rsidR="002F5AEF" w:rsidRPr="008C0A50" w14:paraId="50FAA955" w14:textId="77777777" w:rsidTr="00050AB7">
        <w:trPr>
          <w:trHeight w:val="70"/>
        </w:trPr>
        <w:tc>
          <w:tcPr>
            <w:tcW w:w="9214" w:type="dxa"/>
          </w:tcPr>
          <w:p w14:paraId="4341DE51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4 zamówienia w wysokości 6 334.50 zł brutto;</w:t>
            </w:r>
          </w:p>
        </w:tc>
      </w:tr>
      <w:tr w:rsidR="002F5AEF" w:rsidRPr="008C0A50" w14:paraId="7D2B7268" w14:textId="77777777" w:rsidTr="00050AB7">
        <w:trPr>
          <w:trHeight w:val="70"/>
        </w:trPr>
        <w:tc>
          <w:tcPr>
            <w:tcW w:w="9214" w:type="dxa"/>
          </w:tcPr>
          <w:p w14:paraId="3B3F0EE6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5 zamówienia w wysokości 1 402.20 zł brutto;</w:t>
            </w:r>
          </w:p>
        </w:tc>
      </w:tr>
      <w:tr w:rsidR="002F5AEF" w:rsidRPr="008C0A50" w14:paraId="18081A2E" w14:textId="77777777" w:rsidTr="00050AB7">
        <w:trPr>
          <w:trHeight w:val="70"/>
        </w:trPr>
        <w:tc>
          <w:tcPr>
            <w:tcW w:w="9214" w:type="dxa"/>
          </w:tcPr>
          <w:p w14:paraId="06D0EC5B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6 zamówienia w wysokości 2 829.00 zł brutto;</w:t>
            </w:r>
          </w:p>
        </w:tc>
      </w:tr>
      <w:tr w:rsidR="002F5AEF" w:rsidRPr="008C0A50" w14:paraId="1B1F704A" w14:textId="77777777" w:rsidTr="00050AB7">
        <w:trPr>
          <w:trHeight w:val="70"/>
        </w:trPr>
        <w:tc>
          <w:tcPr>
            <w:tcW w:w="9214" w:type="dxa"/>
          </w:tcPr>
          <w:p w14:paraId="09E11641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7 zamówienia w wysokości 1 033.20 zł brutto;</w:t>
            </w:r>
          </w:p>
        </w:tc>
      </w:tr>
      <w:tr w:rsidR="002F5AEF" w:rsidRPr="008C0A50" w14:paraId="10165F30" w14:textId="77777777" w:rsidTr="00050AB7">
        <w:trPr>
          <w:trHeight w:val="70"/>
        </w:trPr>
        <w:tc>
          <w:tcPr>
            <w:tcW w:w="9214" w:type="dxa"/>
          </w:tcPr>
          <w:p w14:paraId="202394F6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8 zamówienia w wysokości 774.90 zł brutto;</w:t>
            </w:r>
          </w:p>
        </w:tc>
      </w:tr>
      <w:tr w:rsidR="002F5AEF" w:rsidRPr="008C0A50" w14:paraId="6B1DB760" w14:textId="77777777" w:rsidTr="00050AB7">
        <w:trPr>
          <w:trHeight w:val="70"/>
        </w:trPr>
        <w:tc>
          <w:tcPr>
            <w:tcW w:w="9214" w:type="dxa"/>
          </w:tcPr>
          <w:p w14:paraId="454E624B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9 zamówienia w wysokości 1 230.00 zł brutto;</w:t>
            </w:r>
          </w:p>
        </w:tc>
      </w:tr>
      <w:tr w:rsidR="002F5AEF" w:rsidRPr="008C0A50" w14:paraId="1866941E" w14:textId="77777777" w:rsidTr="00050AB7">
        <w:trPr>
          <w:trHeight w:val="70"/>
        </w:trPr>
        <w:tc>
          <w:tcPr>
            <w:tcW w:w="9214" w:type="dxa"/>
          </w:tcPr>
          <w:p w14:paraId="6E10DFCC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10 zamówienia w wysokości 1 599.00 zł brutto;</w:t>
            </w:r>
          </w:p>
        </w:tc>
      </w:tr>
      <w:tr w:rsidR="002F5AEF" w:rsidRPr="008C0A50" w14:paraId="4CE81A4E" w14:textId="77777777" w:rsidTr="00050AB7">
        <w:trPr>
          <w:trHeight w:val="70"/>
        </w:trPr>
        <w:tc>
          <w:tcPr>
            <w:tcW w:w="9214" w:type="dxa"/>
          </w:tcPr>
          <w:p w14:paraId="324CF1E1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11 zamówienia w wysokości 516.60 zł brutto;</w:t>
            </w:r>
          </w:p>
        </w:tc>
      </w:tr>
      <w:tr w:rsidR="002F5AEF" w:rsidRPr="008C0A50" w14:paraId="3D663F4F" w14:textId="77777777" w:rsidTr="00050AB7">
        <w:trPr>
          <w:trHeight w:val="70"/>
        </w:trPr>
        <w:tc>
          <w:tcPr>
            <w:tcW w:w="9214" w:type="dxa"/>
          </w:tcPr>
          <w:p w14:paraId="7F460CCE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12 zamówienia w wysokości 2 398.50 zł brutto;</w:t>
            </w:r>
          </w:p>
        </w:tc>
      </w:tr>
      <w:tr w:rsidR="002F5AEF" w:rsidRPr="008C0A50" w14:paraId="50D2DD7E" w14:textId="77777777" w:rsidTr="00050AB7">
        <w:trPr>
          <w:trHeight w:val="70"/>
        </w:trPr>
        <w:tc>
          <w:tcPr>
            <w:tcW w:w="9214" w:type="dxa"/>
          </w:tcPr>
          <w:p w14:paraId="169798F0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13 zamówienia w wysokości 64 800.00 zł brutto;</w:t>
            </w:r>
          </w:p>
        </w:tc>
      </w:tr>
      <w:tr w:rsidR="002F5AEF" w:rsidRPr="008C0A50" w14:paraId="329B7BE5" w14:textId="77777777" w:rsidTr="00050AB7">
        <w:trPr>
          <w:trHeight w:val="70"/>
        </w:trPr>
        <w:tc>
          <w:tcPr>
            <w:tcW w:w="9214" w:type="dxa"/>
          </w:tcPr>
          <w:p w14:paraId="44880E5A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lastRenderedPageBreak/>
              <w:t>części 14 zamówienia w wysokości 9 990.00 zł brutto;</w:t>
            </w:r>
          </w:p>
        </w:tc>
      </w:tr>
      <w:tr w:rsidR="002F5AEF" w:rsidRPr="008C0A50" w14:paraId="4697B507" w14:textId="77777777" w:rsidTr="00050AB7">
        <w:trPr>
          <w:trHeight w:val="70"/>
        </w:trPr>
        <w:tc>
          <w:tcPr>
            <w:tcW w:w="9214" w:type="dxa"/>
          </w:tcPr>
          <w:p w14:paraId="11ECDAEF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15 zamówienia w wysokości 3 024.00 zł brutto;</w:t>
            </w:r>
          </w:p>
        </w:tc>
      </w:tr>
      <w:tr w:rsidR="002F5AEF" w:rsidRPr="008C0A50" w14:paraId="764F8030" w14:textId="77777777" w:rsidTr="00050AB7">
        <w:trPr>
          <w:trHeight w:val="70"/>
        </w:trPr>
        <w:tc>
          <w:tcPr>
            <w:tcW w:w="9214" w:type="dxa"/>
          </w:tcPr>
          <w:p w14:paraId="45089BD8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16 zamówienia w wysokości 3 240.00 zł brutto;</w:t>
            </w:r>
          </w:p>
        </w:tc>
      </w:tr>
      <w:tr w:rsidR="002F5AEF" w:rsidRPr="008C0A50" w14:paraId="03FAD15E" w14:textId="77777777" w:rsidTr="00050AB7">
        <w:trPr>
          <w:trHeight w:val="70"/>
        </w:trPr>
        <w:tc>
          <w:tcPr>
            <w:tcW w:w="9214" w:type="dxa"/>
          </w:tcPr>
          <w:p w14:paraId="62F59FA8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17 zamówienia w wysokości 5 616.00 zł brutto;</w:t>
            </w:r>
          </w:p>
        </w:tc>
      </w:tr>
      <w:tr w:rsidR="002F5AEF" w:rsidRPr="008C0A50" w14:paraId="28A90D08" w14:textId="77777777" w:rsidTr="00050AB7">
        <w:trPr>
          <w:trHeight w:val="70"/>
        </w:trPr>
        <w:tc>
          <w:tcPr>
            <w:tcW w:w="9214" w:type="dxa"/>
          </w:tcPr>
          <w:p w14:paraId="483EB4C0" w14:textId="77777777" w:rsidR="002F5AEF" w:rsidRPr="008C0A50" w:rsidRDefault="002F5AEF" w:rsidP="00050AB7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C0A50">
              <w:rPr>
                <w:rFonts w:ascii="Arial Narrow" w:hAnsi="Arial Narrow" w:cs="Arial"/>
                <w:sz w:val="24"/>
                <w:szCs w:val="24"/>
              </w:rPr>
              <w:t>części 18 zamówienia w wysokości 5 400.00 zł brutto;</w:t>
            </w:r>
          </w:p>
        </w:tc>
      </w:tr>
    </w:tbl>
    <w:p w14:paraId="7865B93B" w14:textId="77777777" w:rsidR="00890B92" w:rsidRPr="008C0A5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17FF7A7" w14:textId="77777777" w:rsidR="00510EC8" w:rsidRPr="008C0A5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54CBF2C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C0A50">
        <w:rPr>
          <w:rFonts w:ascii="Arial Narrow" w:hAnsi="Arial Narrow" w:cs="Arial"/>
          <w:i/>
          <w:szCs w:val="24"/>
        </w:rPr>
        <w:t>Zamawiający</w:t>
      </w:r>
    </w:p>
    <w:p w14:paraId="2B09101F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489A63C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E067D44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EB6892A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842CB9A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4C7D1ACA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F077D6D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ECAEA27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DAD108E" w14:textId="77777777" w:rsidR="00E12AFD" w:rsidRDefault="00E12AFD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8866758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2D19CD3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7562DC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B9F726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774761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5DDB16B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666192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0C2219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B86A46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F301F0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FABD8B" w14:textId="77777777" w:rsidR="00E12AFD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DD3AF7" w14:textId="1E589F5B" w:rsidR="00E12AFD" w:rsidRPr="00B9724A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202C0C0B" w14:textId="77777777" w:rsidR="00E12AFD" w:rsidRPr="00B9724A" w:rsidRDefault="00E12AFD" w:rsidP="00E12A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10wsk.mil.pl i platforma: e-propublico.pl</w:t>
      </w:r>
    </w:p>
    <w:p w14:paraId="54D6D4A4" w14:textId="4834A358" w:rsidR="00E12AFD" w:rsidRPr="00F60D92" w:rsidRDefault="00E12AFD" w:rsidP="00E12AF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 xml:space="preserve">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 w:rsidRPr="00F60D92">
        <w:rPr>
          <w:rFonts w:ascii="Arial Narrow" w:hAnsi="Arial Narrow"/>
          <w:sz w:val="18"/>
        </w:rPr>
        <w:t xml:space="preserve"> – tel. 261 417 449</w:t>
      </w:r>
    </w:p>
    <w:p w14:paraId="50A87ED4" w14:textId="34BB4427" w:rsidR="00E12AFD" w:rsidRPr="00F60D92" w:rsidRDefault="00E12AFD" w:rsidP="00E12AF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17.11.2023 r.</w:t>
      </w:r>
    </w:p>
    <w:sectPr w:rsidR="00E12AFD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13635" w14:textId="77777777" w:rsidR="00D2011F" w:rsidRDefault="00D2011F">
      <w:r>
        <w:separator/>
      </w:r>
    </w:p>
  </w:endnote>
  <w:endnote w:type="continuationSeparator" w:id="0">
    <w:p w14:paraId="502A2499" w14:textId="77777777" w:rsidR="00D2011F" w:rsidRDefault="00D2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96C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26E5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C28A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4133C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485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580CF" w14:textId="77777777" w:rsidR="009F189D" w:rsidRDefault="009F189D">
    <w:pPr>
      <w:pStyle w:val="Stopka"/>
      <w:tabs>
        <w:tab w:val="clear" w:pos="4536"/>
      </w:tabs>
      <w:jc w:val="center"/>
    </w:pPr>
  </w:p>
  <w:p w14:paraId="7D1B7C4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D8930E" w14:textId="77777777" w:rsidR="00D2011F" w:rsidRDefault="00D2011F">
      <w:r>
        <w:separator/>
      </w:r>
    </w:p>
  </w:footnote>
  <w:footnote w:type="continuationSeparator" w:id="0">
    <w:p w14:paraId="6C64DE8E" w14:textId="77777777" w:rsidR="00D2011F" w:rsidRDefault="00D20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BA7D1" w14:textId="77777777" w:rsidR="002F5AEF" w:rsidRDefault="002F5A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D0392" w14:textId="77777777" w:rsidR="002F5AEF" w:rsidRDefault="002F5A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73E9C" w14:textId="77777777" w:rsidR="002F5AEF" w:rsidRDefault="002F5A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11F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F5AEF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C0A50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2011F"/>
    <w:rsid w:val="00D7128F"/>
    <w:rsid w:val="00E12AF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4BFDE"/>
  <w15:chartTrackingRefBased/>
  <w15:docId w15:val="{234CABC1-B769-4966-A78C-258BEBB89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12AF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12A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261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2023-11-17T06:34:00Z</dcterms:created>
  <dcterms:modified xsi:type="dcterms:W3CDTF">2023-11-17T06:34:00Z</dcterms:modified>
</cp:coreProperties>
</file>