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049BF" w14:textId="77777777" w:rsidR="00D665F5" w:rsidRPr="004655F3" w:rsidRDefault="007C70F2" w:rsidP="00D665F5">
      <w:pPr>
        <w:spacing w:after="240"/>
        <w:jc w:val="right"/>
        <w:rPr>
          <w:sz w:val="24"/>
          <w:szCs w:val="24"/>
        </w:rPr>
      </w:pPr>
      <w:r w:rsidRPr="004655F3">
        <w:rPr>
          <w:sz w:val="24"/>
          <w:szCs w:val="24"/>
        </w:rPr>
        <w:t>Poznań</w:t>
      </w:r>
      <w:r w:rsidR="00D665F5" w:rsidRPr="004655F3">
        <w:rPr>
          <w:sz w:val="24"/>
          <w:szCs w:val="24"/>
        </w:rPr>
        <w:t xml:space="preserve"> dnia: </w:t>
      </w:r>
      <w:r w:rsidRPr="004655F3">
        <w:rPr>
          <w:sz w:val="24"/>
          <w:szCs w:val="24"/>
        </w:rPr>
        <w:t>2023-11-16</w:t>
      </w:r>
    </w:p>
    <w:p w14:paraId="0261664A" w14:textId="77777777" w:rsidR="007C70F2" w:rsidRPr="004655F3" w:rsidRDefault="007C70F2" w:rsidP="00577BC6">
      <w:pPr>
        <w:spacing w:after="40"/>
        <w:rPr>
          <w:b/>
          <w:bCs/>
          <w:sz w:val="24"/>
          <w:szCs w:val="24"/>
        </w:rPr>
      </w:pPr>
      <w:r w:rsidRPr="004655F3">
        <w:rPr>
          <w:b/>
          <w:bCs/>
          <w:sz w:val="24"/>
          <w:szCs w:val="24"/>
        </w:rPr>
        <w:t>Szpital Wojewódzki w Poznaniu</w:t>
      </w:r>
    </w:p>
    <w:p w14:paraId="6D9DD655" w14:textId="77777777" w:rsidR="00D665F5" w:rsidRPr="004655F3" w:rsidRDefault="007C70F2" w:rsidP="00577BC6">
      <w:pPr>
        <w:spacing w:after="40"/>
        <w:rPr>
          <w:b/>
          <w:bCs/>
          <w:sz w:val="24"/>
          <w:szCs w:val="24"/>
        </w:rPr>
      </w:pPr>
      <w:r w:rsidRPr="004655F3">
        <w:rPr>
          <w:b/>
          <w:bCs/>
          <w:sz w:val="24"/>
          <w:szCs w:val="24"/>
        </w:rPr>
        <w:t>Dział Zamówień Publicznych</w:t>
      </w:r>
    </w:p>
    <w:p w14:paraId="5B347696" w14:textId="77777777" w:rsidR="00D665F5" w:rsidRPr="004655F3" w:rsidRDefault="007C70F2" w:rsidP="00D665F5">
      <w:pPr>
        <w:rPr>
          <w:sz w:val="24"/>
          <w:szCs w:val="24"/>
        </w:rPr>
      </w:pPr>
      <w:r w:rsidRPr="004655F3">
        <w:rPr>
          <w:sz w:val="24"/>
          <w:szCs w:val="24"/>
        </w:rPr>
        <w:t>Juraszów</w:t>
      </w:r>
      <w:r w:rsidR="00D665F5" w:rsidRPr="004655F3">
        <w:rPr>
          <w:sz w:val="24"/>
          <w:szCs w:val="24"/>
        </w:rPr>
        <w:t xml:space="preserve"> </w:t>
      </w:r>
      <w:r w:rsidRPr="004655F3">
        <w:rPr>
          <w:sz w:val="24"/>
          <w:szCs w:val="24"/>
        </w:rPr>
        <w:t>7/19</w:t>
      </w:r>
    </w:p>
    <w:p w14:paraId="06B64511" w14:textId="77777777" w:rsidR="00D665F5" w:rsidRPr="004655F3" w:rsidRDefault="007C70F2" w:rsidP="00D665F5">
      <w:pPr>
        <w:rPr>
          <w:sz w:val="24"/>
          <w:szCs w:val="24"/>
        </w:rPr>
      </w:pPr>
      <w:r w:rsidRPr="004655F3">
        <w:rPr>
          <w:sz w:val="24"/>
          <w:szCs w:val="24"/>
        </w:rPr>
        <w:t>60-479</w:t>
      </w:r>
      <w:r w:rsidR="00D665F5" w:rsidRPr="004655F3">
        <w:rPr>
          <w:sz w:val="24"/>
          <w:szCs w:val="24"/>
        </w:rPr>
        <w:t xml:space="preserve"> </w:t>
      </w:r>
      <w:r w:rsidRPr="004655F3">
        <w:rPr>
          <w:sz w:val="24"/>
          <w:szCs w:val="24"/>
        </w:rPr>
        <w:t>Poznań</w:t>
      </w:r>
    </w:p>
    <w:p w14:paraId="4F85EB57" w14:textId="77777777" w:rsidR="00D665F5" w:rsidRPr="004655F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A25061" w14:textId="77777777" w:rsidR="00A80738" w:rsidRPr="004655F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655F3">
        <w:rPr>
          <w:sz w:val="24"/>
          <w:szCs w:val="24"/>
        </w:rPr>
        <w:t>Znak sprawy:</w:t>
      </w:r>
      <w:r w:rsidRPr="004655F3">
        <w:rPr>
          <w:b/>
          <w:sz w:val="24"/>
          <w:szCs w:val="24"/>
        </w:rPr>
        <w:t xml:space="preserve"> </w:t>
      </w:r>
      <w:r w:rsidR="007C70F2" w:rsidRPr="004655F3">
        <w:rPr>
          <w:b/>
          <w:sz w:val="24"/>
          <w:szCs w:val="24"/>
        </w:rPr>
        <w:t>SZW/DZP/124/2023</w:t>
      </w:r>
      <w:r w:rsidR="00A80738" w:rsidRPr="004655F3">
        <w:rPr>
          <w:sz w:val="24"/>
          <w:szCs w:val="24"/>
        </w:rPr>
        <w:tab/>
        <w:t xml:space="preserve"> </w:t>
      </w:r>
    </w:p>
    <w:p w14:paraId="70F28907" w14:textId="77777777" w:rsidR="00A80738" w:rsidRPr="004655F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A9DD9D" w14:textId="77777777" w:rsidR="00A80738" w:rsidRPr="004655F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A7C647" w14:textId="77777777" w:rsidR="00A80738" w:rsidRPr="004655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655F3">
        <w:rPr>
          <w:b/>
          <w:spacing w:val="20"/>
          <w:sz w:val="28"/>
        </w:rPr>
        <w:t>INFORMACJA Z OTWARCIA OFERT</w:t>
      </w:r>
    </w:p>
    <w:p w14:paraId="336E372F" w14:textId="77777777" w:rsidR="00A80738" w:rsidRPr="004655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647D20E" w14:textId="50C89381" w:rsidR="00C659E2" w:rsidRPr="004655F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655F3">
        <w:rPr>
          <w:bCs/>
          <w:sz w:val="24"/>
          <w:szCs w:val="24"/>
        </w:rPr>
        <w:t xml:space="preserve">Dotyczy </w:t>
      </w:r>
      <w:r w:rsidRPr="004655F3">
        <w:rPr>
          <w:sz w:val="24"/>
          <w:szCs w:val="24"/>
        </w:rPr>
        <w:t xml:space="preserve">postępowania o udzielenie zamówienia publicznego prowadzonego w trybie </w:t>
      </w:r>
      <w:r w:rsidR="007C70F2" w:rsidRPr="004655F3">
        <w:rPr>
          <w:sz w:val="24"/>
          <w:szCs w:val="24"/>
        </w:rPr>
        <w:t>podstawowy</w:t>
      </w:r>
      <w:r w:rsidR="004655F3">
        <w:rPr>
          <w:sz w:val="24"/>
          <w:szCs w:val="24"/>
        </w:rPr>
        <w:t>m</w:t>
      </w:r>
      <w:r w:rsidR="007C70F2" w:rsidRPr="004655F3">
        <w:rPr>
          <w:sz w:val="24"/>
          <w:szCs w:val="24"/>
        </w:rPr>
        <w:t xml:space="preserve"> bez negocjacji - art. 275 pkt. 1 ustawy Pzp</w:t>
      </w:r>
      <w:r w:rsidRPr="004655F3">
        <w:rPr>
          <w:sz w:val="24"/>
          <w:szCs w:val="24"/>
        </w:rPr>
        <w:t xml:space="preserve"> na: </w:t>
      </w:r>
    </w:p>
    <w:p w14:paraId="2C521D9B" w14:textId="77777777" w:rsidR="00A80738" w:rsidRPr="004655F3" w:rsidRDefault="007C70F2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655F3">
        <w:rPr>
          <w:b/>
          <w:szCs w:val="24"/>
        </w:rPr>
        <w:t>Usługi transportu lekarzy wykonujących wizyty domowe u pacjentów w Poradni Nocnej i Świątecznej Opieki Zdrowotnej</w:t>
      </w:r>
    </w:p>
    <w:p w14:paraId="654697D3" w14:textId="77777777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655F3">
        <w:rPr>
          <w:sz w:val="24"/>
          <w:szCs w:val="24"/>
        </w:rPr>
        <w:t>Zamawiający, działając na podstawie art. 22</w:t>
      </w:r>
      <w:r w:rsidR="00601802" w:rsidRPr="004655F3">
        <w:rPr>
          <w:sz w:val="24"/>
          <w:szCs w:val="24"/>
        </w:rPr>
        <w:t>2</w:t>
      </w:r>
      <w:r w:rsidRPr="004655F3">
        <w:rPr>
          <w:sz w:val="24"/>
          <w:szCs w:val="24"/>
        </w:rPr>
        <w:t xml:space="preserve"> ust. 5 </w:t>
      </w:r>
      <w:r w:rsidRPr="004655F3">
        <w:rPr>
          <w:bCs/>
          <w:sz w:val="24"/>
          <w:szCs w:val="24"/>
        </w:rPr>
        <w:t>ustawy z dnia 11 września 2019 r. Prawo zamówień publicznych</w:t>
      </w:r>
      <w:r w:rsidRPr="004655F3">
        <w:rPr>
          <w:sz w:val="24"/>
          <w:szCs w:val="24"/>
        </w:rPr>
        <w:t xml:space="preserve"> </w:t>
      </w:r>
      <w:r w:rsidR="007C70F2" w:rsidRPr="004655F3">
        <w:rPr>
          <w:sz w:val="24"/>
          <w:szCs w:val="24"/>
        </w:rPr>
        <w:t>(t.j. Dz. U. z 2022r. poz. 1710)</w:t>
      </w:r>
      <w:r w:rsidR="00490DC0" w:rsidRPr="004655F3">
        <w:rPr>
          <w:sz w:val="24"/>
          <w:szCs w:val="24"/>
        </w:rPr>
        <w:t xml:space="preserve"> </w:t>
      </w:r>
      <w:r w:rsidRPr="004655F3">
        <w:rPr>
          <w:sz w:val="24"/>
          <w:szCs w:val="24"/>
        </w:rPr>
        <w:t>udostępnia</w:t>
      </w:r>
      <w:r w:rsidR="00F95C33" w:rsidRPr="004655F3">
        <w:rPr>
          <w:sz w:val="24"/>
          <w:szCs w:val="24"/>
        </w:rPr>
        <w:t xml:space="preserve"> </w:t>
      </w:r>
      <w:r w:rsidR="004C7E9B" w:rsidRPr="004655F3">
        <w:rPr>
          <w:sz w:val="24"/>
          <w:szCs w:val="24"/>
        </w:rPr>
        <w:t>informacj</w:t>
      </w:r>
      <w:r w:rsidR="00577BC6" w:rsidRPr="004655F3">
        <w:rPr>
          <w:sz w:val="24"/>
          <w:szCs w:val="24"/>
        </w:rPr>
        <w:t>ę</w:t>
      </w:r>
      <w:r w:rsidR="00035488" w:rsidRPr="004655F3">
        <w:rPr>
          <w:sz w:val="24"/>
          <w:szCs w:val="24"/>
        </w:rPr>
        <w:t xml:space="preserve"> z otwarcia ofert</w:t>
      </w:r>
      <w:r w:rsidR="00577BC6" w:rsidRPr="004655F3">
        <w:rPr>
          <w:sz w:val="24"/>
          <w:szCs w:val="24"/>
        </w:rPr>
        <w:t>.</w:t>
      </w:r>
    </w:p>
    <w:p w14:paraId="2D169B19" w14:textId="77777777" w:rsidR="002019BC" w:rsidRDefault="002019BC" w:rsidP="002019BC">
      <w:pPr>
        <w:textAlignment w:val="baseline"/>
        <w:rPr>
          <w:i/>
          <w:iCs/>
          <w:sz w:val="24"/>
          <w:szCs w:val="24"/>
        </w:rPr>
      </w:pPr>
    </w:p>
    <w:p w14:paraId="624D53BF" w14:textId="23130E41" w:rsidR="002019BC" w:rsidRPr="002019BC" w:rsidRDefault="002019BC" w:rsidP="002019BC">
      <w:pPr>
        <w:textAlignment w:val="baseline"/>
        <w:rPr>
          <w:i/>
          <w:iCs/>
          <w:sz w:val="24"/>
          <w:szCs w:val="24"/>
        </w:rPr>
      </w:pPr>
      <w:r w:rsidRPr="002019BC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B92A3E6" w14:textId="0637788F" w:rsidR="002019BC" w:rsidRPr="002019BC" w:rsidRDefault="002019BC" w:rsidP="002019BC">
      <w:pPr>
        <w:pStyle w:val="Akapitzlist"/>
        <w:numPr>
          <w:ilvl w:val="0"/>
          <w:numId w:val="1"/>
        </w:numPr>
        <w:textAlignment w:val="baseline"/>
        <w:rPr>
          <w:i/>
          <w:iCs/>
          <w:sz w:val="24"/>
          <w:szCs w:val="24"/>
        </w:rPr>
      </w:pPr>
      <w:r w:rsidRPr="002019BC">
        <w:rPr>
          <w:i/>
          <w:iCs/>
          <w:sz w:val="24"/>
          <w:szCs w:val="24"/>
        </w:rPr>
        <w:t>140</w:t>
      </w:r>
      <w:r w:rsidRPr="002019BC">
        <w:rPr>
          <w:i/>
          <w:iCs/>
          <w:sz w:val="24"/>
          <w:szCs w:val="24"/>
        </w:rPr>
        <w:t xml:space="preserve"> </w:t>
      </w:r>
      <w:r w:rsidRPr="002019BC">
        <w:rPr>
          <w:i/>
          <w:iCs/>
          <w:sz w:val="24"/>
          <w:szCs w:val="24"/>
        </w:rPr>
        <w:t>154,00 zł brutto</w:t>
      </w:r>
    </w:p>
    <w:p w14:paraId="603B75A8" w14:textId="77777777" w:rsidR="00A80738" w:rsidRPr="004655F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655F3">
        <w:rPr>
          <w:sz w:val="24"/>
          <w:szCs w:val="24"/>
        </w:rPr>
        <w:t>Podczas otwarcia ofert, mającego miejsce</w:t>
      </w:r>
      <w:r w:rsidR="00FF4AB1" w:rsidRPr="004655F3">
        <w:rPr>
          <w:sz w:val="24"/>
          <w:szCs w:val="24"/>
        </w:rPr>
        <w:t xml:space="preserve"> w dniu </w:t>
      </w:r>
      <w:r w:rsidR="007C70F2" w:rsidRPr="004655F3">
        <w:rPr>
          <w:sz w:val="24"/>
          <w:szCs w:val="24"/>
        </w:rPr>
        <w:t>16/11/2023</w:t>
      </w:r>
      <w:r w:rsidR="00FF4AB1" w:rsidRPr="004655F3">
        <w:rPr>
          <w:sz w:val="24"/>
          <w:szCs w:val="24"/>
        </w:rPr>
        <w:t xml:space="preserve"> o godz. </w:t>
      </w:r>
      <w:r w:rsidR="007C70F2" w:rsidRPr="004655F3">
        <w:rPr>
          <w:sz w:val="24"/>
          <w:szCs w:val="24"/>
        </w:rPr>
        <w:t>10:00</w:t>
      </w:r>
      <w:r w:rsidRPr="004655F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655F3" w14:paraId="5C9ACAD3" w14:textId="77777777" w:rsidTr="003F57CD">
        <w:tc>
          <w:tcPr>
            <w:tcW w:w="993" w:type="dxa"/>
            <w:shd w:val="clear" w:color="auto" w:fill="auto"/>
            <w:vAlign w:val="center"/>
          </w:tcPr>
          <w:p w14:paraId="641D9F79" w14:textId="77777777" w:rsidR="00D665F5" w:rsidRPr="004655F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F7BBEF2" w14:textId="77777777" w:rsidR="00D665F5" w:rsidRPr="004655F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Nazwa</w:t>
            </w:r>
            <w:r w:rsidR="003F57CD" w:rsidRPr="004655F3">
              <w:rPr>
                <w:sz w:val="22"/>
                <w:szCs w:val="22"/>
              </w:rPr>
              <w:t xml:space="preserve"> </w:t>
            </w:r>
            <w:r w:rsidRPr="004655F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592986" w14:textId="77777777" w:rsidR="00D665F5" w:rsidRPr="004655F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Cena oferty</w:t>
            </w:r>
          </w:p>
        </w:tc>
      </w:tr>
      <w:tr w:rsidR="007C70F2" w:rsidRPr="004655F3" w14:paraId="1D7FAE52" w14:textId="77777777" w:rsidTr="00C91D5F">
        <w:tc>
          <w:tcPr>
            <w:tcW w:w="993" w:type="dxa"/>
            <w:shd w:val="clear" w:color="auto" w:fill="auto"/>
            <w:vAlign w:val="center"/>
          </w:tcPr>
          <w:p w14:paraId="3963F5FE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AE0D5FB" w14:textId="5695962F" w:rsidR="007C70F2" w:rsidRPr="004655F3" w:rsidRDefault="004655F3" w:rsidP="00C91D5F">
            <w:pPr>
              <w:spacing w:before="80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MEDIK</w:t>
            </w:r>
            <w:r w:rsidR="007C70F2" w:rsidRPr="004655F3">
              <w:rPr>
                <w:sz w:val="22"/>
                <w:szCs w:val="22"/>
              </w:rPr>
              <w:t xml:space="preserve"> 24 </w:t>
            </w:r>
            <w:r w:rsidRPr="004655F3">
              <w:rPr>
                <w:sz w:val="22"/>
                <w:szCs w:val="22"/>
              </w:rPr>
              <w:t>Sp.</w:t>
            </w:r>
            <w:r w:rsidR="007C70F2" w:rsidRPr="004655F3">
              <w:rPr>
                <w:sz w:val="22"/>
                <w:szCs w:val="22"/>
              </w:rPr>
              <w:t xml:space="preserve"> z </w:t>
            </w:r>
            <w:r w:rsidRPr="004655F3">
              <w:rPr>
                <w:sz w:val="22"/>
                <w:szCs w:val="22"/>
              </w:rPr>
              <w:t>o.o.</w:t>
            </w:r>
          </w:p>
          <w:p w14:paraId="2E7DEDAE" w14:textId="480D9F72" w:rsidR="007C70F2" w:rsidRPr="004655F3" w:rsidRDefault="004655F3" w:rsidP="00C91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C70F2" w:rsidRPr="004655F3">
              <w:rPr>
                <w:sz w:val="22"/>
                <w:szCs w:val="22"/>
              </w:rPr>
              <w:t xml:space="preserve">Łowmiańskiego 18 </w:t>
            </w:r>
          </w:p>
          <w:p w14:paraId="3013EA7A" w14:textId="77777777" w:rsidR="007C70F2" w:rsidRPr="004655F3" w:rsidRDefault="007C70F2" w:rsidP="00C91D5F">
            <w:pPr>
              <w:spacing w:after="80"/>
              <w:jc w:val="both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60-685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1721FD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121 227.57 zł</w:t>
            </w:r>
          </w:p>
        </w:tc>
      </w:tr>
      <w:tr w:rsidR="007C70F2" w:rsidRPr="004655F3" w14:paraId="37BB14DF" w14:textId="77777777" w:rsidTr="00C91D5F">
        <w:tc>
          <w:tcPr>
            <w:tcW w:w="993" w:type="dxa"/>
            <w:shd w:val="clear" w:color="auto" w:fill="auto"/>
            <w:vAlign w:val="center"/>
          </w:tcPr>
          <w:p w14:paraId="464F373C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806E285" w14:textId="77777777" w:rsidR="007C70F2" w:rsidRPr="004655F3" w:rsidRDefault="007C70F2" w:rsidP="00C91D5F">
            <w:pPr>
              <w:spacing w:before="80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MARAD ADRIAN GÓRAJ</w:t>
            </w:r>
          </w:p>
          <w:p w14:paraId="6B2CED78" w14:textId="1BC36A37" w:rsidR="007C70F2" w:rsidRPr="004655F3" w:rsidRDefault="004655F3" w:rsidP="00C91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Dworcowa </w:t>
            </w:r>
            <w:r w:rsidR="007C70F2" w:rsidRPr="004655F3">
              <w:rPr>
                <w:sz w:val="22"/>
                <w:szCs w:val="22"/>
              </w:rPr>
              <w:t xml:space="preserve"> 13/6 </w:t>
            </w:r>
          </w:p>
          <w:p w14:paraId="359EF6AD" w14:textId="31ADD61F" w:rsidR="007C70F2" w:rsidRPr="004655F3" w:rsidRDefault="007C70F2" w:rsidP="00C91D5F">
            <w:pPr>
              <w:spacing w:after="80"/>
              <w:jc w:val="both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62-230 W</w:t>
            </w:r>
            <w:r w:rsidR="004655F3">
              <w:rPr>
                <w:sz w:val="22"/>
                <w:szCs w:val="22"/>
              </w:rPr>
              <w:t>itkowo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6A1BD9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56 400.00 zł</w:t>
            </w:r>
          </w:p>
        </w:tc>
      </w:tr>
      <w:tr w:rsidR="007C70F2" w:rsidRPr="004655F3" w14:paraId="58BDCAEA" w14:textId="77777777" w:rsidTr="00C91D5F">
        <w:tc>
          <w:tcPr>
            <w:tcW w:w="993" w:type="dxa"/>
            <w:shd w:val="clear" w:color="auto" w:fill="auto"/>
            <w:vAlign w:val="center"/>
          </w:tcPr>
          <w:p w14:paraId="1F1C7BF7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2CC7B1D" w14:textId="77777777" w:rsidR="007C70F2" w:rsidRPr="004655F3" w:rsidRDefault="007C70F2" w:rsidP="00C91D5F">
            <w:pPr>
              <w:spacing w:before="80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TRANSDYMEN</w:t>
            </w:r>
          </w:p>
          <w:p w14:paraId="199BCCD9" w14:textId="77777777" w:rsidR="007C70F2" w:rsidRPr="004655F3" w:rsidRDefault="007C70F2" w:rsidP="00C91D5F">
            <w:pPr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 xml:space="preserve">Aleje 1 Maja 13/807 </w:t>
            </w:r>
          </w:p>
          <w:p w14:paraId="090E54FC" w14:textId="77777777" w:rsidR="007C70F2" w:rsidRPr="004655F3" w:rsidRDefault="007C70F2" w:rsidP="00C91D5F">
            <w:pPr>
              <w:spacing w:after="80"/>
              <w:jc w:val="both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62-510 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DF0B36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225 374.40 zł</w:t>
            </w:r>
          </w:p>
        </w:tc>
      </w:tr>
      <w:tr w:rsidR="007C70F2" w:rsidRPr="004655F3" w14:paraId="72EB8649" w14:textId="77777777" w:rsidTr="00C91D5F">
        <w:tc>
          <w:tcPr>
            <w:tcW w:w="993" w:type="dxa"/>
            <w:shd w:val="clear" w:color="auto" w:fill="auto"/>
            <w:vAlign w:val="center"/>
          </w:tcPr>
          <w:p w14:paraId="041E6AF9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DFA7E84" w14:textId="65073608" w:rsidR="007C70F2" w:rsidRPr="004655F3" w:rsidRDefault="007C70F2" w:rsidP="00C91D5F">
            <w:pPr>
              <w:spacing w:before="80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 xml:space="preserve">EBM-MED </w:t>
            </w:r>
            <w:r w:rsidR="004655F3">
              <w:rPr>
                <w:sz w:val="22"/>
                <w:szCs w:val="22"/>
              </w:rPr>
              <w:t xml:space="preserve">Sp. z o.o. </w:t>
            </w:r>
          </w:p>
          <w:p w14:paraId="2DD4604D" w14:textId="5B8EA3C1" w:rsidR="007C70F2" w:rsidRPr="004655F3" w:rsidRDefault="004655F3" w:rsidP="00C91D5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7C70F2" w:rsidRPr="004655F3">
              <w:rPr>
                <w:sz w:val="22"/>
                <w:szCs w:val="22"/>
              </w:rPr>
              <w:t xml:space="preserve">Widoma 32A </w:t>
            </w:r>
          </w:p>
          <w:p w14:paraId="477F355A" w14:textId="77777777" w:rsidR="007C70F2" w:rsidRPr="004655F3" w:rsidRDefault="007C70F2" w:rsidP="00C91D5F">
            <w:pPr>
              <w:spacing w:after="80"/>
              <w:jc w:val="both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32-095 Iwanowice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2E8D31" w14:textId="77777777" w:rsidR="007C70F2" w:rsidRPr="004655F3" w:rsidRDefault="007C70F2" w:rsidP="00C91D5F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4655F3">
              <w:rPr>
                <w:sz w:val="22"/>
                <w:szCs w:val="22"/>
              </w:rPr>
              <w:t>183 300.00 zł</w:t>
            </w:r>
          </w:p>
        </w:tc>
      </w:tr>
    </w:tbl>
    <w:p w14:paraId="508B9787" w14:textId="77777777" w:rsidR="0069085C" w:rsidRPr="004655F3" w:rsidRDefault="0069085C" w:rsidP="00A80738">
      <w:pPr>
        <w:spacing w:before="120" w:after="120"/>
        <w:jc w:val="both"/>
        <w:rPr>
          <w:sz w:val="24"/>
        </w:rPr>
      </w:pPr>
    </w:p>
    <w:p w14:paraId="5644EB7E" w14:textId="77777777" w:rsidR="00A80738" w:rsidRPr="004655F3" w:rsidRDefault="00A80738" w:rsidP="004655F3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 w:rsidRPr="004655F3">
        <w:rPr>
          <w:i/>
          <w:szCs w:val="24"/>
        </w:rPr>
        <w:t>Zamawiający</w:t>
      </w:r>
    </w:p>
    <w:sectPr w:rsidR="00A80738" w:rsidRPr="004655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1026" w14:textId="77777777" w:rsidR="00A45424" w:rsidRDefault="00A45424">
      <w:r>
        <w:separator/>
      </w:r>
    </w:p>
  </w:endnote>
  <w:endnote w:type="continuationSeparator" w:id="0">
    <w:p w14:paraId="3FEB3F49" w14:textId="77777777" w:rsidR="00A45424" w:rsidRDefault="00A45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7715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E430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D609F" w14:textId="323E8B1F" w:rsidR="009F189D" w:rsidRDefault="00755F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83F49A" wp14:editId="340B581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8309669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0B955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07076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F2D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BBED47" w14:textId="77777777" w:rsidR="009F189D" w:rsidRDefault="009F189D">
    <w:pPr>
      <w:pStyle w:val="Stopka"/>
      <w:tabs>
        <w:tab w:val="clear" w:pos="4536"/>
      </w:tabs>
      <w:jc w:val="center"/>
    </w:pPr>
  </w:p>
  <w:p w14:paraId="3F8A81E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FB538" w14:textId="77777777" w:rsidR="00A45424" w:rsidRDefault="00A45424">
      <w:r>
        <w:separator/>
      </w:r>
    </w:p>
  </w:footnote>
  <w:footnote w:type="continuationSeparator" w:id="0">
    <w:p w14:paraId="30B69DDD" w14:textId="77777777" w:rsidR="00A45424" w:rsidRDefault="00A45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B1E1B" w14:textId="77777777" w:rsidR="007C70F2" w:rsidRDefault="007C7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4C0DD" w14:textId="77777777" w:rsidR="007C70F2" w:rsidRDefault="007C70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04CD3" w14:textId="77777777" w:rsidR="007C70F2" w:rsidRDefault="007C7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6240E"/>
    <w:multiLevelType w:val="hybridMultilevel"/>
    <w:tmpl w:val="BF06015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645282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24"/>
    <w:rsid w:val="00007727"/>
    <w:rsid w:val="00017720"/>
    <w:rsid w:val="00035488"/>
    <w:rsid w:val="000D7F25"/>
    <w:rsid w:val="000E00E5"/>
    <w:rsid w:val="001146A4"/>
    <w:rsid w:val="00173B20"/>
    <w:rsid w:val="001C69FF"/>
    <w:rsid w:val="002019BC"/>
    <w:rsid w:val="0023318D"/>
    <w:rsid w:val="00355C9D"/>
    <w:rsid w:val="003B6B36"/>
    <w:rsid w:val="003D72FD"/>
    <w:rsid w:val="003F57CD"/>
    <w:rsid w:val="00423179"/>
    <w:rsid w:val="004655F3"/>
    <w:rsid w:val="00490DC0"/>
    <w:rsid w:val="00493F8C"/>
    <w:rsid w:val="004C7E9B"/>
    <w:rsid w:val="00577BC6"/>
    <w:rsid w:val="00601802"/>
    <w:rsid w:val="0069085C"/>
    <w:rsid w:val="00755FD6"/>
    <w:rsid w:val="007C70F2"/>
    <w:rsid w:val="00843263"/>
    <w:rsid w:val="00861E75"/>
    <w:rsid w:val="008A26A5"/>
    <w:rsid w:val="009D19BD"/>
    <w:rsid w:val="009F189D"/>
    <w:rsid w:val="00A4542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DFBE6"/>
  <w15:chartTrackingRefBased/>
  <w15:docId w15:val="{812AB06B-AD75-4638-9C25-D8C6C5A7F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019B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201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9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2023-11-16T10:31:00Z</dcterms:created>
  <dcterms:modified xsi:type="dcterms:W3CDTF">2023-11-16T10:35:00Z</dcterms:modified>
</cp:coreProperties>
</file>