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C5CBE" w14:textId="4D500037" w:rsidR="00025386" w:rsidRDefault="003213D5" w:rsidP="00025386">
      <w:pPr>
        <w:pStyle w:val="Nagwek4"/>
        <w:rPr>
          <w:b/>
          <w:i w:val="0"/>
        </w:rPr>
      </w:pPr>
      <w:r>
        <w:rPr>
          <w:b/>
          <w:i w:val="0"/>
        </w:rPr>
        <w:t>z</w:t>
      </w:r>
      <w:r w:rsidR="00025386">
        <w:rPr>
          <w:b/>
          <w:i w:val="0"/>
        </w:rPr>
        <w:t xml:space="preserve">ałącznik nr </w:t>
      </w:r>
      <w:r>
        <w:rPr>
          <w:b/>
          <w:i w:val="0"/>
          <w:iCs/>
        </w:rPr>
        <w:t>4 do SWZ</w:t>
      </w:r>
    </w:p>
    <w:p w14:paraId="408EC0F6" w14:textId="5FB5906B" w:rsidR="00025386" w:rsidRDefault="003213D5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B210107" wp14:editId="06ED7BDD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F08A99" w14:textId="77777777" w:rsidR="00025386" w:rsidRDefault="00025386" w:rsidP="00025386"/>
                          <w:p w14:paraId="2A0207FE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F9712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765210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5C36FD7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4A5926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EEEFFD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1D8D2CF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61C3FE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210107"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" filled="f" strokeweight=".25pt">
                <v:textbox inset="1pt,1pt,1pt,1pt">
                  <w:txbxContent>
                    <w:p w14:paraId="5FF08A99" w14:textId="77777777" w:rsidR="00025386" w:rsidRDefault="00025386" w:rsidP="00025386"/>
                    <w:p w14:paraId="2A0207FE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AF9712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E765210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5C36FD7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4A5926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EEEFFD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1D8D2CF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61C3FE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3F8D7256" w14:textId="77777777" w:rsidR="00025386" w:rsidRPr="00025386" w:rsidRDefault="00025386" w:rsidP="00025386"/>
    <w:p w14:paraId="30682655" w14:textId="77777777" w:rsidR="00025386" w:rsidRPr="00025386" w:rsidRDefault="00025386" w:rsidP="00025386"/>
    <w:p w14:paraId="26936399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7F609A74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381244FC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2FED404E" w14:textId="65B7BEF6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65603" w:rsidRPr="00C65603">
        <w:rPr>
          <w:rFonts w:ascii="Times New Roman" w:eastAsia="Times New Roman" w:hAnsi="Times New Roman"/>
          <w:b/>
          <w:sz w:val="24"/>
          <w:szCs w:val="20"/>
          <w:lang w:eastAsia="pl-PL"/>
        </w:rPr>
        <w:t>SZW/DZP/</w:t>
      </w:r>
      <w:r w:rsidR="00901872">
        <w:rPr>
          <w:rFonts w:ascii="Times New Roman" w:eastAsia="Times New Roman" w:hAnsi="Times New Roman"/>
          <w:b/>
          <w:sz w:val="24"/>
          <w:szCs w:val="20"/>
          <w:lang w:eastAsia="pl-PL"/>
        </w:rPr>
        <w:t>141</w:t>
      </w:r>
      <w:r w:rsidR="00C65603" w:rsidRPr="00C65603">
        <w:rPr>
          <w:rFonts w:ascii="Times New Roman" w:eastAsia="Times New Roman" w:hAnsi="Times New Roman"/>
          <w:b/>
          <w:sz w:val="24"/>
          <w:szCs w:val="20"/>
          <w:lang w:eastAsia="pl-PL"/>
        </w:rPr>
        <w:t>/2023</w:t>
      </w:r>
    </w:p>
    <w:p w14:paraId="3BC8B220" w14:textId="77777777" w:rsidR="00025386" w:rsidRPr="00025386" w:rsidRDefault="00025386" w:rsidP="00025386"/>
    <w:p w14:paraId="1D663B89" w14:textId="77777777" w:rsidR="00025386" w:rsidRDefault="00025386" w:rsidP="00025386"/>
    <w:p w14:paraId="7606BC4D" w14:textId="77777777"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7B72C563" w14:textId="77777777"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14:paraId="7D0B6B0F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A1727A5" w14:textId="5A84FD21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65603" w:rsidRPr="00C65603">
        <w:rPr>
          <w:rFonts w:ascii="Times New Roman" w:eastAsia="Times New Roman" w:hAnsi="Times New Roman"/>
          <w:b/>
          <w:sz w:val="24"/>
          <w:szCs w:val="20"/>
          <w:lang w:eastAsia="pl-PL"/>
        </w:rPr>
        <w:t>podstawowy</w:t>
      </w:r>
      <w:r w:rsidR="003213D5">
        <w:rPr>
          <w:rFonts w:ascii="Times New Roman" w:eastAsia="Times New Roman" w:hAnsi="Times New Roman"/>
          <w:b/>
          <w:sz w:val="24"/>
          <w:szCs w:val="20"/>
          <w:lang w:eastAsia="pl-PL"/>
        </w:rPr>
        <w:t>m</w:t>
      </w:r>
      <w:r w:rsidR="00C65603" w:rsidRPr="00C65603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bez negocjacji - art. 275 pkt. 1 ustawy Pzp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B28F9B3" w14:textId="77777777" w:rsidR="00460B9D" w:rsidRPr="00A56A6F" w:rsidRDefault="00460B9D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7F3055D8" w14:textId="423AC93B" w:rsidR="00460B9D" w:rsidRPr="00A56A6F" w:rsidRDefault="00901872" w:rsidP="009018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01872">
        <w:rPr>
          <w:rFonts w:ascii="Times New Roman" w:eastAsia="Times New Roman" w:hAnsi="Times New Roman"/>
          <w:b/>
          <w:sz w:val="24"/>
          <w:szCs w:val="24"/>
          <w:lang w:eastAsia="pl-PL"/>
        </w:rPr>
        <w:t>Modernizacja dawnego skrzydła mieszkalnego budynku E w filii nr 2 Szpitala Wojewódzkiego w Poznaniu w celu poszerzenia bazy łóżkowej i Oddziału Rehabilitacji Kardiologicznej</w:t>
      </w:r>
    </w:p>
    <w:p w14:paraId="1A444F16" w14:textId="77777777"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14:paraId="499ACA85" w14:textId="77777777"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52582DC0" w14:textId="37EEF6C4"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(t.j. Dz. U. z 2018 r. poz. 108)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1BE00BFF" w14:textId="77777777"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Istotnych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14:paraId="7D390907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01C581E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A6D3311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A4CE78C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35BAD91" w14:textId="77777777"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F1E66FF" w14:textId="77777777"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14:paraId="2C621DE1" w14:textId="77777777"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6EC1B" w14:textId="77777777" w:rsidR="00205A6D" w:rsidRDefault="00205A6D" w:rsidP="00025386">
      <w:pPr>
        <w:spacing w:after="0" w:line="240" w:lineRule="auto"/>
      </w:pPr>
      <w:r>
        <w:separator/>
      </w:r>
    </w:p>
  </w:endnote>
  <w:endnote w:type="continuationSeparator" w:id="0">
    <w:p w14:paraId="40488C34" w14:textId="77777777" w:rsidR="00205A6D" w:rsidRDefault="00205A6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B6B4A" w14:textId="77777777" w:rsidR="00C65603" w:rsidRDefault="00C656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F0686" w14:textId="48DE2B53" w:rsidR="00025386" w:rsidRDefault="003213D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B61546B" wp14:editId="17F5B99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B4E647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9A435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215E91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8913E" w14:textId="77777777" w:rsidR="00C65603" w:rsidRDefault="00C656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2A25D" w14:textId="77777777" w:rsidR="00205A6D" w:rsidRDefault="00205A6D" w:rsidP="00025386">
      <w:pPr>
        <w:spacing w:after="0" w:line="240" w:lineRule="auto"/>
      </w:pPr>
      <w:r>
        <w:separator/>
      </w:r>
    </w:p>
  </w:footnote>
  <w:footnote w:type="continuationSeparator" w:id="0">
    <w:p w14:paraId="704DACB2" w14:textId="77777777" w:rsidR="00205A6D" w:rsidRDefault="00205A6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94603" w14:textId="77777777" w:rsidR="00C65603" w:rsidRDefault="00C656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072E7" w14:textId="77777777" w:rsidR="00C65603" w:rsidRDefault="00C656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A44FE" w14:textId="77777777" w:rsidR="00C65603" w:rsidRDefault="00C656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A6D"/>
    <w:rsid w:val="00025386"/>
    <w:rsid w:val="001C2314"/>
    <w:rsid w:val="00205A6D"/>
    <w:rsid w:val="003213D5"/>
    <w:rsid w:val="003E3584"/>
    <w:rsid w:val="004202B7"/>
    <w:rsid w:val="00460B9D"/>
    <w:rsid w:val="005624D8"/>
    <w:rsid w:val="007A69F8"/>
    <w:rsid w:val="00833E3D"/>
    <w:rsid w:val="008F2498"/>
    <w:rsid w:val="00901872"/>
    <w:rsid w:val="00A56A6F"/>
    <w:rsid w:val="00AE62F2"/>
    <w:rsid w:val="00C65603"/>
    <w:rsid w:val="00C904C8"/>
    <w:rsid w:val="00CD751B"/>
    <w:rsid w:val="00D55FC4"/>
    <w:rsid w:val="00E10D5B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B56D67"/>
  <w15:chartTrackingRefBased/>
  <w15:docId w15:val="{A9BA4D16-11D8-4508-BDE4-2C782F97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Krzysztof Garczarek Lutycka</cp:lastModifiedBy>
  <cp:revision>9</cp:revision>
  <dcterms:created xsi:type="dcterms:W3CDTF">2023-07-21T08:59:00Z</dcterms:created>
  <dcterms:modified xsi:type="dcterms:W3CDTF">2023-11-13T08:23:00Z</dcterms:modified>
</cp:coreProperties>
</file>