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1D0804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D0804">
        <w:rPr>
          <w:rFonts w:ascii="Arial" w:hAnsi="Arial" w:cs="Arial"/>
          <w:sz w:val="24"/>
          <w:szCs w:val="24"/>
        </w:rPr>
        <w:t>Szerominek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D0804">
        <w:rPr>
          <w:rFonts w:ascii="Arial" w:hAnsi="Arial" w:cs="Arial"/>
          <w:sz w:val="24"/>
          <w:szCs w:val="24"/>
        </w:rPr>
        <w:t>2023-11-14</w:t>
      </w:r>
    </w:p>
    <w:p w:rsidR="00986737" w:rsidRPr="009432A1" w:rsidRDefault="001D0804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1" w:name="_GoBack"/>
      <w:bookmarkEnd w:id="1"/>
      <w:r w:rsidRPr="001D0804">
        <w:rPr>
          <w:rFonts w:ascii="Arial" w:hAnsi="Arial" w:cs="Arial"/>
          <w:b/>
          <w:bCs/>
          <w:sz w:val="24"/>
          <w:szCs w:val="24"/>
        </w:rPr>
        <w:t>Nadleśnictwo Płońsk</w:t>
      </w:r>
    </w:p>
    <w:p w:rsidR="00986737" w:rsidRPr="009432A1" w:rsidRDefault="001D0804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1D0804">
        <w:rPr>
          <w:rFonts w:ascii="Arial" w:hAnsi="Arial" w:cs="Arial"/>
          <w:sz w:val="24"/>
          <w:szCs w:val="24"/>
        </w:rPr>
        <w:t>Spokojna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D0804">
        <w:rPr>
          <w:rFonts w:ascii="Arial" w:hAnsi="Arial" w:cs="Arial"/>
          <w:sz w:val="24"/>
          <w:szCs w:val="24"/>
        </w:rPr>
        <w:t>1</w:t>
      </w:r>
    </w:p>
    <w:p w:rsidR="00986737" w:rsidRPr="009432A1" w:rsidRDefault="001D0804" w:rsidP="00986737">
      <w:pPr>
        <w:rPr>
          <w:rFonts w:ascii="Arial" w:hAnsi="Arial" w:cs="Arial"/>
          <w:sz w:val="24"/>
          <w:szCs w:val="24"/>
        </w:rPr>
      </w:pPr>
      <w:r w:rsidRPr="001D0804">
        <w:rPr>
          <w:rFonts w:ascii="Arial" w:hAnsi="Arial" w:cs="Arial"/>
          <w:sz w:val="24"/>
          <w:szCs w:val="24"/>
        </w:rPr>
        <w:t>09-100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D0804">
        <w:rPr>
          <w:rFonts w:ascii="Arial" w:hAnsi="Arial" w:cs="Arial"/>
          <w:sz w:val="24"/>
          <w:szCs w:val="24"/>
        </w:rPr>
        <w:t>Szerominek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1D080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0804">
              <w:rPr>
                <w:rFonts w:ascii="Arial" w:hAnsi="Arial" w:cs="Arial"/>
                <w:bCs/>
                <w:sz w:val="24"/>
                <w:szCs w:val="24"/>
              </w:rPr>
              <w:t>Wykonywanie usług z zakresu gospodarki leśnej na terenie Nadleśnictwa Płońsk w roku 2024.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D0804" w:rsidRPr="004E4B64" w:rsidTr="00475CF7">
        <w:tc>
          <w:tcPr>
            <w:tcW w:w="2269" w:type="dxa"/>
            <w:shd w:val="clear" w:color="auto" w:fill="auto"/>
          </w:tcPr>
          <w:p w:rsidR="001D0804" w:rsidRPr="004E4B64" w:rsidRDefault="001D0804" w:rsidP="00475C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0804" w:rsidRPr="004E4B64" w:rsidRDefault="001D0804" w:rsidP="00475C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0804">
              <w:rPr>
                <w:rFonts w:ascii="Arial" w:hAnsi="Arial" w:cs="Arial"/>
                <w:bCs/>
                <w:sz w:val="24"/>
                <w:szCs w:val="24"/>
              </w:rPr>
              <w:t>S.270.20.2023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D0804" w:rsidRPr="001D0804">
        <w:rPr>
          <w:rFonts w:ascii="Arial" w:hAnsi="Arial" w:cs="Arial"/>
          <w:sz w:val="24"/>
          <w:szCs w:val="24"/>
        </w:rPr>
        <w:t>(t.j.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D0804" w:rsidRPr="001D0804">
        <w:rPr>
          <w:rFonts w:ascii="Arial" w:hAnsi="Arial" w:cs="Arial"/>
          <w:sz w:val="24"/>
          <w:szCs w:val="24"/>
        </w:rPr>
        <w:t>14/11/2023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D0804" w:rsidRPr="001D0804">
        <w:rPr>
          <w:rFonts w:ascii="Arial" w:hAnsi="Arial" w:cs="Arial"/>
          <w:sz w:val="24"/>
          <w:szCs w:val="24"/>
        </w:rPr>
        <w:t>10:05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D0804" w:rsidRPr="00BB547B" w:rsidTr="00475CF7"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D0804" w:rsidRPr="00986737" w:rsidRDefault="001D0804" w:rsidP="00475CF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Ścinanie i Wyrzynanie Drzew Pielęgnacja Lasów Romuald Kowalczyk</w:t>
            </w:r>
          </w:p>
          <w:p w:rsidR="001D0804" w:rsidRPr="00986737" w:rsidRDefault="001D0804" w:rsidP="00475CF7">
            <w:pPr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Swobodnia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D0804" w:rsidRPr="00986737" w:rsidRDefault="001D0804" w:rsidP="00475CF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05-180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Pomiechówek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698 146.07 zł</w:t>
            </w:r>
          </w:p>
        </w:tc>
      </w:tr>
      <w:tr w:rsidR="001D0804" w:rsidRPr="00BB547B" w:rsidTr="00475CF7"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0804" w:rsidRPr="00986737" w:rsidRDefault="001D0804" w:rsidP="00475CF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Zakład Usług Leśnych "DAN-WOOD" Daniel Ciborowski</w:t>
            </w:r>
          </w:p>
          <w:p w:rsidR="001D0804" w:rsidRPr="00986737" w:rsidRDefault="001D0804" w:rsidP="00475CF7">
            <w:pPr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Babrosty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7A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D0804" w:rsidRPr="00986737" w:rsidRDefault="001D0804" w:rsidP="00475CF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12-200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Pisz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789 744.82 zł</w:t>
            </w:r>
          </w:p>
        </w:tc>
      </w:tr>
      <w:tr w:rsidR="001D0804" w:rsidRPr="00BB547B" w:rsidTr="00475CF7"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0804" w:rsidRPr="00986737" w:rsidRDefault="001D0804" w:rsidP="00475CF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Usługi Leśne Aneta Korzeniewska Stare Gałki 36 09-460 Mała Wieś</w:t>
            </w:r>
          </w:p>
          <w:p w:rsidR="001D0804" w:rsidRPr="00986737" w:rsidRDefault="001D0804" w:rsidP="00475CF7">
            <w:pPr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Stare Gałki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36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D0804" w:rsidRPr="00986737" w:rsidRDefault="001D0804" w:rsidP="00475CF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09-460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Mała Wieś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388 606.00 zł</w:t>
            </w:r>
          </w:p>
        </w:tc>
      </w:tr>
      <w:tr w:rsidR="001D0804" w:rsidRPr="00BB547B" w:rsidTr="00475CF7"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1D0804" w:rsidRPr="00986737" w:rsidRDefault="001D0804" w:rsidP="00475CF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Usługi Leśne Aneta Korzeniewska Stare Gałki 36 09-460 Mała Wieś</w:t>
            </w:r>
          </w:p>
          <w:p w:rsidR="001D0804" w:rsidRPr="00986737" w:rsidRDefault="001D0804" w:rsidP="00475CF7">
            <w:pPr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Stare Gałki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36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D0804" w:rsidRPr="00986737" w:rsidRDefault="001D0804" w:rsidP="00475CF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09-460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Mała Wieś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1 285 242.38 zł</w:t>
            </w:r>
          </w:p>
        </w:tc>
      </w:tr>
      <w:tr w:rsidR="001D0804" w:rsidRPr="00BB547B" w:rsidTr="00475CF7"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1D0804" w:rsidRPr="00986737" w:rsidRDefault="001D0804" w:rsidP="00475CF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Usługi Leśne Aneta Korzeniewska Stare Gałki 36 09-460 Mała Wieś</w:t>
            </w:r>
          </w:p>
          <w:p w:rsidR="001D0804" w:rsidRPr="00986737" w:rsidRDefault="001D0804" w:rsidP="00475CF7">
            <w:pPr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Stare Gałki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36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D0804" w:rsidRPr="00986737" w:rsidRDefault="001D0804" w:rsidP="00475CF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09-460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Mała Wieś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1 433 951.02 zł</w:t>
            </w:r>
          </w:p>
        </w:tc>
      </w:tr>
      <w:tr w:rsidR="001D0804" w:rsidRPr="00BB547B" w:rsidTr="00475CF7"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1D0804" w:rsidRPr="00986737" w:rsidRDefault="001D0804" w:rsidP="00475CF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Zakład Usług Leśnych i Szkółkarskich Agnieszka Chrzanowska</w:t>
            </w:r>
          </w:p>
          <w:p w:rsidR="001D0804" w:rsidRPr="00986737" w:rsidRDefault="001D0804" w:rsidP="00475CF7">
            <w:pPr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Kadłubówka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11/A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D0804" w:rsidRPr="00986737" w:rsidRDefault="001D0804" w:rsidP="00475CF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09-120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Nowe Miasto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1 393 680.00 zł</w:t>
            </w:r>
          </w:p>
        </w:tc>
      </w:tr>
      <w:tr w:rsidR="001D0804" w:rsidRPr="00BB547B" w:rsidTr="00475CF7"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1D0804" w:rsidRPr="00986737" w:rsidRDefault="001D0804" w:rsidP="00475CF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Usługi Leśne Marcin Małecki</w:t>
            </w:r>
          </w:p>
          <w:p w:rsidR="001D0804" w:rsidRPr="00986737" w:rsidRDefault="001D0804" w:rsidP="00475CF7">
            <w:pPr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Luberadz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D0804" w:rsidRPr="00986737" w:rsidRDefault="001D0804" w:rsidP="00475CF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06-456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Ojrzeń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672 366.96 zł</w:t>
            </w:r>
          </w:p>
        </w:tc>
      </w:tr>
      <w:tr w:rsidR="001D0804" w:rsidRPr="00BB547B" w:rsidTr="00475CF7"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1D0804" w:rsidRPr="00986737" w:rsidRDefault="001D0804" w:rsidP="00475CF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Usługi Leśne Marcin Małecki</w:t>
            </w:r>
          </w:p>
          <w:p w:rsidR="001D0804" w:rsidRPr="00986737" w:rsidRDefault="001D0804" w:rsidP="00475CF7">
            <w:pPr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Luberadz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D0804" w:rsidRPr="00986737" w:rsidRDefault="001D0804" w:rsidP="00475CF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06-456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Ojrzeń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1 262 290.07 zł</w:t>
            </w:r>
          </w:p>
        </w:tc>
      </w:tr>
      <w:tr w:rsidR="001D0804" w:rsidRPr="00BB547B" w:rsidTr="00475CF7"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1D0804" w:rsidRPr="00986737" w:rsidRDefault="001D0804" w:rsidP="00475CF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Usługi Leśne Marcin Małecki</w:t>
            </w:r>
          </w:p>
          <w:p w:rsidR="001D0804" w:rsidRPr="00986737" w:rsidRDefault="001D0804" w:rsidP="00475CF7">
            <w:pPr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Luberadz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D0804" w:rsidRPr="00986737" w:rsidRDefault="001D0804" w:rsidP="00475CF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06-456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804">
              <w:rPr>
                <w:rFonts w:ascii="Arial" w:hAnsi="Arial" w:cs="Arial"/>
                <w:sz w:val="24"/>
                <w:szCs w:val="24"/>
              </w:rPr>
              <w:t>Ojrzeń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0804" w:rsidRPr="00986737" w:rsidRDefault="001D0804" w:rsidP="00475CF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0804">
              <w:rPr>
                <w:rFonts w:ascii="Arial" w:hAnsi="Arial" w:cs="Arial"/>
                <w:sz w:val="24"/>
                <w:szCs w:val="24"/>
              </w:rPr>
              <w:t>1 148 695.91 zł</w:t>
            </w:r>
          </w:p>
        </w:tc>
      </w:tr>
    </w:tbl>
    <w:p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C236D3" w:rsidRPr="00BB547B" w:rsidRDefault="001D0804" w:rsidP="00173B20">
      <w:pPr>
        <w:jc w:val="right"/>
        <w:rPr>
          <w:rFonts w:ascii="Arial" w:hAnsi="Arial" w:cs="Arial"/>
          <w:sz w:val="22"/>
          <w:szCs w:val="22"/>
        </w:rPr>
      </w:pPr>
      <w:r w:rsidRPr="001D0804">
        <w:rPr>
          <w:rFonts w:ascii="Arial" w:hAnsi="Arial" w:cs="Arial"/>
          <w:sz w:val="24"/>
          <w:szCs w:val="24"/>
        </w:rPr>
        <w:t xml:space="preserve">  Tomasz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Pr="001D0804">
        <w:rPr>
          <w:rFonts w:ascii="Arial" w:hAnsi="Arial" w:cs="Arial"/>
          <w:sz w:val="24"/>
          <w:szCs w:val="24"/>
        </w:rPr>
        <w:t>Dziewulski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C42" w:rsidRDefault="00E24C42">
      <w:r>
        <w:separator/>
      </w:r>
    </w:p>
  </w:endnote>
  <w:endnote w:type="continuationSeparator" w:id="0">
    <w:p w:rsidR="00E24C42" w:rsidRDefault="00E24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9634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9634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4C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C42" w:rsidRDefault="00E24C42">
      <w:r>
        <w:separator/>
      </w:r>
    </w:p>
  </w:footnote>
  <w:footnote w:type="continuationSeparator" w:id="0">
    <w:p w:rsidR="00E24C42" w:rsidRDefault="00E24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804" w:rsidRDefault="001D08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804" w:rsidRDefault="001D08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804" w:rsidRDefault="001D08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4C42"/>
    <w:rsid w:val="00007727"/>
    <w:rsid w:val="00017720"/>
    <w:rsid w:val="00035488"/>
    <w:rsid w:val="000D7F25"/>
    <w:rsid w:val="000E00E5"/>
    <w:rsid w:val="00173B20"/>
    <w:rsid w:val="001C69FF"/>
    <w:rsid w:val="001D0804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9634E"/>
    <w:rsid w:val="00CA3D66"/>
    <w:rsid w:val="00CB0802"/>
    <w:rsid w:val="00D665F5"/>
    <w:rsid w:val="00D7128F"/>
    <w:rsid w:val="00E24C4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3EB8372-D905-49AC-B058-9FEB5B37F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256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Dziewulski</dc:creator>
  <cp:keywords/>
  <dc:description/>
  <cp:lastModifiedBy>Tomasz Dziewulski</cp:lastModifiedBy>
  <cp:revision>2</cp:revision>
  <dcterms:created xsi:type="dcterms:W3CDTF">2023-11-14T11:22:00Z</dcterms:created>
  <dcterms:modified xsi:type="dcterms:W3CDTF">2023-11-14T11:22:00Z</dcterms:modified>
</cp:coreProperties>
</file>