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FF265" w14:textId="4042E1C4" w:rsidR="00821C80" w:rsidRPr="00C353C9" w:rsidRDefault="00776184" w:rsidP="00776184">
      <w:pPr>
        <w:pStyle w:val="Nagwek3"/>
        <w:jc w:val="left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73C921" wp14:editId="08F7BBA0">
                <wp:simplePos x="0" y="0"/>
                <wp:positionH relativeFrom="column">
                  <wp:posOffset>-119380</wp:posOffset>
                </wp:positionH>
                <wp:positionV relativeFrom="paragraph">
                  <wp:posOffset>260350</wp:posOffset>
                </wp:positionV>
                <wp:extent cx="2343150" cy="1019175"/>
                <wp:effectExtent l="0" t="0" r="19050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422E4E" w14:textId="77777777" w:rsidR="00821C80" w:rsidRDefault="00821C80"/>
                          <w:p w14:paraId="42F74FF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C46033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AB3C5A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370888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A4F4052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D634775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4B919CA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4C1F1C65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73C921" id="AutoShape 2" o:spid="_x0000_s1026" style="position:absolute;margin-left:-9.4pt;margin-top:20.5pt;width:184.5pt;height:8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" filled="f" strokeweight=".25pt">
                <v:textbox inset="1pt,1pt,1pt,1pt">
                  <w:txbxContent>
                    <w:p w14:paraId="61422E4E" w14:textId="77777777" w:rsidR="00821C80" w:rsidRDefault="00821C80"/>
                    <w:p w14:paraId="42F74FF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4C46033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1CAB3C5A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0370888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A4F4052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D634775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4B919CA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4C1F1C65" w14:textId="77777777" w:rsidR="00821C80" w:rsidRDefault="00821C80"/>
                  </w:txbxContent>
                </v:textbox>
              </v:roundrect>
            </w:pict>
          </mc:Fallback>
        </mc:AlternateContent>
      </w:r>
      <w:r>
        <w:rPr>
          <w:rFonts w:ascii="Arial Narrow" w:hAnsi="Arial Narrow"/>
          <w:b w:val="0"/>
          <w:bCs/>
          <w:sz w:val="24"/>
        </w:rPr>
        <w:t xml:space="preserve">Sprawa nr </w:t>
      </w:r>
      <w:r w:rsidR="00670B44">
        <w:rPr>
          <w:rFonts w:ascii="Arial Narrow" w:hAnsi="Arial Narrow"/>
          <w:bCs/>
          <w:sz w:val="24"/>
        </w:rPr>
        <w:t>1</w:t>
      </w:r>
      <w:r w:rsidR="00AC40BD">
        <w:rPr>
          <w:rFonts w:ascii="Arial Narrow" w:hAnsi="Arial Narrow"/>
          <w:bCs/>
          <w:sz w:val="24"/>
        </w:rPr>
        <w:t>22</w:t>
      </w:r>
      <w:r w:rsidRPr="00670B44">
        <w:rPr>
          <w:rFonts w:ascii="Arial Narrow" w:hAnsi="Arial Narrow"/>
          <w:bCs/>
          <w:sz w:val="24"/>
        </w:rPr>
        <w:t>/2023</w:t>
      </w:r>
      <w:r w:rsidRPr="00776184">
        <w:rPr>
          <w:rFonts w:ascii="Arial Narrow" w:hAnsi="Arial Narrow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 w:rsidR="00821C80" w:rsidRPr="00D806C8">
        <w:rPr>
          <w:rFonts w:ascii="Arial Narrow" w:hAnsi="Arial Narrow"/>
          <w:bCs/>
          <w:sz w:val="24"/>
        </w:rPr>
        <w:t xml:space="preserve">Załącznik nr </w:t>
      </w:r>
      <w:r w:rsidR="00670B44">
        <w:rPr>
          <w:rFonts w:ascii="Arial Narrow" w:hAnsi="Arial Narrow"/>
          <w:bCs/>
          <w:sz w:val="24"/>
        </w:rPr>
        <w:t>6</w:t>
      </w:r>
      <w:r w:rsidR="00D806C8" w:rsidRPr="00D806C8">
        <w:rPr>
          <w:rFonts w:ascii="Arial Narrow" w:hAnsi="Arial Narrow"/>
          <w:bCs/>
          <w:sz w:val="24"/>
        </w:rPr>
        <w:t xml:space="preserve"> </w:t>
      </w:r>
      <w:r w:rsidR="00F83B51" w:rsidRPr="00D806C8">
        <w:rPr>
          <w:rFonts w:ascii="Arial Narrow" w:hAnsi="Arial Narrow"/>
          <w:bCs/>
          <w:sz w:val="24"/>
          <w:szCs w:val="24"/>
        </w:rPr>
        <w:t>do SWZ</w:t>
      </w:r>
    </w:p>
    <w:p w14:paraId="7252C077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6BAE82C6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20DBD55A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2C949512" w14:textId="77777777"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</w:p>
    <w:p w14:paraId="5B278FEE" w14:textId="77777777" w:rsidR="00776184" w:rsidRDefault="00776184">
      <w:pPr>
        <w:pStyle w:val="Nagwek4"/>
        <w:rPr>
          <w:rFonts w:ascii="Arial Narrow" w:hAnsi="Arial Narrow"/>
          <w:spacing w:val="30"/>
          <w:sz w:val="28"/>
        </w:rPr>
      </w:pPr>
    </w:p>
    <w:p w14:paraId="17C986BD" w14:textId="77777777" w:rsidR="00821C80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14:paraId="2942BC01" w14:textId="77777777" w:rsidR="00776184" w:rsidRPr="00776184" w:rsidRDefault="00776184" w:rsidP="00776184"/>
    <w:p w14:paraId="003346D0" w14:textId="77777777"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14:paraId="4A3041E0" w14:textId="77777777"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14:paraId="385BFD94" w14:textId="43258A37" w:rsidR="00150D7E" w:rsidRPr="003F459C" w:rsidRDefault="00150D7E" w:rsidP="00150D7E">
      <w:pPr>
        <w:jc w:val="both"/>
        <w:rPr>
          <w:rFonts w:ascii="Arial Narrow" w:hAnsi="Arial Narrow"/>
          <w:b/>
          <w:bCs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D724B" w:rsidRPr="00C353C9">
        <w:rPr>
          <w:rFonts w:ascii="Arial Narrow" w:hAnsi="Arial Narrow"/>
          <w:b/>
          <w:sz w:val="24"/>
        </w:rPr>
        <w:t>przetarg nieograniczony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  <w:r w:rsidR="003F459C">
        <w:rPr>
          <w:rFonts w:ascii="Arial Narrow" w:hAnsi="Arial Narrow"/>
          <w:sz w:val="24"/>
        </w:rPr>
        <w:t xml:space="preserve"> </w:t>
      </w:r>
      <w:r w:rsidR="003F459C" w:rsidRPr="003F459C">
        <w:rPr>
          <w:rFonts w:ascii="Arial Narrow" w:hAnsi="Arial Narrow"/>
          <w:b/>
          <w:bCs/>
          <w:sz w:val="24"/>
        </w:rPr>
        <w:t xml:space="preserve">Pełna obsługa serwisowa systemu rezonansu magnetycznego INGENIA 3.0 T oraz systemu </w:t>
      </w:r>
      <w:proofErr w:type="spellStart"/>
      <w:r w:rsidR="003F459C" w:rsidRPr="003F459C">
        <w:rPr>
          <w:rFonts w:ascii="Arial Narrow" w:hAnsi="Arial Narrow"/>
          <w:b/>
          <w:bCs/>
          <w:sz w:val="24"/>
        </w:rPr>
        <w:t>IntelliSpace</w:t>
      </w:r>
      <w:proofErr w:type="spellEnd"/>
      <w:r w:rsidR="003F459C" w:rsidRPr="003F459C">
        <w:rPr>
          <w:rFonts w:ascii="Arial Narrow" w:hAnsi="Arial Narrow"/>
          <w:b/>
          <w:bCs/>
          <w:sz w:val="24"/>
        </w:rPr>
        <w:t xml:space="preserve"> Portal</w:t>
      </w:r>
    </w:p>
    <w:p w14:paraId="3C1BD867" w14:textId="60DBF331" w:rsidR="00150D7E" w:rsidRPr="00C353C9" w:rsidRDefault="00150D7E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>OŚWIADCZAM(Y), że w wykonaniu niniejszego zamówienia będą uczestniczyć następujące osoby:</w:t>
      </w:r>
    </w:p>
    <w:p w14:paraId="1349C5C1" w14:textId="77777777"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14:paraId="3186EABF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10344AE4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14:paraId="4129D522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14:paraId="7CE25E0D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14:paraId="133F1DB9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77640591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14:paraId="533670D4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14:paraId="6A93573F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14:paraId="29B052D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1FE87994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348CF49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1E9005D2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163C0F46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922BCEF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4B6E1C2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56FFAD8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14:paraId="19CBD3ED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C677459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7E75D89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1FC3D7D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24CFD3C1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53FB69CE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F16E3BE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5C2BDD0B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14:paraId="6AC37D16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B8DF846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07A72B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048FB5CB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183DE206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914B94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B149C01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70B1A994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14:paraId="68A2AB9A" w14:textId="77777777"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>…………</w:t>
      </w:r>
      <w:proofErr w:type="gramStart"/>
      <w:r w:rsidRPr="00C353C9">
        <w:rPr>
          <w:rFonts w:ascii="Arial Narrow" w:hAnsi="Arial Narrow"/>
          <w:sz w:val="24"/>
        </w:rPr>
        <w:t>…….</w:t>
      </w:r>
      <w:proofErr w:type="gramEnd"/>
      <w:r w:rsidRPr="00C353C9">
        <w:rPr>
          <w:rFonts w:ascii="Arial Narrow" w:hAnsi="Arial Narrow"/>
          <w:sz w:val="24"/>
        </w:rPr>
        <w:t xml:space="preserve">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</w:t>
      </w:r>
      <w:r w:rsidR="00776184">
        <w:rPr>
          <w:rFonts w:ascii="Arial Narrow" w:hAnsi="Arial Narrow"/>
          <w:sz w:val="24"/>
        </w:rPr>
        <w:tab/>
      </w:r>
      <w:r w:rsidR="00776184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>.………………………………………………………..</w:t>
      </w:r>
    </w:p>
    <w:p w14:paraId="439E2164" w14:textId="77777777" w:rsidR="00821C80" w:rsidRPr="00C353C9" w:rsidRDefault="00821C80" w:rsidP="00776184">
      <w:pPr>
        <w:ind w:left="9069" w:firstLine="135"/>
        <w:jc w:val="center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C353C9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8F333" w14:textId="77777777" w:rsidR="00013DC2" w:rsidRDefault="00013DC2">
      <w:r>
        <w:separator/>
      </w:r>
    </w:p>
  </w:endnote>
  <w:endnote w:type="continuationSeparator" w:id="0">
    <w:p w14:paraId="1A3520C5" w14:textId="77777777" w:rsidR="00013DC2" w:rsidRDefault="00013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A0CD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388AE6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00B3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BA6C82" w14:textId="77777777" w:rsidR="00821C80" w:rsidRDefault="00821C80">
    <w:pPr>
      <w:pStyle w:val="Stopka"/>
      <w:tabs>
        <w:tab w:val="clear" w:pos="4536"/>
      </w:tabs>
      <w:jc w:val="center"/>
    </w:pPr>
  </w:p>
  <w:p w14:paraId="34E18DEB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70B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70B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63F1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7EC3AD" w14:textId="77777777" w:rsidR="00821C80" w:rsidRDefault="00821C80">
    <w:pPr>
      <w:pStyle w:val="Stopka"/>
      <w:tabs>
        <w:tab w:val="clear" w:pos="4536"/>
      </w:tabs>
      <w:jc w:val="center"/>
    </w:pPr>
  </w:p>
  <w:p w14:paraId="54257C6B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0B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8565E" w14:textId="77777777" w:rsidR="00013DC2" w:rsidRDefault="00013DC2">
      <w:r>
        <w:separator/>
      </w:r>
    </w:p>
  </w:footnote>
  <w:footnote w:type="continuationSeparator" w:id="0">
    <w:p w14:paraId="18924FBA" w14:textId="77777777" w:rsidR="00013DC2" w:rsidRDefault="00013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21A6" w14:textId="77777777"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6E4AB" w14:textId="77777777"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AA0D0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4F8"/>
    <w:rsid w:val="00013DC2"/>
    <w:rsid w:val="0004046A"/>
    <w:rsid w:val="00150D7E"/>
    <w:rsid w:val="00167DCC"/>
    <w:rsid w:val="0026461E"/>
    <w:rsid w:val="003507AD"/>
    <w:rsid w:val="00375413"/>
    <w:rsid w:val="003F459C"/>
    <w:rsid w:val="004E070D"/>
    <w:rsid w:val="006007F4"/>
    <w:rsid w:val="0060654D"/>
    <w:rsid w:val="00613F8A"/>
    <w:rsid w:val="00670B44"/>
    <w:rsid w:val="006D724B"/>
    <w:rsid w:val="007064BA"/>
    <w:rsid w:val="007152A0"/>
    <w:rsid w:val="00771188"/>
    <w:rsid w:val="00776184"/>
    <w:rsid w:val="00817D27"/>
    <w:rsid w:val="00821C80"/>
    <w:rsid w:val="00936CFB"/>
    <w:rsid w:val="00980415"/>
    <w:rsid w:val="009C437A"/>
    <w:rsid w:val="00AA594F"/>
    <w:rsid w:val="00AB74F8"/>
    <w:rsid w:val="00AC40BD"/>
    <w:rsid w:val="00B11EA3"/>
    <w:rsid w:val="00B41A5F"/>
    <w:rsid w:val="00B551AF"/>
    <w:rsid w:val="00C1530B"/>
    <w:rsid w:val="00C353C9"/>
    <w:rsid w:val="00D52F5E"/>
    <w:rsid w:val="00D806C8"/>
    <w:rsid w:val="00E819CF"/>
    <w:rsid w:val="00F024A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558E5"/>
  <w15:docId w15:val="{B30CEF8E-E966-4797-83B6-CF2560CD8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4</cp:revision>
  <cp:lastPrinted>2023-09-19T07:40:00Z</cp:lastPrinted>
  <dcterms:created xsi:type="dcterms:W3CDTF">2023-11-13T07:44:00Z</dcterms:created>
  <dcterms:modified xsi:type="dcterms:W3CDTF">2023-11-13T07:47:00Z</dcterms:modified>
</cp:coreProperties>
</file>