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EF825" w14:textId="200B9745" w:rsidR="006676AE" w:rsidRPr="007462C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462C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57078">
        <w:rPr>
          <w:rFonts w:ascii="Arial Narrow" w:hAnsi="Arial Narrow" w:cs="Arial"/>
          <w:bCs/>
          <w:i w:val="0"/>
          <w:szCs w:val="24"/>
        </w:rPr>
        <w:t>2</w:t>
      </w:r>
      <w:r w:rsidR="00B36ABD" w:rsidRPr="007462C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0225D4A" w14:textId="77777777" w:rsidR="005103B9" w:rsidRPr="007462C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31619C0D" w14:textId="77777777" w:rsidR="006676AE" w:rsidRPr="007462C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Znak sprawy:</w:t>
      </w:r>
      <w:r w:rsidRPr="007462C2">
        <w:rPr>
          <w:rFonts w:ascii="Arial Narrow" w:hAnsi="Arial Narrow" w:cs="Arial"/>
          <w:b/>
          <w:sz w:val="24"/>
          <w:szCs w:val="24"/>
        </w:rPr>
        <w:t xml:space="preserve"> </w:t>
      </w:r>
      <w:r w:rsidR="00B04E67" w:rsidRPr="007462C2">
        <w:rPr>
          <w:rFonts w:ascii="Arial Narrow" w:hAnsi="Arial Narrow" w:cs="Arial"/>
          <w:b/>
          <w:sz w:val="24"/>
          <w:szCs w:val="24"/>
        </w:rPr>
        <w:t>122/2023</w:t>
      </w:r>
    </w:p>
    <w:p w14:paraId="08AC7318" w14:textId="77777777" w:rsidR="00C4103F" w:rsidRPr="007462C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462C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462C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462C2">
        <w:rPr>
          <w:rFonts w:ascii="Arial Narrow" w:hAnsi="Arial Narrow" w:cs="Arial"/>
          <w:b/>
          <w:sz w:val="24"/>
          <w:szCs w:val="24"/>
        </w:rPr>
        <w:t>:</w:t>
      </w:r>
    </w:p>
    <w:p w14:paraId="5AC8276C" w14:textId="77777777" w:rsidR="006676AE" w:rsidRPr="007462C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462C2">
        <w:rPr>
          <w:rFonts w:ascii="Arial Narrow" w:hAnsi="Arial Narrow" w:cs="Arial"/>
        </w:rPr>
        <w:t xml:space="preserve"> </w:t>
      </w:r>
      <w:r w:rsidR="00B04E67" w:rsidRPr="007462C2">
        <w:rPr>
          <w:rFonts w:ascii="Arial Narrow" w:hAnsi="Arial Narrow" w:cs="Arial"/>
        </w:rPr>
        <w:t>10 Wojskowy Szpital Kliniczny z Polikliniką Samodzielny Publiczny Zakład Opieki Zdrowotnej</w:t>
      </w:r>
    </w:p>
    <w:p w14:paraId="4B9D53EB" w14:textId="77777777" w:rsidR="006676AE" w:rsidRPr="007462C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62C2">
        <w:rPr>
          <w:rFonts w:ascii="Arial Narrow" w:hAnsi="Arial Narrow" w:cs="Arial"/>
        </w:rPr>
        <w:t xml:space="preserve"> </w:t>
      </w:r>
      <w:r w:rsidR="00B04E67" w:rsidRPr="007462C2">
        <w:rPr>
          <w:rFonts w:ascii="Arial Narrow" w:hAnsi="Arial Narrow" w:cs="Arial"/>
        </w:rPr>
        <w:t>ul. Powstańców Warszawy</w:t>
      </w:r>
      <w:r w:rsidRPr="007462C2">
        <w:rPr>
          <w:rFonts w:ascii="Arial Narrow" w:hAnsi="Arial Narrow" w:cs="Arial"/>
        </w:rPr>
        <w:t xml:space="preserve"> </w:t>
      </w:r>
      <w:r w:rsidR="00B04E67" w:rsidRPr="007462C2">
        <w:rPr>
          <w:rFonts w:ascii="Arial Narrow" w:hAnsi="Arial Narrow" w:cs="Arial"/>
        </w:rPr>
        <w:t>5</w:t>
      </w:r>
      <w:r w:rsidRPr="007462C2">
        <w:rPr>
          <w:rFonts w:ascii="Arial Narrow" w:hAnsi="Arial Narrow" w:cs="Arial"/>
        </w:rPr>
        <w:t xml:space="preserve"> </w:t>
      </w:r>
    </w:p>
    <w:p w14:paraId="6DA9379C" w14:textId="77777777" w:rsidR="00F90CD1" w:rsidRPr="007462C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62C2">
        <w:rPr>
          <w:rFonts w:ascii="Arial Narrow" w:hAnsi="Arial Narrow" w:cs="Arial"/>
        </w:rPr>
        <w:t xml:space="preserve"> </w:t>
      </w:r>
      <w:r w:rsidR="00B04E67" w:rsidRPr="007462C2">
        <w:rPr>
          <w:rFonts w:ascii="Arial Narrow" w:hAnsi="Arial Narrow" w:cs="Arial"/>
        </w:rPr>
        <w:t>85-681</w:t>
      </w:r>
      <w:r w:rsidRPr="007462C2">
        <w:rPr>
          <w:rFonts w:ascii="Arial Narrow" w:hAnsi="Arial Narrow" w:cs="Arial"/>
        </w:rPr>
        <w:t xml:space="preserve"> </w:t>
      </w:r>
      <w:r w:rsidR="00B04E67" w:rsidRPr="007462C2">
        <w:rPr>
          <w:rFonts w:ascii="Arial Narrow" w:hAnsi="Arial Narrow" w:cs="Arial"/>
        </w:rPr>
        <w:t>Bydgoszcz</w:t>
      </w:r>
    </w:p>
    <w:p w14:paraId="0FC74254" w14:textId="77777777" w:rsidR="009169D4" w:rsidRPr="007462C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462C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A483E4B" w14:textId="77777777" w:rsidR="009169D4" w:rsidRPr="007462C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62C2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08AC2C5" w14:textId="77777777" w:rsidR="00C4103F" w:rsidRPr="007462C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462C2">
        <w:rPr>
          <w:rFonts w:ascii="Arial Narrow" w:hAnsi="Arial Narrow" w:cs="Arial"/>
          <w:i/>
        </w:rPr>
        <w:t xml:space="preserve"> </w:t>
      </w:r>
    </w:p>
    <w:p w14:paraId="165F059E" w14:textId="77777777" w:rsidR="00C4103F" w:rsidRPr="007462C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462C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462C2">
        <w:rPr>
          <w:rFonts w:ascii="Arial Narrow" w:hAnsi="Arial Narrow" w:cs="Arial"/>
          <w:b/>
          <w:sz w:val="24"/>
          <w:szCs w:val="24"/>
        </w:rPr>
        <w:t>:</w:t>
      </w:r>
    </w:p>
    <w:p w14:paraId="5667303A" w14:textId="77777777" w:rsidR="00757EFB" w:rsidRPr="007462C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462C2">
        <w:rPr>
          <w:rFonts w:ascii="Arial Narrow" w:hAnsi="Arial Narrow" w:cs="Arial"/>
        </w:rPr>
        <w:t>………………………………………</w:t>
      </w:r>
      <w:r w:rsidR="00650D6C" w:rsidRPr="007462C2">
        <w:rPr>
          <w:rFonts w:ascii="Arial Narrow" w:hAnsi="Arial Narrow" w:cs="Arial"/>
        </w:rPr>
        <w:t>…………………………</w:t>
      </w:r>
      <w:r w:rsidRPr="007462C2">
        <w:rPr>
          <w:rFonts w:ascii="Arial Narrow" w:hAnsi="Arial Narrow" w:cs="Arial"/>
        </w:rPr>
        <w:t>…</w:t>
      </w:r>
    </w:p>
    <w:p w14:paraId="4FB1F2E4" w14:textId="77777777" w:rsidR="007118F0" w:rsidRPr="007462C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462C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462C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462C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462C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462C2">
        <w:rPr>
          <w:rFonts w:ascii="Arial Narrow" w:hAnsi="Arial Narrow" w:cs="Arial"/>
          <w:i/>
          <w:sz w:val="16"/>
          <w:szCs w:val="16"/>
        </w:rPr>
        <w:t>KRS/CEiDG)</w:t>
      </w:r>
    </w:p>
    <w:p w14:paraId="78BFFC27" w14:textId="77777777" w:rsidR="00C4103F" w:rsidRPr="007462C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462C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8395083" w14:textId="77777777" w:rsidR="00757EFB" w:rsidRPr="007462C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462C2">
        <w:rPr>
          <w:rFonts w:ascii="Arial Narrow" w:hAnsi="Arial Narrow" w:cs="Arial"/>
        </w:rPr>
        <w:t>………………………………………</w:t>
      </w:r>
      <w:r w:rsidR="00650D6C" w:rsidRPr="007462C2">
        <w:rPr>
          <w:rFonts w:ascii="Arial Narrow" w:hAnsi="Arial Narrow" w:cs="Arial"/>
        </w:rPr>
        <w:t>……</w:t>
      </w:r>
      <w:r w:rsidRPr="007462C2">
        <w:rPr>
          <w:rFonts w:ascii="Arial Narrow" w:hAnsi="Arial Narrow" w:cs="Arial"/>
        </w:rPr>
        <w:t>…</w:t>
      </w:r>
    </w:p>
    <w:p w14:paraId="49D2A49B" w14:textId="77777777" w:rsidR="00484F88" w:rsidRPr="007462C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462C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462C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462C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462C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462C2">
        <w:rPr>
          <w:rFonts w:ascii="Arial Narrow" w:hAnsi="Arial Narrow" w:cs="Arial"/>
          <w:i/>
          <w:sz w:val="16"/>
          <w:szCs w:val="16"/>
        </w:rPr>
        <w:t>reprezentacji</w:t>
      </w:r>
      <w:r w:rsidRPr="007462C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4E67" w:rsidRPr="007462C2" w14:paraId="5E747CCA" w14:textId="77777777" w:rsidTr="00340093">
        <w:tc>
          <w:tcPr>
            <w:tcW w:w="9104" w:type="dxa"/>
            <w:shd w:val="clear" w:color="auto" w:fill="D9D9D9"/>
          </w:tcPr>
          <w:p w14:paraId="3101A141" w14:textId="77777777" w:rsidR="00B04E67" w:rsidRPr="007462C2" w:rsidRDefault="00B04E67" w:rsidP="003400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462C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6941760" w14:textId="77777777" w:rsidR="00B04E67" w:rsidRPr="007462C2" w:rsidRDefault="00B04E67" w:rsidP="0034009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462C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462C2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7462C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62C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1A5192C5" w14:textId="77777777" w:rsidR="00B04E67" w:rsidRPr="007462C2" w:rsidRDefault="00B04E67" w:rsidP="003400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467861B0" w14:textId="77777777" w:rsidR="00B04E67" w:rsidRPr="007462C2" w:rsidRDefault="00B04E67" w:rsidP="0034009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134879C7" w14:textId="77777777" w:rsidR="00B04E67" w:rsidRPr="007462C2" w:rsidRDefault="00B04E67" w:rsidP="00340093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5E445BF" w14:textId="77777777" w:rsidR="00E50194" w:rsidRPr="007462C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Na potrzeby postę</w:t>
      </w:r>
      <w:r w:rsidR="008D0487" w:rsidRPr="007462C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462C2">
        <w:rPr>
          <w:rFonts w:ascii="Arial Narrow" w:hAnsi="Arial Narrow" w:cs="Arial"/>
          <w:sz w:val="24"/>
          <w:szCs w:val="24"/>
        </w:rPr>
        <w:t>zamówienia publicznego</w:t>
      </w:r>
      <w:r w:rsidR="00E50194" w:rsidRPr="007462C2">
        <w:rPr>
          <w:rFonts w:ascii="Arial Narrow" w:hAnsi="Arial Narrow" w:cs="Arial"/>
          <w:sz w:val="24"/>
          <w:szCs w:val="24"/>
        </w:rPr>
        <w:t xml:space="preserve"> pn.:</w:t>
      </w:r>
    </w:p>
    <w:p w14:paraId="11548D9A" w14:textId="77777777" w:rsidR="00E50194" w:rsidRPr="007462C2" w:rsidRDefault="00B04E67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b/>
          <w:sz w:val="24"/>
          <w:szCs w:val="24"/>
        </w:rPr>
        <w:t xml:space="preserve">Pełna obsługa serwisowa systemu rezonansu magnetycznego INGENIA 3.0 T oraz systemu </w:t>
      </w:r>
      <w:proofErr w:type="spellStart"/>
      <w:r w:rsidRPr="007462C2">
        <w:rPr>
          <w:rFonts w:ascii="Arial Narrow" w:hAnsi="Arial Narrow" w:cs="Arial"/>
          <w:b/>
          <w:sz w:val="24"/>
          <w:szCs w:val="24"/>
        </w:rPr>
        <w:t>IntelliSpace</w:t>
      </w:r>
      <w:proofErr w:type="spellEnd"/>
      <w:r w:rsidRPr="007462C2">
        <w:rPr>
          <w:rFonts w:ascii="Arial Narrow" w:hAnsi="Arial Narrow" w:cs="Arial"/>
          <w:b/>
          <w:sz w:val="24"/>
          <w:szCs w:val="24"/>
        </w:rPr>
        <w:t xml:space="preserve"> Portal</w:t>
      </w:r>
    </w:p>
    <w:p w14:paraId="73C8FEEB" w14:textId="77777777" w:rsidR="00F90CD1" w:rsidRPr="007462C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prowadzonego przez </w:t>
      </w:r>
      <w:r w:rsidR="00B04E67" w:rsidRPr="007462C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462C2">
        <w:rPr>
          <w:rFonts w:ascii="Arial Narrow" w:hAnsi="Arial Narrow" w:cs="Arial"/>
          <w:b/>
          <w:sz w:val="24"/>
          <w:szCs w:val="24"/>
        </w:rPr>
        <w:t>,</w:t>
      </w:r>
      <w:r w:rsidR="002B2AD9" w:rsidRPr="007462C2">
        <w:rPr>
          <w:rFonts w:ascii="Arial Narrow" w:hAnsi="Arial Narrow" w:cs="Arial"/>
          <w:sz w:val="24"/>
          <w:szCs w:val="24"/>
        </w:rPr>
        <w:t xml:space="preserve"> </w:t>
      </w:r>
      <w:r w:rsidR="00E65685" w:rsidRPr="007462C2">
        <w:rPr>
          <w:rFonts w:ascii="Arial Narrow" w:hAnsi="Arial Narrow" w:cs="Arial"/>
          <w:sz w:val="24"/>
          <w:szCs w:val="24"/>
        </w:rPr>
        <w:t>oświa</w:t>
      </w:r>
      <w:r w:rsidR="00825A09" w:rsidRPr="007462C2">
        <w:rPr>
          <w:rFonts w:ascii="Arial Narrow" w:hAnsi="Arial Narrow" w:cs="Arial"/>
          <w:sz w:val="24"/>
          <w:szCs w:val="24"/>
        </w:rPr>
        <w:t>dczam</w:t>
      </w:r>
      <w:r w:rsidR="00E65685" w:rsidRPr="007462C2">
        <w:rPr>
          <w:rFonts w:ascii="Arial Narrow" w:hAnsi="Arial Narrow" w:cs="Arial"/>
          <w:sz w:val="24"/>
          <w:szCs w:val="24"/>
        </w:rPr>
        <w:t>,</w:t>
      </w:r>
      <w:r w:rsidR="002B2AD9" w:rsidRPr="007462C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462C2" w14:paraId="73095801" w14:textId="77777777" w:rsidTr="00650D6C">
        <w:tc>
          <w:tcPr>
            <w:tcW w:w="9104" w:type="dxa"/>
            <w:shd w:val="clear" w:color="auto" w:fill="D9D9D9"/>
          </w:tcPr>
          <w:p w14:paraId="00E8837F" w14:textId="77777777" w:rsidR="00E50194" w:rsidRPr="007462C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462C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48821966" w14:textId="77777777" w:rsidR="0032618A" w:rsidRPr="007462C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462C2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7462C2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7462C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462C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7462C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462C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7462C2">
        <w:rPr>
          <w:rFonts w:ascii="Arial Narrow" w:hAnsi="Arial Narrow" w:cs="Arial"/>
          <w:sz w:val="24"/>
          <w:szCs w:val="24"/>
        </w:rPr>
        <w:t>.</w:t>
      </w:r>
    </w:p>
    <w:p w14:paraId="421526CF" w14:textId="77777777" w:rsidR="0011306C" w:rsidRPr="007462C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462C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462C2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7462C2">
        <w:rPr>
          <w:rFonts w:ascii="Arial Narrow" w:hAnsi="Arial Narrow" w:cs="Arial"/>
          <w:sz w:val="24"/>
          <w:szCs w:val="24"/>
        </w:rPr>
        <w:t xml:space="preserve"> </w:t>
      </w:r>
      <w:r w:rsidR="0011306C" w:rsidRPr="007462C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462C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462C2" w14:paraId="58E6319A" w14:textId="77777777" w:rsidTr="00CD4DD1">
        <w:tc>
          <w:tcPr>
            <w:tcW w:w="9104" w:type="dxa"/>
            <w:shd w:val="clear" w:color="auto" w:fill="D9D9D9"/>
          </w:tcPr>
          <w:p w14:paraId="407EBB5A" w14:textId="77777777" w:rsidR="0011306C" w:rsidRPr="007462C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209CCD8" w14:textId="77777777" w:rsidR="00103D09" w:rsidRPr="007462C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D044387" w14:textId="77777777" w:rsidR="00D2702A" w:rsidRPr="007462C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462C2" w14:paraId="17776BB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4957" w14:textId="77777777" w:rsidR="00D2702A" w:rsidRPr="007462C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6A65" w14:textId="77777777" w:rsidR="00D2702A" w:rsidRPr="007462C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4E67" w:rsidRPr="007462C2" w14:paraId="32182A30" w14:textId="77777777" w:rsidTr="003400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798A" w14:textId="77777777" w:rsidR="00B04E67" w:rsidRPr="007462C2" w:rsidRDefault="00B04E67" w:rsidP="0034009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F7B19" w14:textId="77777777" w:rsidR="00B04E67" w:rsidRPr="007462C2" w:rsidRDefault="00B04E67" w:rsidP="0034009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4A2515D" w14:textId="77777777" w:rsidR="00B04E67" w:rsidRPr="007462C2" w:rsidRDefault="00B04E67" w:rsidP="0034009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462C2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7462C2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14:paraId="64173F43" w14:textId="77777777" w:rsidR="00122954" w:rsidRPr="007462C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6AE2E6A5" w14:textId="77777777" w:rsidR="00721D87" w:rsidRPr="007462C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7462C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DB74B11" w14:textId="77777777" w:rsidR="00721D87" w:rsidRPr="007462C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62C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462C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462C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BC7A039" w14:textId="77777777" w:rsidR="00721D87" w:rsidRPr="007462C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45A6467" w14:textId="77777777" w:rsidR="00E21BB4" w:rsidRPr="007462C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……………</w:t>
      </w:r>
      <w:r w:rsidR="00721D87" w:rsidRPr="007462C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462C2">
        <w:rPr>
          <w:rFonts w:ascii="Arial Narrow" w:hAnsi="Arial Narrow" w:cs="Arial"/>
          <w:sz w:val="24"/>
          <w:szCs w:val="24"/>
        </w:rPr>
        <w:t>………………………….</w:t>
      </w:r>
    </w:p>
    <w:p w14:paraId="2ACA9803" w14:textId="77777777" w:rsidR="00E21BB4" w:rsidRPr="007462C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62C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462C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462C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93687B4" w14:textId="77777777" w:rsidR="00334A77" w:rsidRPr="007462C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462C2" w14:paraId="4585EFB2" w14:textId="77777777" w:rsidTr="0061040C">
        <w:tc>
          <w:tcPr>
            <w:tcW w:w="9104" w:type="dxa"/>
            <w:shd w:val="clear" w:color="auto" w:fill="D9D9D9"/>
          </w:tcPr>
          <w:p w14:paraId="7C00CB58" w14:textId="77777777" w:rsidR="00334A77" w:rsidRPr="007462C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E495BE7" w14:textId="77777777" w:rsidR="00334A77" w:rsidRPr="007462C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F577766" w14:textId="77777777" w:rsidR="004175AB" w:rsidRPr="007462C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98C4CA8" w14:textId="77777777" w:rsidR="004175AB" w:rsidRPr="007462C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665C99C" w14:textId="77777777" w:rsidR="004175AB" w:rsidRPr="007462C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9F433D2" w14:textId="77777777" w:rsidR="00334A77" w:rsidRPr="007462C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7462C2">
        <w:rPr>
          <w:rFonts w:ascii="Arial Narrow" w:hAnsi="Arial Narrow" w:cs="Arial"/>
          <w:sz w:val="24"/>
          <w:szCs w:val="24"/>
        </w:rPr>
        <w:t>w  art.</w:t>
      </w:r>
      <w:proofErr w:type="gramEnd"/>
      <w:r w:rsidRPr="007462C2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462C2" w14:paraId="08529ACA" w14:textId="77777777" w:rsidTr="0061040C">
        <w:tc>
          <w:tcPr>
            <w:tcW w:w="9104" w:type="dxa"/>
            <w:shd w:val="clear" w:color="auto" w:fill="D9D9D9"/>
          </w:tcPr>
          <w:p w14:paraId="0874EA71" w14:textId="77777777" w:rsidR="00C37715" w:rsidRPr="007462C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408F186" w14:textId="77777777" w:rsidR="00334A77" w:rsidRPr="007462C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462C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462C2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626A015" w14:textId="77777777" w:rsidR="0044648E" w:rsidRPr="007462C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462C2">
        <w:rPr>
          <w:rFonts w:ascii="Arial Narrow" w:hAnsi="Arial Narrow" w:cs="Arial"/>
          <w:sz w:val="24"/>
          <w:szCs w:val="24"/>
        </w:rPr>
        <w:t>:</w:t>
      </w:r>
    </w:p>
    <w:p w14:paraId="52D82FE0" w14:textId="77777777" w:rsidR="0044648E" w:rsidRPr="007462C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B193F1" w14:textId="77777777" w:rsidR="0044648E" w:rsidRPr="007462C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9857027" w14:textId="77777777" w:rsidR="00C62F57" w:rsidRPr="007462C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7462C2">
        <w:rPr>
          <w:rFonts w:ascii="Arial Narrow" w:hAnsi="Arial Narrow" w:cs="Arial"/>
          <w:sz w:val="24"/>
          <w:szCs w:val="24"/>
        </w:rPr>
        <w:t>w  art.</w:t>
      </w:r>
      <w:proofErr w:type="gramEnd"/>
      <w:r w:rsidRPr="007462C2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</w:t>
      </w:r>
      <w:r w:rsidR="008C60E1" w:rsidRPr="007462C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462C2" w14:paraId="4E07857A" w14:textId="77777777" w:rsidTr="00CD4DD1">
        <w:tc>
          <w:tcPr>
            <w:tcW w:w="9104" w:type="dxa"/>
            <w:shd w:val="clear" w:color="auto" w:fill="D9D9D9"/>
          </w:tcPr>
          <w:p w14:paraId="2F2C355A" w14:textId="77777777" w:rsidR="00BE6F04" w:rsidRPr="007462C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198739D" w14:textId="77777777" w:rsidR="00FE4E2B" w:rsidRPr="007462C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462C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462C2" w14:paraId="01C9B86A" w14:textId="77777777" w:rsidTr="00847232">
        <w:tc>
          <w:tcPr>
            <w:tcW w:w="9104" w:type="dxa"/>
            <w:shd w:val="clear" w:color="auto" w:fill="D9D9D9"/>
          </w:tcPr>
          <w:p w14:paraId="2097FCCB" w14:textId="77777777" w:rsidR="00E426EB" w:rsidRPr="007462C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62C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2B4649E" w14:textId="77777777" w:rsidR="00E426EB" w:rsidRPr="007462C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D84DE63" w14:textId="77777777" w:rsidR="00E426EB" w:rsidRPr="007462C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D545666" w14:textId="77777777" w:rsidR="00E426EB" w:rsidRPr="007462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3907A" w14:textId="77777777" w:rsidR="00E426EB" w:rsidRPr="007462C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462C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D4A50E3" w14:textId="77777777" w:rsidR="00E426EB" w:rsidRPr="007462C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462C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0E19FD" w14:textId="77777777" w:rsidR="00E426EB" w:rsidRPr="007462C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462C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307CCC2" w14:textId="77777777" w:rsidR="0012157F" w:rsidRPr="007462C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D47241D" w14:textId="77777777" w:rsidR="008C60E1" w:rsidRPr="007462C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D414D1E" w14:textId="77777777" w:rsidR="00524951" w:rsidRPr="007462C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  <w:r w:rsidRPr="007462C2">
        <w:rPr>
          <w:rFonts w:ascii="Arial Narrow" w:hAnsi="Arial Narrow" w:cs="Arial"/>
          <w:sz w:val="20"/>
          <w:szCs w:val="20"/>
        </w:rPr>
        <w:tab/>
      </w:r>
    </w:p>
    <w:p w14:paraId="7D3856E7" w14:textId="77777777" w:rsidR="00524951" w:rsidRPr="007462C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56AE868" w14:textId="77777777" w:rsidR="00FE4E2B" w:rsidRPr="007462C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462C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462C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162CDCD" w14:textId="77777777" w:rsidR="00484F88" w:rsidRPr="007462C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462C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462C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462C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41198" w14:textId="77777777" w:rsidR="00E918C6" w:rsidRDefault="00E918C6" w:rsidP="0038231F">
      <w:pPr>
        <w:spacing w:after="0" w:line="240" w:lineRule="auto"/>
      </w:pPr>
      <w:r>
        <w:separator/>
      </w:r>
    </w:p>
  </w:endnote>
  <w:endnote w:type="continuationSeparator" w:id="0">
    <w:p w14:paraId="2F70500D" w14:textId="77777777" w:rsidR="00E918C6" w:rsidRDefault="00E918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0A70" w14:textId="77777777" w:rsidR="00B04E67" w:rsidRDefault="00B04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5B21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7F03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8E60" w14:textId="77777777" w:rsidR="00B04E67" w:rsidRDefault="00B04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3B9E1" w14:textId="77777777" w:rsidR="00E918C6" w:rsidRDefault="00E918C6" w:rsidP="0038231F">
      <w:pPr>
        <w:spacing w:after="0" w:line="240" w:lineRule="auto"/>
      </w:pPr>
      <w:r>
        <w:separator/>
      </w:r>
    </w:p>
  </w:footnote>
  <w:footnote w:type="continuationSeparator" w:id="0">
    <w:p w14:paraId="3AD2F5C5" w14:textId="77777777" w:rsidR="00E918C6" w:rsidRDefault="00E918C6" w:rsidP="0038231F">
      <w:pPr>
        <w:spacing w:after="0" w:line="240" w:lineRule="auto"/>
      </w:pPr>
      <w:r>
        <w:continuationSeparator/>
      </w:r>
    </w:p>
  </w:footnote>
  <w:footnote w:id="1">
    <w:p w14:paraId="2B5CFC8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51D52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6A7B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7196A8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517D23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DE7A142" w14:textId="77777777" w:rsidR="0032618A" w:rsidRDefault="0032618A" w:rsidP="0032618A">
      <w:pPr>
        <w:pStyle w:val="Tekstprzypisudolnego"/>
      </w:pPr>
    </w:p>
  </w:footnote>
  <w:footnote w:id="2">
    <w:p w14:paraId="0A22135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4C59C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41C0B9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F58ED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F9441" w14:textId="77777777" w:rsidR="00B04E67" w:rsidRDefault="00B04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1BC2" w14:textId="77777777" w:rsidR="00B04E67" w:rsidRDefault="00B04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32F4" w14:textId="77777777" w:rsidR="00B04E67" w:rsidRDefault="00B04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287006">
    <w:abstractNumId w:val="11"/>
  </w:num>
  <w:num w:numId="2" w16cid:durableId="1947926653">
    <w:abstractNumId w:val="0"/>
  </w:num>
  <w:num w:numId="3" w16cid:durableId="2042123822">
    <w:abstractNumId w:val="10"/>
  </w:num>
  <w:num w:numId="4" w16cid:durableId="1983265998">
    <w:abstractNumId w:val="13"/>
  </w:num>
  <w:num w:numId="5" w16cid:durableId="1667171305">
    <w:abstractNumId w:val="12"/>
  </w:num>
  <w:num w:numId="6" w16cid:durableId="738864852">
    <w:abstractNumId w:val="9"/>
  </w:num>
  <w:num w:numId="7" w16cid:durableId="735083998">
    <w:abstractNumId w:val="1"/>
  </w:num>
  <w:num w:numId="8" w16cid:durableId="2124228028">
    <w:abstractNumId w:val="6"/>
  </w:num>
  <w:num w:numId="9" w16cid:durableId="1525900127">
    <w:abstractNumId w:val="4"/>
  </w:num>
  <w:num w:numId="10" w16cid:durableId="1971084494">
    <w:abstractNumId w:val="7"/>
  </w:num>
  <w:num w:numId="11" w16cid:durableId="95446212">
    <w:abstractNumId w:val="5"/>
  </w:num>
  <w:num w:numId="12" w16cid:durableId="240219582">
    <w:abstractNumId w:val="8"/>
  </w:num>
  <w:num w:numId="13" w16cid:durableId="1024749046">
    <w:abstractNumId w:val="3"/>
  </w:num>
  <w:num w:numId="14" w16cid:durableId="1435400105">
    <w:abstractNumId w:val="2"/>
  </w:num>
  <w:num w:numId="15" w16cid:durableId="18932302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8C6"/>
    <w:rsid w:val="00023477"/>
    <w:rsid w:val="000247FF"/>
    <w:rsid w:val="00025C8D"/>
    <w:rsid w:val="000303EE"/>
    <w:rsid w:val="0005473D"/>
    <w:rsid w:val="00057078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2C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E67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18C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20542"/>
  <w15:docId w15:val="{21688845-9651-44F7-89BC-3E1362FA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902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2023-11-13T07:41:00Z</cp:lastPrinted>
  <dcterms:created xsi:type="dcterms:W3CDTF">2023-11-13T07:41:00Z</dcterms:created>
  <dcterms:modified xsi:type="dcterms:W3CDTF">2023-11-13T07:41:00Z</dcterms:modified>
</cp:coreProperties>
</file>