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A61B4" w14:textId="2FEC52BB" w:rsidR="00025386" w:rsidRPr="006A4DE1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6A4DE1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6A4DE1" w:rsidRPr="006A4DE1">
        <w:rPr>
          <w:rFonts w:ascii="Arial Narrow" w:hAnsi="Arial Narrow" w:cs="Arial"/>
          <w:bCs/>
          <w:i w:val="0"/>
          <w:sz w:val="22"/>
          <w:szCs w:val="22"/>
        </w:rPr>
        <w:t>3</w:t>
      </w:r>
      <w:r w:rsidR="007666D6" w:rsidRPr="006A4DE1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6A4DE1" w14:paraId="5899F307" w14:textId="77777777" w:rsidTr="00467CA2">
        <w:tc>
          <w:tcPr>
            <w:tcW w:w="2800" w:type="dxa"/>
            <w:shd w:val="clear" w:color="auto" w:fill="auto"/>
          </w:tcPr>
          <w:p w14:paraId="784311BA" w14:textId="77777777" w:rsidR="00D520D3" w:rsidRPr="006A4DE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A4DE1">
              <w:rPr>
                <w:rFonts w:ascii="Arial Narrow" w:hAnsi="Arial Narrow" w:cs="Arial"/>
                <w:b/>
              </w:rPr>
              <w:t>Podmiot</w:t>
            </w:r>
            <w:r w:rsidRPr="006A4DE1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00BF685" w14:textId="77777777" w:rsidR="00D520D3" w:rsidRPr="006A4DE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5FD202A" w14:textId="77777777" w:rsidR="00D520D3" w:rsidRPr="006A4DE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A4DE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64877E" w14:textId="77777777" w:rsidR="00D520D3" w:rsidRDefault="00D520D3" w:rsidP="00467CA2">
            <w:pPr>
              <w:spacing w:after="120" w:line="240" w:lineRule="auto"/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</w:pPr>
            <w:r w:rsidRPr="006A4DE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6A4DE1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6A4DE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</w:t>
            </w:r>
            <w:proofErr w:type="spellStart"/>
            <w:r w:rsidRPr="006A4DE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CEiDG</w:t>
            </w:r>
            <w:proofErr w:type="spellEnd"/>
            <w:r w:rsidRPr="006A4DE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  <w:p w14:paraId="7AC7A88C" w14:textId="77777777" w:rsidR="006A4DE1" w:rsidRPr="006A4DE1" w:rsidRDefault="006A4DE1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</w:p>
        </w:tc>
      </w:tr>
      <w:tr w:rsidR="00D520D3" w:rsidRPr="006A4DE1" w14:paraId="24357436" w14:textId="77777777" w:rsidTr="00467CA2">
        <w:tc>
          <w:tcPr>
            <w:tcW w:w="2800" w:type="dxa"/>
            <w:shd w:val="clear" w:color="auto" w:fill="auto"/>
          </w:tcPr>
          <w:p w14:paraId="250D2A3D" w14:textId="77777777" w:rsidR="00D520D3" w:rsidRPr="006A4DE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A4DE1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51A1FB6" w14:textId="77777777" w:rsidR="00D520D3" w:rsidRPr="006A4DE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63F2969" w14:textId="77777777" w:rsidR="00D520D3" w:rsidRPr="006A4DE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A4DE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02485FF" w14:textId="77777777" w:rsidR="00D520D3" w:rsidRPr="006A4DE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6A4DE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6A4DE1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6A4DE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31B7F6A9" w14:textId="77777777" w:rsidR="00B62AD0" w:rsidRPr="006A4DE1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A4DE1" w14:paraId="7F734BB2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97E9053" w14:textId="77777777" w:rsidR="00053927" w:rsidRPr="006A4DE1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A4DE1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0773C5AE" w14:textId="77777777" w:rsidR="00053927" w:rsidRPr="006A4DE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6A4DE1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6A4DE1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6A4DE1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52BE14E" w14:textId="77777777" w:rsidR="0071340C" w:rsidRPr="006A4DE1" w:rsidRDefault="0071340C" w:rsidP="006A4DE1">
      <w:pPr>
        <w:widowControl w:val="0"/>
        <w:suppressAutoHyphens/>
        <w:autoSpaceDE w:val="0"/>
        <w:autoSpaceDN w:val="0"/>
        <w:adjustRightInd w:val="0"/>
        <w:spacing w:before="600" w:after="24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6A4DE1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6A4DE1">
        <w:rPr>
          <w:rFonts w:ascii="Arial Narrow" w:eastAsia="Times New Roman" w:hAnsi="Arial Narrow" w:cs="Arial"/>
          <w:lang w:eastAsia="pl-PL"/>
        </w:rPr>
        <w:t xml:space="preserve">, </w:t>
      </w:r>
      <w:r w:rsidRPr="006A4DE1">
        <w:rPr>
          <w:rFonts w:ascii="Arial Narrow" w:eastAsia="Times New Roman" w:hAnsi="Arial Narrow" w:cs="Arial"/>
          <w:lang w:eastAsia="pl-PL"/>
        </w:rPr>
        <w:t>w oparciu o</w:t>
      </w:r>
      <w:r w:rsidR="00EF3368" w:rsidRPr="006A4DE1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6A4DE1">
        <w:rPr>
          <w:rFonts w:ascii="Arial Narrow" w:hAnsi="Arial Narrow" w:cs="Arial"/>
        </w:rPr>
        <w:t xml:space="preserve"> ustawy </w:t>
      </w:r>
      <w:r w:rsidR="00EF3368" w:rsidRPr="006A4DE1">
        <w:rPr>
          <w:rFonts w:ascii="Arial Narrow" w:hAnsi="Arial Narrow" w:cs="Arial"/>
        </w:rPr>
        <w:t xml:space="preserve">z dnia 11 września 2019r. Prawo zamówień publicznych </w:t>
      </w:r>
      <w:r w:rsidR="004B6E1B" w:rsidRPr="006A4DE1">
        <w:rPr>
          <w:rFonts w:ascii="Arial Narrow" w:hAnsi="Arial Narrow" w:cs="Arial"/>
        </w:rPr>
        <w:t>(</w:t>
      </w:r>
      <w:proofErr w:type="spellStart"/>
      <w:r w:rsidR="004B6E1B" w:rsidRPr="006A4DE1">
        <w:rPr>
          <w:rFonts w:ascii="Arial Narrow" w:hAnsi="Arial Narrow" w:cs="Arial"/>
        </w:rPr>
        <w:t>t.j</w:t>
      </w:r>
      <w:proofErr w:type="spellEnd"/>
      <w:r w:rsidR="004B6E1B" w:rsidRPr="006A4DE1">
        <w:rPr>
          <w:rFonts w:ascii="Arial Narrow" w:hAnsi="Arial Narrow" w:cs="Arial"/>
        </w:rPr>
        <w:t>. Dz. U. z 2023r. poz. 1605)</w:t>
      </w:r>
      <w:r w:rsidR="00E27ABB" w:rsidRPr="006A4DE1">
        <w:rPr>
          <w:rFonts w:ascii="Arial Narrow" w:eastAsia="Times New Roman" w:hAnsi="Arial Narrow" w:cs="Arial"/>
          <w:lang w:eastAsia="pl-PL"/>
        </w:rPr>
        <w:t xml:space="preserve">, </w:t>
      </w:r>
      <w:r w:rsidRPr="006A4DE1">
        <w:rPr>
          <w:rFonts w:ascii="Arial Narrow" w:eastAsia="Times New Roman" w:hAnsi="Arial Narrow" w:cs="Arial"/>
          <w:lang w:eastAsia="pl-PL"/>
        </w:rPr>
        <w:t xml:space="preserve">że </w:t>
      </w:r>
      <w:r w:rsidRPr="006A4DE1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6A4DE1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6A4DE1">
        <w:rPr>
          <w:rFonts w:ascii="Arial Narrow" w:eastAsia="Times New Roman" w:hAnsi="Arial Narrow" w:cs="Arial"/>
          <w:lang w:eastAsia="pl-PL"/>
        </w:rPr>
        <w:t xml:space="preserve">do </w:t>
      </w:r>
      <w:r w:rsidRPr="006A4DE1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6A4DE1" w14:paraId="1BCCEE48" w14:textId="77777777" w:rsidTr="00467CA2">
        <w:tc>
          <w:tcPr>
            <w:tcW w:w="2269" w:type="dxa"/>
            <w:shd w:val="clear" w:color="auto" w:fill="auto"/>
          </w:tcPr>
          <w:p w14:paraId="7F6F27B4" w14:textId="77777777" w:rsidR="00D520D3" w:rsidRPr="006A4DE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A4DE1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6531156" w14:textId="77777777" w:rsidR="00D520D3" w:rsidRPr="006A4DE1" w:rsidRDefault="004B6E1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A4DE1">
              <w:rPr>
                <w:rFonts w:ascii="Arial Narrow" w:eastAsia="Times New Roman" w:hAnsi="Arial Narrow" w:cs="Arial"/>
                <w:b/>
                <w:lang w:eastAsia="pl-PL"/>
              </w:rPr>
              <w:t xml:space="preserve">Pełna obsługa serwisowa systemu rezonansu magnetycznego INGENIA 3.0 T oraz systemu </w:t>
            </w:r>
            <w:proofErr w:type="spellStart"/>
            <w:r w:rsidRPr="006A4DE1">
              <w:rPr>
                <w:rFonts w:ascii="Arial Narrow" w:eastAsia="Times New Roman" w:hAnsi="Arial Narrow" w:cs="Arial"/>
                <w:b/>
                <w:lang w:eastAsia="pl-PL"/>
              </w:rPr>
              <w:t>IntelliSpace</w:t>
            </w:r>
            <w:proofErr w:type="spellEnd"/>
            <w:r w:rsidRPr="006A4DE1">
              <w:rPr>
                <w:rFonts w:ascii="Arial Narrow" w:eastAsia="Times New Roman" w:hAnsi="Arial Narrow" w:cs="Arial"/>
                <w:b/>
                <w:lang w:eastAsia="pl-PL"/>
              </w:rPr>
              <w:t xml:space="preserve"> Portal</w:t>
            </w:r>
            <w:r w:rsidR="00D520D3" w:rsidRPr="006A4DE1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4B6E1B" w:rsidRPr="006A4DE1" w14:paraId="1C0EC15E" w14:textId="77777777" w:rsidTr="007A6279">
        <w:tc>
          <w:tcPr>
            <w:tcW w:w="2269" w:type="dxa"/>
            <w:shd w:val="clear" w:color="auto" w:fill="auto"/>
          </w:tcPr>
          <w:p w14:paraId="1FDDF210" w14:textId="77777777" w:rsidR="004B6E1B" w:rsidRPr="006A4DE1" w:rsidRDefault="004B6E1B" w:rsidP="007A627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A4DE1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09C023E" w14:textId="77777777" w:rsidR="004B6E1B" w:rsidRPr="006A4DE1" w:rsidRDefault="004B6E1B" w:rsidP="007A627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A4DE1">
              <w:rPr>
                <w:rFonts w:ascii="Arial Narrow" w:eastAsia="Times New Roman" w:hAnsi="Arial Narrow" w:cs="Arial"/>
                <w:b/>
                <w:lang w:eastAsia="pl-PL"/>
              </w:rPr>
              <w:t>122/2023</w:t>
            </w:r>
          </w:p>
        </w:tc>
      </w:tr>
    </w:tbl>
    <w:p w14:paraId="7D1CF981" w14:textId="77777777" w:rsidR="00DC652A" w:rsidRPr="006A4DE1" w:rsidRDefault="004B6E1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6A4DE1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6A4DE1">
        <w:rPr>
          <w:rFonts w:ascii="Arial Narrow" w:eastAsia="Times New Roman" w:hAnsi="Arial Narrow" w:cs="Arial"/>
          <w:lang w:eastAsia="pl-PL"/>
        </w:rPr>
        <w:t>do dyspozycji Wykonawcy:</w:t>
      </w:r>
    </w:p>
    <w:p w14:paraId="5B9CB935" w14:textId="77777777" w:rsidR="00DC652A" w:rsidRPr="006A4DE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A4DE1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2679FD19" w14:textId="77777777" w:rsidR="0071340C" w:rsidRPr="006A4DE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6A4DE1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6A4DE1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6A4DE1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30EF6F91" w14:textId="77777777" w:rsidR="0071340C" w:rsidRPr="006A4DE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C97CC17" w14:textId="77777777" w:rsidR="0071340C" w:rsidRPr="006A4DE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6A4DE1">
        <w:rPr>
          <w:rFonts w:ascii="Arial Narrow" w:eastAsia="Times New Roman" w:hAnsi="Arial Narrow" w:cs="Arial"/>
          <w:lang w:eastAsia="pl-PL"/>
        </w:rPr>
        <w:t>nw. zasobów:</w:t>
      </w:r>
    </w:p>
    <w:p w14:paraId="167D73F6" w14:textId="77777777" w:rsidR="0071340C" w:rsidRPr="006A4DE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A4DE1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5D66388" w14:textId="77777777" w:rsidR="0071340C" w:rsidRPr="006A4DE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6A4DE1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6A4DE1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6A4DE1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6CB536F7" w14:textId="77777777" w:rsidR="0071340C" w:rsidRPr="006A4DE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7F0A8468" w14:textId="77777777" w:rsidR="0071340C" w:rsidRPr="006A4DE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51869286" w14:textId="77777777" w:rsidR="00DC652A" w:rsidRPr="006A4DE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6A4DE1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6A4DE1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6A4DE1">
        <w:rPr>
          <w:rFonts w:ascii="Arial Narrow" w:eastAsia="Times New Roman" w:hAnsi="Arial Narrow" w:cs="Arial"/>
          <w:lang w:eastAsia="pl-PL"/>
        </w:rPr>
        <w:t>:</w:t>
      </w:r>
    </w:p>
    <w:p w14:paraId="32B00B8D" w14:textId="77777777" w:rsidR="00DC652A" w:rsidRPr="006A4DE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6A4DE1">
        <w:rPr>
          <w:rFonts w:ascii="Arial Narrow" w:eastAsia="Times New Roman" w:hAnsi="Arial Narrow" w:cs="Arial"/>
          <w:lang w:eastAsia="pl-PL"/>
        </w:rPr>
        <w:t>u</w:t>
      </w:r>
      <w:r w:rsidR="00DC652A" w:rsidRPr="006A4DE1">
        <w:rPr>
          <w:rFonts w:ascii="Arial Narrow" w:eastAsia="Times New Roman" w:hAnsi="Arial Narrow" w:cs="Arial"/>
          <w:lang w:eastAsia="pl-PL"/>
        </w:rPr>
        <w:t>dostę</w:t>
      </w:r>
      <w:r w:rsidRPr="006A4DE1">
        <w:rPr>
          <w:rFonts w:ascii="Arial Narrow" w:eastAsia="Times New Roman" w:hAnsi="Arial Narrow" w:cs="Arial"/>
          <w:lang w:eastAsia="pl-PL"/>
        </w:rPr>
        <w:t>p</w:t>
      </w:r>
      <w:r w:rsidR="00DC652A" w:rsidRPr="006A4DE1">
        <w:rPr>
          <w:rFonts w:ascii="Arial Narrow" w:eastAsia="Times New Roman" w:hAnsi="Arial Narrow" w:cs="Arial"/>
          <w:lang w:eastAsia="pl-PL"/>
        </w:rPr>
        <w:t>ni</w:t>
      </w:r>
      <w:r w:rsidRPr="006A4DE1">
        <w:rPr>
          <w:rFonts w:ascii="Arial Narrow" w:eastAsia="Times New Roman" w:hAnsi="Arial Narrow" w:cs="Arial"/>
          <w:lang w:eastAsia="pl-PL"/>
        </w:rPr>
        <w:t>ę</w:t>
      </w:r>
      <w:r w:rsidR="00DC652A" w:rsidRPr="006A4DE1">
        <w:rPr>
          <w:rFonts w:ascii="Arial Narrow" w:eastAsia="Times New Roman" w:hAnsi="Arial Narrow" w:cs="Arial"/>
          <w:lang w:eastAsia="pl-PL"/>
        </w:rPr>
        <w:t xml:space="preserve"> </w:t>
      </w:r>
      <w:r w:rsidRPr="006A4DE1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26B7F724" w14:textId="77777777" w:rsidR="0093388F" w:rsidRPr="006A4DE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A4DE1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7A90EE86" w14:textId="77777777" w:rsidR="0093388F" w:rsidRPr="006A4DE1" w:rsidRDefault="0093388F" w:rsidP="006A4DE1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76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6A4DE1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251B91B4" w14:textId="77777777" w:rsidR="0093388F" w:rsidRPr="006A4DE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6A4DE1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2DB16628" w14:textId="77777777" w:rsidR="00CB29AC" w:rsidRPr="006A4DE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6A4DE1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09A8D61D" w14:textId="77777777" w:rsidR="00CB29AC" w:rsidRPr="006A4DE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A4DE1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D2AD840" w14:textId="77777777" w:rsidR="00830970" w:rsidRPr="006A4DE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6A4DE1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6A4DE1">
        <w:rPr>
          <w:rFonts w:ascii="Arial Narrow" w:eastAsia="Times New Roman" w:hAnsi="Arial Narrow" w:cs="Arial"/>
          <w:lang w:eastAsia="pl-PL"/>
        </w:rPr>
        <w:t xml:space="preserve">mojego </w:t>
      </w:r>
      <w:r w:rsidRPr="006A4DE1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6A4DE1">
        <w:rPr>
          <w:rFonts w:ascii="Arial Narrow" w:eastAsia="Times New Roman" w:hAnsi="Arial Narrow" w:cs="Arial"/>
          <w:lang w:eastAsia="pl-PL"/>
        </w:rPr>
        <w:t>będzie następujący:</w:t>
      </w:r>
    </w:p>
    <w:p w14:paraId="5FB6CE30" w14:textId="77777777" w:rsidR="00E27ABB" w:rsidRPr="006A4DE1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A4DE1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6A4DE1" w14:paraId="11E81427" w14:textId="77777777" w:rsidTr="00467CA2">
        <w:tc>
          <w:tcPr>
            <w:tcW w:w="2660" w:type="dxa"/>
            <w:shd w:val="clear" w:color="auto" w:fill="auto"/>
          </w:tcPr>
          <w:p w14:paraId="0310F776" w14:textId="7E97CD18" w:rsidR="00D520D3" w:rsidRPr="006A4DE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CF20C2F" w14:textId="77777777" w:rsidR="00D520D3" w:rsidRPr="006A4DE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6A4DE1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2CCA4843" w14:textId="77777777" w:rsidR="00D520D3" w:rsidRPr="006A4DE1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6A4DE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742ED02" w14:textId="77777777" w:rsidR="00D520D3" w:rsidRPr="006A4DE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D8B4830" w14:textId="77777777" w:rsidR="00D520D3" w:rsidRPr="006A4DE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6A4DE1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35D007A" w14:textId="77777777" w:rsidR="00D520D3" w:rsidRPr="006A4DE1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6A4DE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4B6E1B" w:rsidRPr="006A4DE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6A4DE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6A4DE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6A4DE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0F59C8C1" w14:textId="77777777" w:rsidR="00E27ABB" w:rsidRPr="006A4DE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6A4DE1" w:rsidSect="006A4DE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709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D6C9D1" w14:textId="77777777" w:rsidR="00DF47C1" w:rsidRDefault="00DF47C1" w:rsidP="00025386">
      <w:pPr>
        <w:spacing w:after="0" w:line="240" w:lineRule="auto"/>
      </w:pPr>
      <w:r>
        <w:separator/>
      </w:r>
    </w:p>
  </w:endnote>
  <w:endnote w:type="continuationSeparator" w:id="0">
    <w:p w14:paraId="6A50FE0B" w14:textId="77777777" w:rsidR="00DF47C1" w:rsidRDefault="00DF47C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728DC" w14:textId="77777777" w:rsidR="004B6E1B" w:rsidRDefault="004B6E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EB783" w14:textId="77777777" w:rsidR="00025386" w:rsidRDefault="006A4DE1" w:rsidP="00025386">
    <w:pPr>
      <w:pStyle w:val="Stopka"/>
      <w:tabs>
        <w:tab w:val="clear" w:pos="4536"/>
      </w:tabs>
      <w:jc w:val="center"/>
    </w:pPr>
    <w:r>
      <w:rPr>
        <w:noProof/>
      </w:rPr>
      <w:pict w14:anchorId="27B9A92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032E35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B47AC9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A3BB3" w14:textId="77777777" w:rsidR="004B6E1B" w:rsidRDefault="004B6E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774A84" w14:textId="77777777" w:rsidR="00DF47C1" w:rsidRDefault="00DF47C1" w:rsidP="00025386">
      <w:pPr>
        <w:spacing w:after="0" w:line="240" w:lineRule="auto"/>
      </w:pPr>
      <w:r>
        <w:separator/>
      </w:r>
    </w:p>
  </w:footnote>
  <w:footnote w:type="continuationSeparator" w:id="0">
    <w:p w14:paraId="7EB95F2B" w14:textId="77777777" w:rsidR="00DF47C1" w:rsidRDefault="00DF47C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01F85" w14:textId="77777777" w:rsidR="004B6E1B" w:rsidRDefault="004B6E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46BB5" w14:textId="77777777" w:rsidR="004B6E1B" w:rsidRDefault="004B6E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8180C" w14:textId="77777777" w:rsidR="004B6E1B" w:rsidRDefault="004B6E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9172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47C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B6E1B"/>
    <w:rsid w:val="004E27D7"/>
    <w:rsid w:val="0055145C"/>
    <w:rsid w:val="005624D8"/>
    <w:rsid w:val="00620476"/>
    <w:rsid w:val="00657A47"/>
    <w:rsid w:val="006A4DE1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DF47C1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9F1F64"/>
  <w15:chartTrackingRefBased/>
  <w15:docId w15:val="{870854DB-0A04-4338-A136-8ED72326B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289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2023-11-09T08:49:00Z</cp:lastPrinted>
  <dcterms:created xsi:type="dcterms:W3CDTF">2023-11-09T08:49:00Z</dcterms:created>
  <dcterms:modified xsi:type="dcterms:W3CDTF">2023-11-09T08:49:00Z</dcterms:modified>
</cp:coreProperties>
</file>