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35071FAD" w:rsidR="00281DC6" w:rsidRPr="00FE7210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72D3A787" w14:textId="54B771F8" w:rsidR="00281DC6" w:rsidRPr="009B5868" w:rsidRDefault="009B5868" w:rsidP="00281DC6">
      <w:pPr>
        <w:spacing w:line="276" w:lineRule="auto"/>
        <w:jc w:val="center"/>
        <w:rPr>
          <w:b/>
          <w:bCs/>
        </w:rPr>
      </w:pPr>
      <w:r w:rsidRPr="009B5868">
        <w:rPr>
          <w:b/>
          <w:bCs/>
        </w:rPr>
        <w:t>Budowa Centrum Medycyny Ratunkowej, Wielkopolskiego Centrum Lecznictwa Ambulatoryjnego i Rehabilitacyjnego wraz z obszarem przyjęć planowych oraz zapleczem socjalnym, magazynowym, technicznym i archiwalnym w filii nr 1 Szpitala Wojewódzkiego w Poznaniu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A7190FF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9B5868">
              <w:t xml:space="preserve">ulica, kod, miasto,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017141CB" w:rsidR="00281DC6" w:rsidRPr="00174A30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174A30">
        <w:rPr>
          <w:b/>
          <w:sz w:val="22"/>
        </w:rPr>
        <w:t>SKŁADAMY OFERTĘ</w:t>
      </w:r>
      <w:r w:rsidRPr="00174A30">
        <w:rPr>
          <w:sz w:val="22"/>
        </w:rPr>
        <w:t xml:space="preserve"> na wykonanie przedmiotu zamówienia zgodnie ze Specyfikacją Warunków Zamówienia</w:t>
      </w:r>
      <w:r w:rsidR="00E554F1" w:rsidRPr="00174A30">
        <w:rPr>
          <w:sz w:val="22"/>
        </w:rPr>
        <w:t xml:space="preserve">, </w:t>
      </w:r>
      <w:r w:rsidR="009B5868">
        <w:rPr>
          <w:sz w:val="22"/>
        </w:rPr>
        <w:t>wszystkimi jej załącznikami</w:t>
      </w:r>
      <w:r w:rsidR="004858D2" w:rsidRPr="00174A30">
        <w:rPr>
          <w:sz w:val="22"/>
        </w:rPr>
        <w:t xml:space="preserve"> oraz </w:t>
      </w:r>
      <w:r w:rsidR="001F5C81" w:rsidRPr="00174A30">
        <w:rPr>
          <w:sz w:val="22"/>
        </w:rPr>
        <w:t>wzorem</w:t>
      </w:r>
      <w:r w:rsidR="004858D2" w:rsidRPr="00174A30">
        <w:rPr>
          <w:sz w:val="22"/>
        </w:rPr>
        <w:t xml:space="preserve"> umowy</w:t>
      </w:r>
      <w:r w:rsidRPr="00174A30">
        <w:rPr>
          <w:sz w:val="22"/>
        </w:rPr>
        <w:t xml:space="preserve">, </w:t>
      </w:r>
      <w:r w:rsidR="00CF77BE" w:rsidRPr="00174A30">
        <w:rPr>
          <w:sz w:val="22"/>
        </w:rPr>
        <w:t>za łączną kwotę</w:t>
      </w:r>
      <w:r w:rsidRPr="00174A30">
        <w:rPr>
          <w:sz w:val="22"/>
        </w:rPr>
        <w:t>:</w:t>
      </w:r>
    </w:p>
    <w:p w14:paraId="30C6F5CE" w14:textId="5BD0ACF0" w:rsidR="001F5C81" w:rsidRPr="00174A30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8973DE0" w14:textId="46D870AF" w:rsidR="009E1B04" w:rsidRPr="00174A30" w:rsidRDefault="00C86FC9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2" w:name="_Hlk136496738"/>
      <w:bookmarkStart w:id="3" w:name="_Hlk130903349"/>
      <w:bookmarkStart w:id="4" w:name="_Hlk64876004"/>
      <w:bookmarkStart w:id="5" w:name="_Hlk115774927"/>
      <w:r>
        <w:rPr>
          <w:bCs/>
          <w:sz w:val="22"/>
        </w:rPr>
        <w:t>W</w:t>
      </w:r>
      <w:r w:rsidR="009E1B04" w:rsidRPr="00174A30">
        <w:rPr>
          <w:bCs/>
          <w:sz w:val="22"/>
        </w:rPr>
        <w:t>artość netto za wykonanie całości przedmiotu zamówienia wynosi ....................... zł</w:t>
      </w:r>
    </w:p>
    <w:p w14:paraId="1D2D80A9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stawka  podatku VAT wynosi  ......%</w:t>
      </w:r>
    </w:p>
    <w:p w14:paraId="75AD9567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kwota podatku VAT wynosi ................................ zł</w:t>
      </w:r>
    </w:p>
    <w:p w14:paraId="1F499199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4A30">
        <w:rPr>
          <w:b/>
          <w:sz w:val="22"/>
        </w:rPr>
        <w:t>wartość brutto za wykonanie całości przedmiotu zamówienia wynosi ....................... zł</w:t>
      </w:r>
    </w:p>
    <w:p w14:paraId="646353C0" w14:textId="77777777" w:rsidR="009E1B04" w:rsidRPr="003A60C7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4E27578E" w14:textId="5190DD4B" w:rsidR="00CF77BE" w:rsidRPr="00CF77BE" w:rsidRDefault="00CF77BE" w:rsidP="009E1B04">
      <w:pPr>
        <w:spacing w:after="120" w:line="276" w:lineRule="auto"/>
        <w:contextualSpacing/>
        <w:jc w:val="both"/>
        <w:rPr>
          <w:bCs/>
          <w:sz w:val="22"/>
        </w:rPr>
      </w:pPr>
    </w:p>
    <w:p w14:paraId="55B48FD0" w14:textId="77777777" w:rsidR="00CF77BE" w:rsidRDefault="00CF77BE" w:rsidP="00C4798D">
      <w:pPr>
        <w:jc w:val="both"/>
        <w:rPr>
          <w:b/>
        </w:rPr>
      </w:pPr>
    </w:p>
    <w:p w14:paraId="77D18271" w14:textId="7CF71A7C" w:rsidR="009E1B04" w:rsidRDefault="009E1B04" w:rsidP="009E1B04">
      <w:pPr>
        <w:jc w:val="both"/>
      </w:pPr>
      <w:r>
        <w:rPr>
          <w:b/>
        </w:rPr>
        <w:t>Okres gwarancji</w:t>
      </w:r>
      <w:r w:rsidR="002C1867">
        <w:rPr>
          <w:b/>
        </w:rPr>
        <w:t>:</w:t>
      </w:r>
      <w:r w:rsidRPr="00B35DA3">
        <w:t>……</w:t>
      </w:r>
      <w:r w:rsidR="002C1867">
        <w:t>..</w:t>
      </w:r>
      <w:r w:rsidRPr="00B35DA3">
        <w:t xml:space="preserve">… </w:t>
      </w:r>
      <w:r w:rsidR="002C1867">
        <w:t>lat</w:t>
      </w:r>
      <w:r w:rsidRPr="00B35DA3">
        <w:t xml:space="preserve"> (</w:t>
      </w:r>
      <w:r>
        <w:t xml:space="preserve">wpisać odpowiednio: </w:t>
      </w:r>
      <w:r w:rsidR="002C1867">
        <w:t>ilość lat</w:t>
      </w:r>
      <w:r>
        <w:t xml:space="preserve"> </w:t>
      </w:r>
      <w:r w:rsidR="002C1867">
        <w:t>od 5 do 10</w:t>
      </w:r>
      <w:r>
        <w:t xml:space="preserve"> i więcej</w:t>
      </w:r>
      <w:r w:rsidRPr="00B35DA3">
        <w:t>)</w:t>
      </w:r>
    </w:p>
    <w:p w14:paraId="3B862B47" w14:textId="77777777" w:rsidR="009E1B04" w:rsidRDefault="009E1B04" w:rsidP="009E1B04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228980"/>
      <w:r w:rsidRPr="00281DC6">
        <w:rPr>
          <w:bCs/>
          <w:sz w:val="22"/>
        </w:rPr>
        <w:t>Warunki płatności: 60 dni</w:t>
      </w:r>
    </w:p>
    <w:bookmarkEnd w:id="6"/>
    <w:p w14:paraId="2D462A4C" w14:textId="77777777" w:rsidR="009E1B04" w:rsidRDefault="009E1B04" w:rsidP="00C4798D">
      <w:pPr>
        <w:jc w:val="both"/>
        <w:rPr>
          <w:b/>
        </w:rPr>
      </w:pPr>
    </w:p>
    <w:p w14:paraId="2D39AFB8" w14:textId="12115C4E" w:rsidR="00C4798D" w:rsidRDefault="002921BA" w:rsidP="00C4798D">
      <w:pPr>
        <w:jc w:val="both"/>
      </w:pPr>
      <w:r>
        <w:rPr>
          <w:b/>
        </w:rPr>
        <w:t>T</w:t>
      </w:r>
      <w:r w:rsidR="00C4798D">
        <w:rPr>
          <w:b/>
        </w:rPr>
        <w:t xml:space="preserve">ermin </w:t>
      </w:r>
      <w:r w:rsidR="00D379C3">
        <w:rPr>
          <w:b/>
        </w:rPr>
        <w:t>wykonania:</w:t>
      </w:r>
      <w:r w:rsidR="00C4798D" w:rsidRPr="004C0B18">
        <w:t xml:space="preserve"> ……………… </w:t>
      </w:r>
      <w:r w:rsidR="00C4798D">
        <w:t>miesi</w:t>
      </w:r>
      <w:r w:rsidR="00D379C3">
        <w:t>ęc</w:t>
      </w:r>
      <w:r w:rsidR="00C4798D">
        <w:t xml:space="preserve">y (wpisać odpowiednio: </w:t>
      </w:r>
      <w:r>
        <w:t xml:space="preserve">brak skrócenia, skrócenie </w:t>
      </w:r>
      <w:r w:rsidR="00C4798D">
        <w:t xml:space="preserve">o 1 </w:t>
      </w:r>
      <w:r w:rsidR="002C1867">
        <w:t>miesiąc</w:t>
      </w:r>
      <w:r w:rsidR="00C4798D">
        <w:t>, o 2</w:t>
      </w:r>
      <w:r w:rsidR="009E1B04">
        <w:t xml:space="preserve"> </w:t>
      </w:r>
      <w:r w:rsidR="002C1867">
        <w:t>miesiące, o 3 miesiące</w:t>
      </w:r>
      <w:r w:rsidR="009E1B04">
        <w:t xml:space="preserve"> i więcej</w:t>
      </w:r>
      <w:r w:rsidR="00C4798D">
        <w:t xml:space="preserve">) </w:t>
      </w:r>
    </w:p>
    <w:bookmarkEnd w:id="2"/>
    <w:bookmarkEnd w:id="3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C542E55" w14:textId="03C0B503" w:rsidR="00925288" w:rsidRDefault="00D379C3" w:rsidP="00E57579">
      <w:pPr>
        <w:spacing w:after="120" w:line="276" w:lineRule="auto"/>
        <w:contextualSpacing/>
        <w:jc w:val="both"/>
        <w:rPr>
          <w:bCs/>
        </w:rPr>
      </w:pPr>
      <w:bookmarkStart w:id="7" w:name="_Hlk51753816"/>
      <w:bookmarkStart w:id="8" w:name="_Hlk50105795"/>
      <w:bookmarkEnd w:id="4"/>
      <w:bookmarkEnd w:id="5"/>
      <w:r w:rsidRPr="00D379C3">
        <w:rPr>
          <w:b/>
        </w:rPr>
        <w:t>Standardy Jakości Realizacji Inwestycji</w:t>
      </w:r>
      <w:r>
        <w:rPr>
          <w:bCs/>
        </w:rPr>
        <w:t>: …………….</w:t>
      </w:r>
      <w:r w:rsidR="00A7736C">
        <w:rPr>
          <w:bCs/>
        </w:rPr>
        <w:t xml:space="preserve"> szt.</w:t>
      </w:r>
      <w:r w:rsidR="00CC16A7">
        <w:rPr>
          <w:bCs/>
        </w:rPr>
        <w:t xml:space="preserve"> (wpisać </w:t>
      </w:r>
      <w:r w:rsidR="00A7736C">
        <w:rPr>
          <w:bCs/>
        </w:rPr>
        <w:t xml:space="preserve">ilość i </w:t>
      </w:r>
      <w:r w:rsidR="00CC16A7">
        <w:rPr>
          <w:bCs/>
        </w:rPr>
        <w:t xml:space="preserve">nazwy certyfikatów – zgodnie z </w:t>
      </w:r>
      <w:r w:rsidR="00A7736C">
        <w:rPr>
          <w:bCs/>
        </w:rPr>
        <w:t>pkt. 10.1 SWZ):</w:t>
      </w:r>
    </w:p>
    <w:p w14:paraId="22CA9663" w14:textId="00B94728" w:rsidR="00A7736C" w:rsidRDefault="00A7736C" w:rsidP="00E57579">
      <w:pPr>
        <w:spacing w:after="120" w:line="276" w:lineRule="auto"/>
        <w:contextualSpacing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.</w:t>
      </w:r>
    </w:p>
    <w:p w14:paraId="12BAB6E7" w14:textId="77777777" w:rsidR="00D379C3" w:rsidRPr="00D379C3" w:rsidRDefault="00D379C3" w:rsidP="00E57579">
      <w:pPr>
        <w:spacing w:after="120" w:line="276" w:lineRule="auto"/>
        <w:contextualSpacing/>
        <w:jc w:val="both"/>
        <w:rPr>
          <w:bCs/>
        </w:rPr>
      </w:pPr>
    </w:p>
    <w:bookmarkEnd w:id="7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A7736C">
      <w:pPr>
        <w:numPr>
          <w:ilvl w:val="0"/>
          <w:numId w:val="1"/>
        </w:numPr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607280D1" w:rsidR="00281DC6" w:rsidRPr="00281DC6" w:rsidRDefault="00281DC6" w:rsidP="00A7736C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przedsiębiorstwem?</w:t>
      </w:r>
    </w:p>
    <w:p w14:paraId="68AF57C8" w14:textId="77777777" w:rsidR="00A7736C" w:rsidRDefault="00A7736C" w:rsidP="00A7736C">
      <w:pPr>
        <w:ind w:left="360"/>
        <w:contextualSpacing/>
        <w:rPr>
          <w:rFonts w:eastAsia="Calibri"/>
          <w:u w:val="single"/>
          <w:lang w:eastAsia="en-US"/>
        </w:rPr>
      </w:pPr>
    </w:p>
    <w:p w14:paraId="66B96AE8" w14:textId="046D1AF2" w:rsidR="00281DC6" w:rsidRPr="00281DC6" w:rsidRDefault="00281DC6" w:rsidP="00A7736C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A7736C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0D9BC812" w14:textId="3955267B" w:rsidR="00C86FC9" w:rsidRDefault="00C86FC9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………………………</w:t>
      </w:r>
    </w:p>
    <w:p w14:paraId="7F66F6AC" w14:textId="77777777" w:rsidR="00281DC6" w:rsidRPr="00281DC6" w:rsidRDefault="00281DC6" w:rsidP="00A7736C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36E2F71" w14:textId="77777777" w:rsidR="00C86FC9" w:rsidRDefault="00C86FC9" w:rsidP="00A7736C">
      <w:pPr>
        <w:tabs>
          <w:tab w:val="center" w:pos="7655"/>
        </w:tabs>
        <w:rPr>
          <w:sz w:val="22"/>
          <w:szCs w:val="22"/>
        </w:rPr>
      </w:pPr>
    </w:p>
    <w:p w14:paraId="4AD577C9" w14:textId="77777777" w:rsidR="00C86FC9" w:rsidRDefault="00C86FC9" w:rsidP="00A7736C">
      <w:pPr>
        <w:tabs>
          <w:tab w:val="center" w:pos="7655"/>
        </w:tabs>
        <w:rPr>
          <w:sz w:val="22"/>
          <w:szCs w:val="22"/>
        </w:rPr>
      </w:pPr>
    </w:p>
    <w:p w14:paraId="4A836B1A" w14:textId="77777777" w:rsidR="00A7736C" w:rsidRDefault="00A7736C" w:rsidP="00A7736C">
      <w:pPr>
        <w:tabs>
          <w:tab w:val="center" w:pos="7655"/>
        </w:tabs>
        <w:rPr>
          <w:sz w:val="22"/>
          <w:szCs w:val="22"/>
        </w:rPr>
      </w:pPr>
    </w:p>
    <w:p w14:paraId="48872A43" w14:textId="77777777" w:rsidR="00A7736C" w:rsidRDefault="00A7736C" w:rsidP="00A7736C">
      <w:pPr>
        <w:tabs>
          <w:tab w:val="center" w:pos="7655"/>
        </w:tabs>
        <w:rPr>
          <w:sz w:val="22"/>
          <w:szCs w:val="22"/>
        </w:rPr>
      </w:pPr>
    </w:p>
    <w:p w14:paraId="6A5EFCF6" w14:textId="451ED4C6" w:rsidR="00281DC6" w:rsidRPr="00281DC6" w:rsidRDefault="00281DC6" w:rsidP="00A7736C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1E25DEB6" w:rsidR="00281DC6" w:rsidRPr="00281DC6" w:rsidRDefault="00281DC6" w:rsidP="00A7736C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5D586962" w:rsidR="00281DC6" w:rsidRDefault="00281DC6" w:rsidP="00A7736C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4103BCAE" w:rsidR="00D74BC1" w:rsidRDefault="00281DC6">
    <w:pPr>
      <w:pStyle w:val="Nagwek"/>
    </w:pPr>
    <w:r>
      <w:t>Znak sprawy: SZW/DZP/</w:t>
    </w:r>
    <w:r w:rsidR="009B5868">
      <w:t>129</w:t>
    </w:r>
    <w:r w:rsidR="00FE7210">
      <w:t>/</w:t>
    </w:r>
    <w:r>
      <w:t>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20934855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66BA7"/>
    <w:rsid w:val="00071FE3"/>
    <w:rsid w:val="000859D9"/>
    <w:rsid w:val="000B7920"/>
    <w:rsid w:val="000D2EDF"/>
    <w:rsid w:val="000F47FB"/>
    <w:rsid w:val="00121113"/>
    <w:rsid w:val="00174A30"/>
    <w:rsid w:val="0018410E"/>
    <w:rsid w:val="00195E99"/>
    <w:rsid w:val="001F5C81"/>
    <w:rsid w:val="002569A6"/>
    <w:rsid w:val="00281DC6"/>
    <w:rsid w:val="002921BA"/>
    <w:rsid w:val="0029605A"/>
    <w:rsid w:val="002B5372"/>
    <w:rsid w:val="002B612F"/>
    <w:rsid w:val="002C1867"/>
    <w:rsid w:val="002D0B11"/>
    <w:rsid w:val="00302047"/>
    <w:rsid w:val="0030391A"/>
    <w:rsid w:val="003A652F"/>
    <w:rsid w:val="003B13D5"/>
    <w:rsid w:val="003F43BE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365C7"/>
    <w:rsid w:val="008D29B6"/>
    <w:rsid w:val="00925288"/>
    <w:rsid w:val="00925993"/>
    <w:rsid w:val="00942685"/>
    <w:rsid w:val="009971F0"/>
    <w:rsid w:val="009B5868"/>
    <w:rsid w:val="009E1B04"/>
    <w:rsid w:val="009E5297"/>
    <w:rsid w:val="009F45A4"/>
    <w:rsid w:val="00A35787"/>
    <w:rsid w:val="00A35DA2"/>
    <w:rsid w:val="00A45690"/>
    <w:rsid w:val="00A7736C"/>
    <w:rsid w:val="00AC0870"/>
    <w:rsid w:val="00AE55B5"/>
    <w:rsid w:val="00B03F5C"/>
    <w:rsid w:val="00B22D6B"/>
    <w:rsid w:val="00B36CBF"/>
    <w:rsid w:val="00B45820"/>
    <w:rsid w:val="00B71BCD"/>
    <w:rsid w:val="00BB3E12"/>
    <w:rsid w:val="00BB7503"/>
    <w:rsid w:val="00BE1621"/>
    <w:rsid w:val="00C02BAF"/>
    <w:rsid w:val="00C336B1"/>
    <w:rsid w:val="00C3420C"/>
    <w:rsid w:val="00C4798D"/>
    <w:rsid w:val="00C509E8"/>
    <w:rsid w:val="00C86FC9"/>
    <w:rsid w:val="00CA0475"/>
    <w:rsid w:val="00CA7C6C"/>
    <w:rsid w:val="00CB2BE7"/>
    <w:rsid w:val="00CC16A7"/>
    <w:rsid w:val="00CF77BE"/>
    <w:rsid w:val="00D069E8"/>
    <w:rsid w:val="00D17FD4"/>
    <w:rsid w:val="00D200D8"/>
    <w:rsid w:val="00D379C3"/>
    <w:rsid w:val="00D710C9"/>
    <w:rsid w:val="00D74BC1"/>
    <w:rsid w:val="00D75D14"/>
    <w:rsid w:val="00D81677"/>
    <w:rsid w:val="00E554F1"/>
    <w:rsid w:val="00E57579"/>
    <w:rsid w:val="00E67A95"/>
    <w:rsid w:val="00E93CBB"/>
    <w:rsid w:val="00F2537A"/>
    <w:rsid w:val="00F67712"/>
    <w:rsid w:val="00FA46AF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162</TotalTime>
  <Pages>3</Pages>
  <Words>769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Krzysztof Garczarek Lutycka</cp:lastModifiedBy>
  <cp:revision>48</cp:revision>
  <cp:lastPrinted>2007-10-05T06:59:00Z</cp:lastPrinted>
  <dcterms:created xsi:type="dcterms:W3CDTF">2022-10-05T12:38:00Z</dcterms:created>
  <dcterms:modified xsi:type="dcterms:W3CDTF">2023-11-07T09:51:00Z</dcterms:modified>
</cp:coreProperties>
</file>