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0602B0" w14:textId="3CB03320" w:rsidR="00D62E6E" w:rsidRPr="00A27B9F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A27B9F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A27B9F">
        <w:rPr>
          <w:rFonts w:ascii="Arial Narrow" w:eastAsia="Times New Roman" w:hAnsi="Arial Narrow" w:cs="Arial"/>
          <w:bCs/>
          <w:sz w:val="24"/>
          <w:szCs w:val="20"/>
          <w:lang w:eastAsia="pl-PL"/>
        </w:rPr>
        <w:t>5</w:t>
      </w:r>
      <w:r w:rsidRPr="00A27B9F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A27B9F" w14:paraId="52050BD9" w14:textId="77777777" w:rsidTr="00D62E6E">
        <w:tc>
          <w:tcPr>
            <w:tcW w:w="2800" w:type="dxa"/>
            <w:shd w:val="clear" w:color="auto" w:fill="auto"/>
          </w:tcPr>
          <w:p w14:paraId="60A209CE" w14:textId="77777777" w:rsidR="00D62E6E" w:rsidRPr="00A27B9F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27B9F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A27B9F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35F0505" w14:textId="77777777" w:rsidR="00D62E6E" w:rsidRPr="00A27B9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F505AD9" w14:textId="77777777" w:rsidR="00D62E6E" w:rsidRPr="00A27B9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7B9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8B9FBFE" w14:textId="77777777" w:rsidR="00D62E6E" w:rsidRPr="00A27B9F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A27B9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A27B9F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A27B9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A27B9F" w14:paraId="6A873E69" w14:textId="77777777" w:rsidTr="00D62E6E">
        <w:tc>
          <w:tcPr>
            <w:tcW w:w="2800" w:type="dxa"/>
            <w:shd w:val="clear" w:color="auto" w:fill="auto"/>
          </w:tcPr>
          <w:p w14:paraId="26A47619" w14:textId="77777777" w:rsidR="00D62E6E" w:rsidRPr="00A27B9F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27B9F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E537700" w14:textId="77777777" w:rsidR="00D62E6E" w:rsidRPr="00A27B9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308ED47" w14:textId="77777777" w:rsidR="00D62E6E" w:rsidRPr="00A27B9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7B9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883920F" w14:textId="77777777" w:rsidR="00D62E6E" w:rsidRPr="00A27B9F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A27B9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A27B9F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A27B9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17230D0" w14:textId="77777777" w:rsidR="00BC121E" w:rsidRPr="00A27B9F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702E6" w:rsidRPr="00A27B9F" w14:paraId="6F27FF2E" w14:textId="77777777" w:rsidTr="00DB431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4C78043" w14:textId="77777777" w:rsidR="00D702E6" w:rsidRPr="00A27B9F" w:rsidRDefault="00D702E6" w:rsidP="00DB4319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A27B9F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24908F57" w14:textId="77777777" w:rsidR="00D702E6" w:rsidRPr="00A27B9F" w:rsidRDefault="00D702E6" w:rsidP="00DB4319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A27B9F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A27B9F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A27B9F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A27B9F">
              <w:rPr>
                <w:rFonts w:ascii="Arial Narrow" w:eastAsia="Times New Roman" w:hAnsi="Arial Narrow" w:cs="Arial"/>
                <w:lang w:eastAsia="pl-PL"/>
              </w:rPr>
              <w:t>. Dz. U. z 2023r. poz. 1605)</w:t>
            </w:r>
            <w:r w:rsidRPr="00A27B9F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A27B9F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A27B9F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58D7BFF7" w14:textId="77777777" w:rsidR="00D702E6" w:rsidRPr="00A27B9F" w:rsidRDefault="00D702E6" w:rsidP="00DB431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A27B9F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67EC4BE2" w14:textId="77777777" w:rsidR="00D702E6" w:rsidRPr="00A27B9F" w:rsidRDefault="00D702E6" w:rsidP="00DB431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6C757EFF" w14:textId="77777777" w:rsidR="00BC121E" w:rsidRPr="00A27B9F" w:rsidRDefault="00D702E6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27B9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A27B9F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A27B9F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A27B9F" w14:paraId="3C0F4AFD" w14:textId="77777777" w:rsidTr="00D62E6E">
        <w:tc>
          <w:tcPr>
            <w:tcW w:w="2269" w:type="dxa"/>
            <w:shd w:val="clear" w:color="auto" w:fill="auto"/>
          </w:tcPr>
          <w:p w14:paraId="7295DD11" w14:textId="77777777" w:rsidR="00D62E6E" w:rsidRPr="00A27B9F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27B9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A4ECCAF" w14:textId="77777777" w:rsidR="00D62E6E" w:rsidRPr="00A27B9F" w:rsidRDefault="00D702E6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27B9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wyrobów medycznych wraz z dzierżawą urządzeń dla Zakładu Analityki Lekarskiej</w:t>
            </w:r>
            <w:r w:rsidR="00D62E6E" w:rsidRPr="00A27B9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702E6" w:rsidRPr="00A27B9F" w14:paraId="17DBAD2F" w14:textId="77777777" w:rsidTr="00DB4319">
        <w:tc>
          <w:tcPr>
            <w:tcW w:w="2269" w:type="dxa"/>
            <w:shd w:val="clear" w:color="auto" w:fill="auto"/>
          </w:tcPr>
          <w:p w14:paraId="31BC97AA" w14:textId="77777777" w:rsidR="00D702E6" w:rsidRPr="00A27B9F" w:rsidRDefault="00D702E6" w:rsidP="00DB431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27B9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B1320BD" w14:textId="77777777" w:rsidR="00D702E6" w:rsidRPr="00A27B9F" w:rsidRDefault="00D702E6" w:rsidP="00DB431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27B9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123/2023</w:t>
            </w:r>
          </w:p>
        </w:tc>
      </w:tr>
    </w:tbl>
    <w:p w14:paraId="618F923A" w14:textId="77777777" w:rsidR="00BC121E" w:rsidRPr="00A27B9F" w:rsidRDefault="00D702E6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A27B9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A27B9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A27B9F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A27B9F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A27B9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A27B9F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5BE9B713" w14:textId="77777777" w:rsidR="00BC121E" w:rsidRPr="00A27B9F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A27B9F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672BF59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1pt;height:17.45pt" o:ole="">
            <v:imagedata r:id="rId8" o:title=""/>
          </v:shape>
          <w:control r:id="rId9" w:name="OptionButton211" w:shapeid="_x0000_i1029"/>
        </w:object>
      </w:r>
      <w:r w:rsidR="00BC121E" w:rsidRPr="00A27B9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A27B9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A27B9F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A27B9F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A27B9F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A27B9F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30214558" w14:textId="77777777" w:rsidR="00BC121E" w:rsidRPr="00A27B9F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27B9F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1C7A77AE">
          <v:shape id="_x0000_i1030" type="#_x0000_t75" style="width:453.1pt;height:17.45pt" o:ole="">
            <v:imagedata r:id="rId10" o:title=""/>
          </v:shape>
          <w:control r:id="rId11" w:name="OptionButton21" w:shapeid="_x0000_i1030"/>
        </w:object>
      </w:r>
      <w:r w:rsidRPr="00A27B9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A27B9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A27B9F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A27B9F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A27B9F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076E1AF6" w14:textId="77777777" w:rsidR="00BF69A4" w:rsidRPr="00A27B9F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27B9F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A27B9F" w14:paraId="34A3296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D089D" w14:textId="77777777" w:rsidR="00BC121E" w:rsidRPr="00A27B9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27B9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0402E" w14:textId="77777777" w:rsidR="00BC121E" w:rsidRPr="00A27B9F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27B9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B1A0C" w14:textId="77777777" w:rsidR="00BC121E" w:rsidRPr="00A27B9F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27B9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A27B9F" w14:paraId="149BF414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95074" w14:textId="77777777" w:rsidR="00BC121E" w:rsidRPr="00A27B9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27B9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056C5" w14:textId="77777777" w:rsidR="00BC121E" w:rsidRPr="00A27B9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D9B4F" w14:textId="77777777" w:rsidR="00BC121E" w:rsidRPr="00A27B9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A27B9F" w14:paraId="679FBCE7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F5698" w14:textId="77777777" w:rsidR="00BC121E" w:rsidRPr="00A27B9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27B9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9C8F5" w14:textId="77777777" w:rsidR="00BC121E" w:rsidRPr="00A27B9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F1A46" w14:textId="77777777" w:rsidR="00BC121E" w:rsidRPr="00A27B9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761EE313" w14:textId="77777777" w:rsidR="00BC121E" w:rsidRPr="00A27B9F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A27B9F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14:paraId="19FA4518" w14:textId="77777777" w:rsidR="00BC121E" w:rsidRPr="00A27B9F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A27B9F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3139607E" w14:textId="77777777" w:rsidR="00067B62" w:rsidRPr="00A27B9F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A27B9F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A27B9F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A27B9F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01379326" w14:textId="77777777" w:rsidR="00067B62" w:rsidRPr="00A27B9F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A27B9F" w14:paraId="52813152" w14:textId="77777777" w:rsidTr="00620E37">
        <w:tc>
          <w:tcPr>
            <w:tcW w:w="2660" w:type="dxa"/>
            <w:shd w:val="clear" w:color="auto" w:fill="auto"/>
          </w:tcPr>
          <w:p w14:paraId="4C14D652" w14:textId="77777777" w:rsidR="00BC121E" w:rsidRPr="00A27B9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566EE680" w14:textId="77777777" w:rsidR="00BC121E" w:rsidRPr="00A27B9F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A27B9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78D9237" w14:textId="77777777" w:rsidR="00BC121E" w:rsidRPr="00A27B9F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27B9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A27B9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A27B9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0D2F4065" w14:textId="77777777" w:rsidR="00BC121E" w:rsidRPr="00A27B9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8C61245" w14:textId="77777777" w:rsidR="00BC121E" w:rsidRPr="00A27B9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A27B9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1B7C805" w14:textId="77777777" w:rsidR="00BC121E" w:rsidRPr="00A27B9F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27B9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D702E6" w:rsidRPr="00A27B9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A27B9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A27B9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414DF7E5" w14:textId="77777777" w:rsidR="00106AC7" w:rsidRPr="00A27B9F" w:rsidRDefault="00106AC7" w:rsidP="00BC121E">
      <w:pPr>
        <w:rPr>
          <w:rFonts w:ascii="Arial Narrow" w:hAnsi="Arial Narrow"/>
        </w:rPr>
      </w:pPr>
    </w:p>
    <w:sectPr w:rsidR="00106AC7" w:rsidRPr="00A27B9F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DB685E" w14:textId="77777777" w:rsidR="00E25994" w:rsidRDefault="00E25994">
      <w:r>
        <w:separator/>
      </w:r>
    </w:p>
  </w:endnote>
  <w:endnote w:type="continuationSeparator" w:id="0">
    <w:p w14:paraId="16FB73AF" w14:textId="77777777" w:rsidR="00E25994" w:rsidRDefault="00E259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A5C7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3A9FA0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1AE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705A989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6D82EE3D">
        <v:line id="_x0000_s1025" style="position:absolute;left:0;text-align:left;z-index:251657728" from="-3.85pt,8.7pt" to="455.15pt,8.7pt"/>
      </w:pict>
    </w:r>
  </w:p>
  <w:p w14:paraId="1F45A4A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71DFA" w14:textId="77777777" w:rsidR="00D702E6" w:rsidRDefault="00D702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E7C264" w14:textId="77777777" w:rsidR="00E25994" w:rsidRDefault="00E25994">
      <w:r>
        <w:separator/>
      </w:r>
    </w:p>
  </w:footnote>
  <w:footnote w:type="continuationSeparator" w:id="0">
    <w:p w14:paraId="40293839" w14:textId="77777777" w:rsidR="00E25994" w:rsidRDefault="00E259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DFDEB" w14:textId="77777777" w:rsidR="00D702E6" w:rsidRDefault="00D702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8C4848" w14:textId="77777777" w:rsidR="00D702E6" w:rsidRDefault="00D702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0948E2" w14:textId="77777777" w:rsidR="00D702E6" w:rsidRDefault="00D702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26319187">
    <w:abstractNumId w:val="13"/>
  </w:num>
  <w:num w:numId="2" w16cid:durableId="2006205499">
    <w:abstractNumId w:val="0"/>
  </w:num>
  <w:num w:numId="3" w16cid:durableId="1146318464">
    <w:abstractNumId w:val="11"/>
  </w:num>
  <w:num w:numId="4" w16cid:durableId="1778331478">
    <w:abstractNumId w:val="8"/>
  </w:num>
  <w:num w:numId="5" w16cid:durableId="707994239">
    <w:abstractNumId w:val="7"/>
  </w:num>
  <w:num w:numId="6" w16cid:durableId="313678008">
    <w:abstractNumId w:val="1"/>
  </w:num>
  <w:num w:numId="7" w16cid:durableId="1338773708">
    <w:abstractNumId w:val="6"/>
  </w:num>
  <w:num w:numId="8" w16cid:durableId="304967395">
    <w:abstractNumId w:val="3"/>
  </w:num>
  <w:num w:numId="9" w16cid:durableId="1561862848">
    <w:abstractNumId w:val="2"/>
  </w:num>
  <w:num w:numId="10" w16cid:durableId="1720666251">
    <w:abstractNumId w:val="5"/>
  </w:num>
  <w:num w:numId="11" w16cid:durableId="980227491">
    <w:abstractNumId w:val="10"/>
  </w:num>
  <w:num w:numId="12" w16cid:durableId="834732276">
    <w:abstractNumId w:val="4"/>
  </w:num>
  <w:num w:numId="13" w16cid:durableId="1141578648">
    <w:abstractNumId w:val="9"/>
  </w:num>
  <w:num w:numId="14" w16cid:durableId="108318798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5994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221EB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27B9F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02E6"/>
    <w:rsid w:val="00D74F94"/>
    <w:rsid w:val="00DD482A"/>
    <w:rsid w:val="00DE0396"/>
    <w:rsid w:val="00DE0405"/>
    <w:rsid w:val="00DE252B"/>
    <w:rsid w:val="00E0229C"/>
    <w:rsid w:val="00E25994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465E77"/>
  <w15:chartTrackingRefBased/>
  <w15:docId w15:val="{341C27C4-BF70-4784-BEA1-8D67D33B7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226</Words>
  <Characters>1765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2023-11-06T07:14:00Z</dcterms:created>
  <dcterms:modified xsi:type="dcterms:W3CDTF">2023-11-06T07:14:00Z</dcterms:modified>
</cp:coreProperties>
</file>