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60BFE" w14:textId="77777777" w:rsidR="00025386" w:rsidRPr="00D816B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816B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9155B" w:rsidRPr="00D816BA">
        <w:rPr>
          <w:rFonts w:ascii="Arial Narrow" w:hAnsi="Arial Narrow" w:cs="Arial"/>
          <w:bCs/>
          <w:i w:val="0"/>
          <w:szCs w:val="24"/>
        </w:rPr>
        <w:t>3</w:t>
      </w:r>
      <w:r w:rsidR="007666D6" w:rsidRPr="00D816B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816BA" w14:paraId="7654817A" w14:textId="77777777" w:rsidTr="00467CA2">
        <w:tc>
          <w:tcPr>
            <w:tcW w:w="2800" w:type="dxa"/>
            <w:shd w:val="clear" w:color="auto" w:fill="auto"/>
          </w:tcPr>
          <w:p w14:paraId="6556C705" w14:textId="77777777" w:rsidR="00D520D3" w:rsidRPr="00D816B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816B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816B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1DEA0D" w14:textId="77777777" w:rsidR="00D520D3" w:rsidRPr="00D816B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FA8C965" w14:textId="77777777" w:rsidR="00D520D3" w:rsidRPr="00D816B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816B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42E4E8" w14:textId="77777777" w:rsidR="00D520D3" w:rsidRPr="00D816B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816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816B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816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816BA" w14:paraId="5A9A43BA" w14:textId="77777777" w:rsidTr="00467CA2">
        <w:tc>
          <w:tcPr>
            <w:tcW w:w="2800" w:type="dxa"/>
            <w:shd w:val="clear" w:color="auto" w:fill="auto"/>
          </w:tcPr>
          <w:p w14:paraId="22F8266D" w14:textId="77777777" w:rsidR="00D520D3" w:rsidRPr="00D816B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816B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4E6D5E0" w14:textId="77777777" w:rsidR="00D520D3" w:rsidRPr="00D816B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6A7C7A5" w14:textId="77777777" w:rsidR="00D520D3" w:rsidRPr="00D816B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816B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A2D38B" w14:textId="77777777" w:rsidR="00D520D3" w:rsidRPr="00D816B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816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816B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816B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25144E" w14:textId="77777777" w:rsidR="00B62AD0" w:rsidRPr="00D816B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816BA" w14:paraId="00C99FF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88D718" w14:textId="77777777" w:rsidR="00053927" w:rsidRPr="00D816B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816B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4B076C9" w14:textId="77777777" w:rsidR="00053927" w:rsidRPr="00D816B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816B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816B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816B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2098664" w14:textId="77777777" w:rsidR="0071340C" w:rsidRPr="00D816B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16B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816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816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816B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816B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9155B" w:rsidRPr="00D816BA">
        <w:rPr>
          <w:rFonts w:ascii="Arial Narrow" w:hAnsi="Arial Narrow" w:cs="Arial"/>
          <w:sz w:val="24"/>
          <w:szCs w:val="24"/>
        </w:rPr>
        <w:t>(</w:t>
      </w:r>
      <w:proofErr w:type="spellStart"/>
      <w:r w:rsidR="0019155B" w:rsidRPr="00D816BA">
        <w:rPr>
          <w:rFonts w:ascii="Arial Narrow" w:hAnsi="Arial Narrow" w:cs="Arial"/>
          <w:sz w:val="24"/>
          <w:szCs w:val="24"/>
        </w:rPr>
        <w:t>t.j</w:t>
      </w:r>
      <w:proofErr w:type="spellEnd"/>
      <w:r w:rsidR="0019155B" w:rsidRPr="00D816BA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D816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816B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816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816BA" w14:paraId="6B3E5F0B" w14:textId="77777777" w:rsidTr="00467CA2">
        <w:tc>
          <w:tcPr>
            <w:tcW w:w="2269" w:type="dxa"/>
            <w:shd w:val="clear" w:color="auto" w:fill="auto"/>
          </w:tcPr>
          <w:p w14:paraId="527579C1" w14:textId="77777777" w:rsidR="00D520D3" w:rsidRPr="00D816B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16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CCB4BB" w14:textId="77777777" w:rsidR="00D520D3" w:rsidRPr="00D816BA" w:rsidRDefault="0019155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816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medycznych wraz z dzierżawą urządzeń dla Zakładu Analityki Lekarskiej</w:t>
            </w:r>
            <w:r w:rsidR="00D520D3" w:rsidRPr="00D816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9155B" w:rsidRPr="00D816BA" w14:paraId="56549209" w14:textId="77777777" w:rsidTr="00777F62">
        <w:tc>
          <w:tcPr>
            <w:tcW w:w="2269" w:type="dxa"/>
            <w:shd w:val="clear" w:color="auto" w:fill="auto"/>
          </w:tcPr>
          <w:p w14:paraId="52D1259A" w14:textId="77777777" w:rsidR="0019155B" w:rsidRPr="00D816BA" w:rsidRDefault="0019155B" w:rsidP="00777F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16B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9C617B" w14:textId="77777777" w:rsidR="0019155B" w:rsidRPr="00D816BA" w:rsidRDefault="0019155B" w:rsidP="00777F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816B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123/2023</w:t>
            </w:r>
          </w:p>
        </w:tc>
      </w:tr>
    </w:tbl>
    <w:p w14:paraId="057341C2" w14:textId="77777777" w:rsidR="00DC652A" w:rsidRPr="00D816BA" w:rsidRDefault="0019155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816B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1AE64D4" w14:textId="77777777" w:rsidR="00DC652A" w:rsidRPr="00D816B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816B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A5ED915" w14:textId="77777777" w:rsidR="0071340C" w:rsidRPr="00D816B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816B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816B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816B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3BAB9B7" w14:textId="77777777" w:rsidR="0071340C" w:rsidRPr="00D816B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D739F6F" w14:textId="77777777" w:rsidR="0071340C" w:rsidRPr="00D816B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7B84C34" w14:textId="77777777" w:rsidR="0071340C" w:rsidRPr="00D816B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816B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450296E" w14:textId="77777777" w:rsidR="0071340C" w:rsidRPr="00D816B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816B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816B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816B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2521FD4" w14:textId="77777777" w:rsidR="0071340C" w:rsidRPr="00D816B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39BCAB4" w14:textId="77777777" w:rsidR="0071340C" w:rsidRPr="00D816B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ABC2832" w14:textId="77777777" w:rsidR="00DC652A" w:rsidRPr="00D816B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816B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816B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816B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F5ED79D" w14:textId="77777777" w:rsidR="00DC652A" w:rsidRPr="00D816B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816B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816B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816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4826685" w14:textId="77777777" w:rsidR="0093388F" w:rsidRPr="00D816B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816B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9A3D6E7" w14:textId="77777777" w:rsidR="0093388F" w:rsidRPr="00D816B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D784CE8" w14:textId="77777777" w:rsidR="0093388F" w:rsidRPr="00D816B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816B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B2B5D31" w14:textId="77777777" w:rsidR="00CB29AC" w:rsidRPr="00D816B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9A2CC7D" w14:textId="77777777" w:rsidR="00CB29AC" w:rsidRPr="00D816B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816BA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58B86EB" w14:textId="77777777" w:rsidR="00830970" w:rsidRPr="00D816B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816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816B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816B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4C39EFE" w14:textId="77777777" w:rsidR="00E27ABB" w:rsidRPr="00D816B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816B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816BA" w14:paraId="794CE944" w14:textId="77777777" w:rsidTr="00467CA2">
        <w:tc>
          <w:tcPr>
            <w:tcW w:w="2660" w:type="dxa"/>
            <w:shd w:val="clear" w:color="auto" w:fill="auto"/>
          </w:tcPr>
          <w:p w14:paraId="7FB743E5" w14:textId="77777777" w:rsidR="00D520D3" w:rsidRPr="00D816B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4B4AF4A" w14:textId="77777777" w:rsidR="00D520D3" w:rsidRPr="00D816B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816B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2B5708B" w14:textId="77777777" w:rsidR="00D520D3" w:rsidRPr="00D816B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816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5AB42FC" w14:textId="77777777" w:rsidR="00D520D3" w:rsidRPr="00D816B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635AA1F" w14:textId="77777777" w:rsidR="00D520D3" w:rsidRPr="00D816B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816B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3CC224D" w14:textId="77777777" w:rsidR="00D520D3" w:rsidRPr="00D816B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816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9155B" w:rsidRPr="00D816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816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816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816B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69DDB4E" w14:textId="77777777" w:rsidR="00E27ABB" w:rsidRPr="00D816B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816B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7EEFC" w14:textId="77777777" w:rsidR="005D2315" w:rsidRDefault="005D2315" w:rsidP="00025386">
      <w:pPr>
        <w:spacing w:after="0" w:line="240" w:lineRule="auto"/>
      </w:pPr>
      <w:r>
        <w:separator/>
      </w:r>
    </w:p>
  </w:endnote>
  <w:endnote w:type="continuationSeparator" w:id="0">
    <w:p w14:paraId="0EA38D9B" w14:textId="77777777" w:rsidR="005D2315" w:rsidRDefault="005D23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F3EB9" w14:textId="77777777" w:rsidR="0019155B" w:rsidRDefault="001915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7116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CAF3C8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F39ED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8228D8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69AE6" w14:textId="77777777" w:rsidR="0019155B" w:rsidRDefault="001915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5056B" w14:textId="77777777" w:rsidR="005D2315" w:rsidRDefault="005D2315" w:rsidP="00025386">
      <w:pPr>
        <w:spacing w:after="0" w:line="240" w:lineRule="auto"/>
      </w:pPr>
      <w:r>
        <w:separator/>
      </w:r>
    </w:p>
  </w:footnote>
  <w:footnote w:type="continuationSeparator" w:id="0">
    <w:p w14:paraId="1D62B40F" w14:textId="77777777" w:rsidR="005D2315" w:rsidRDefault="005D23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C35E6" w14:textId="77777777" w:rsidR="0019155B" w:rsidRDefault="001915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75351" w14:textId="77777777" w:rsidR="0019155B" w:rsidRDefault="001915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9E8CA" w14:textId="77777777" w:rsidR="0019155B" w:rsidRDefault="001915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591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315"/>
    <w:rsid w:val="00025386"/>
    <w:rsid w:val="000423B9"/>
    <w:rsid w:val="00053927"/>
    <w:rsid w:val="00066C44"/>
    <w:rsid w:val="00071D4C"/>
    <w:rsid w:val="00084786"/>
    <w:rsid w:val="0016158F"/>
    <w:rsid w:val="0019155B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D2315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16BA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A695B1"/>
  <w15:chartTrackingRefBased/>
  <w15:docId w15:val="{7B4C8E72-E6C4-4742-9E2A-102FD7C0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2023-11-06T07:12:00Z</dcterms:created>
  <dcterms:modified xsi:type="dcterms:W3CDTF">2023-11-06T07:13:00Z</dcterms:modified>
</cp:coreProperties>
</file>