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4C77E" w14:textId="77777777" w:rsidR="006676AE" w:rsidRPr="00DC7C62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DC7C6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A2623" w:rsidRPr="00DC7C62">
        <w:rPr>
          <w:rFonts w:ascii="Arial Narrow" w:hAnsi="Arial Narrow" w:cs="Arial"/>
          <w:bCs/>
          <w:i w:val="0"/>
          <w:szCs w:val="24"/>
        </w:rPr>
        <w:t>2</w:t>
      </w:r>
      <w:r w:rsidR="00B36ABD" w:rsidRPr="00DC7C62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906184D" w14:textId="77777777" w:rsidR="005103B9" w:rsidRPr="00DC7C62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49DEE830" w14:textId="77777777" w:rsidR="006676AE" w:rsidRPr="00DC7C62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DC7C62">
        <w:rPr>
          <w:rFonts w:ascii="Arial Narrow" w:hAnsi="Arial Narrow" w:cs="Arial"/>
          <w:sz w:val="24"/>
          <w:szCs w:val="24"/>
        </w:rPr>
        <w:t>Znak sprawy:</w:t>
      </w:r>
      <w:r w:rsidRPr="00DC7C62">
        <w:rPr>
          <w:rFonts w:ascii="Arial Narrow" w:hAnsi="Arial Narrow" w:cs="Arial"/>
          <w:b/>
          <w:sz w:val="24"/>
          <w:szCs w:val="24"/>
        </w:rPr>
        <w:t xml:space="preserve"> </w:t>
      </w:r>
      <w:r w:rsidR="009A2623" w:rsidRPr="00DC7C62">
        <w:rPr>
          <w:rFonts w:ascii="Arial Narrow" w:hAnsi="Arial Narrow" w:cs="Arial"/>
          <w:b/>
          <w:sz w:val="24"/>
          <w:szCs w:val="24"/>
        </w:rPr>
        <w:t>123/2023</w:t>
      </w:r>
    </w:p>
    <w:p w14:paraId="077E4558" w14:textId="77777777" w:rsidR="00C4103F" w:rsidRPr="00DC7C62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C7C62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DC7C62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C7C62">
        <w:rPr>
          <w:rFonts w:ascii="Arial Narrow" w:hAnsi="Arial Narrow" w:cs="Arial"/>
          <w:b/>
          <w:sz w:val="24"/>
          <w:szCs w:val="24"/>
        </w:rPr>
        <w:t>:</w:t>
      </w:r>
    </w:p>
    <w:p w14:paraId="1236F486" w14:textId="77777777" w:rsidR="006676AE" w:rsidRPr="00DC7C62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DC7C62">
        <w:rPr>
          <w:rFonts w:ascii="Arial Narrow" w:hAnsi="Arial Narrow" w:cs="Arial"/>
        </w:rPr>
        <w:t xml:space="preserve"> </w:t>
      </w:r>
      <w:r w:rsidR="009A2623" w:rsidRPr="00DC7C62">
        <w:rPr>
          <w:rFonts w:ascii="Arial Narrow" w:hAnsi="Arial Narrow" w:cs="Arial"/>
        </w:rPr>
        <w:t>10 Wojskowy Szpital Kliniczny z Polikliniką Samodzielny Publiczny Zakład Opieki Zdrowotnej</w:t>
      </w:r>
    </w:p>
    <w:p w14:paraId="614F6AF4" w14:textId="77777777" w:rsidR="006676AE" w:rsidRPr="00DC7C62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C7C62">
        <w:rPr>
          <w:rFonts w:ascii="Arial Narrow" w:hAnsi="Arial Narrow" w:cs="Arial"/>
        </w:rPr>
        <w:t xml:space="preserve"> </w:t>
      </w:r>
      <w:r w:rsidR="009A2623" w:rsidRPr="00DC7C62">
        <w:rPr>
          <w:rFonts w:ascii="Arial Narrow" w:hAnsi="Arial Narrow" w:cs="Arial"/>
        </w:rPr>
        <w:t>ul. Powstańców Warszawy</w:t>
      </w:r>
      <w:r w:rsidRPr="00DC7C62">
        <w:rPr>
          <w:rFonts w:ascii="Arial Narrow" w:hAnsi="Arial Narrow" w:cs="Arial"/>
        </w:rPr>
        <w:t xml:space="preserve"> </w:t>
      </w:r>
      <w:r w:rsidR="009A2623" w:rsidRPr="00DC7C62">
        <w:rPr>
          <w:rFonts w:ascii="Arial Narrow" w:hAnsi="Arial Narrow" w:cs="Arial"/>
        </w:rPr>
        <w:t>5</w:t>
      </w:r>
      <w:r w:rsidRPr="00DC7C62">
        <w:rPr>
          <w:rFonts w:ascii="Arial Narrow" w:hAnsi="Arial Narrow" w:cs="Arial"/>
        </w:rPr>
        <w:t xml:space="preserve"> </w:t>
      </w:r>
    </w:p>
    <w:p w14:paraId="3EC70E46" w14:textId="77777777" w:rsidR="00F90CD1" w:rsidRPr="00DC7C6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C7C62">
        <w:rPr>
          <w:rFonts w:ascii="Arial Narrow" w:hAnsi="Arial Narrow" w:cs="Arial"/>
        </w:rPr>
        <w:t xml:space="preserve"> </w:t>
      </w:r>
      <w:r w:rsidR="009A2623" w:rsidRPr="00DC7C62">
        <w:rPr>
          <w:rFonts w:ascii="Arial Narrow" w:hAnsi="Arial Narrow" w:cs="Arial"/>
        </w:rPr>
        <w:t>85-681</w:t>
      </w:r>
      <w:r w:rsidRPr="00DC7C62">
        <w:rPr>
          <w:rFonts w:ascii="Arial Narrow" w:hAnsi="Arial Narrow" w:cs="Arial"/>
        </w:rPr>
        <w:t xml:space="preserve"> </w:t>
      </w:r>
      <w:r w:rsidR="009A2623" w:rsidRPr="00DC7C62">
        <w:rPr>
          <w:rFonts w:ascii="Arial Narrow" w:hAnsi="Arial Narrow" w:cs="Arial"/>
        </w:rPr>
        <w:t>Bydgoszcz</w:t>
      </w:r>
    </w:p>
    <w:p w14:paraId="757B6207" w14:textId="77777777" w:rsidR="009169D4" w:rsidRPr="00DC7C6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C7C6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96C9524" w14:textId="77777777" w:rsidR="009169D4" w:rsidRPr="00DC7C6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C7C62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75A23D72" w14:textId="77777777" w:rsidR="00C4103F" w:rsidRPr="00DC7C6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C7C62">
        <w:rPr>
          <w:rFonts w:ascii="Arial Narrow" w:hAnsi="Arial Narrow" w:cs="Arial"/>
          <w:i/>
        </w:rPr>
        <w:t xml:space="preserve"> </w:t>
      </w:r>
    </w:p>
    <w:p w14:paraId="6C1C4788" w14:textId="77777777" w:rsidR="00C4103F" w:rsidRPr="00DC7C62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C7C62">
        <w:rPr>
          <w:rFonts w:ascii="Arial Narrow" w:hAnsi="Arial Narrow" w:cs="Arial"/>
          <w:b/>
          <w:sz w:val="24"/>
          <w:szCs w:val="24"/>
        </w:rPr>
        <w:t>Wykonawca</w:t>
      </w:r>
      <w:r w:rsidR="007936D6" w:rsidRPr="00DC7C62">
        <w:rPr>
          <w:rFonts w:ascii="Arial Narrow" w:hAnsi="Arial Narrow" w:cs="Arial"/>
          <w:b/>
          <w:sz w:val="24"/>
          <w:szCs w:val="24"/>
        </w:rPr>
        <w:t>:</w:t>
      </w:r>
    </w:p>
    <w:p w14:paraId="13F115D5" w14:textId="77777777" w:rsidR="00757EFB" w:rsidRPr="00DC7C6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DC7C62">
        <w:rPr>
          <w:rFonts w:ascii="Arial Narrow" w:hAnsi="Arial Narrow" w:cs="Arial"/>
        </w:rPr>
        <w:t>………………………………………</w:t>
      </w:r>
      <w:r w:rsidR="00650D6C" w:rsidRPr="00DC7C62">
        <w:rPr>
          <w:rFonts w:ascii="Arial Narrow" w:hAnsi="Arial Narrow" w:cs="Arial"/>
        </w:rPr>
        <w:t>…………………………</w:t>
      </w:r>
      <w:r w:rsidRPr="00DC7C62">
        <w:rPr>
          <w:rFonts w:ascii="Arial Narrow" w:hAnsi="Arial Narrow" w:cs="Arial"/>
        </w:rPr>
        <w:t>…</w:t>
      </w:r>
    </w:p>
    <w:p w14:paraId="22DF55BC" w14:textId="77777777" w:rsidR="007118F0" w:rsidRPr="00DC7C62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DC7C62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DC7C62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DC7C62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DC7C62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DC7C62">
        <w:rPr>
          <w:rFonts w:ascii="Arial Narrow" w:hAnsi="Arial Narrow" w:cs="Arial"/>
          <w:i/>
          <w:sz w:val="16"/>
          <w:szCs w:val="16"/>
        </w:rPr>
        <w:t>KRS/CEiDG)</w:t>
      </w:r>
    </w:p>
    <w:p w14:paraId="6CE8E077" w14:textId="77777777" w:rsidR="00C4103F" w:rsidRPr="00DC7C62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DC7C62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3CF826E6" w14:textId="77777777" w:rsidR="00757EFB" w:rsidRPr="00DC7C62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DC7C62">
        <w:rPr>
          <w:rFonts w:ascii="Arial Narrow" w:hAnsi="Arial Narrow" w:cs="Arial"/>
        </w:rPr>
        <w:t>………………………………………</w:t>
      </w:r>
      <w:r w:rsidR="00650D6C" w:rsidRPr="00DC7C62">
        <w:rPr>
          <w:rFonts w:ascii="Arial Narrow" w:hAnsi="Arial Narrow" w:cs="Arial"/>
        </w:rPr>
        <w:t>……</w:t>
      </w:r>
      <w:r w:rsidRPr="00DC7C62">
        <w:rPr>
          <w:rFonts w:ascii="Arial Narrow" w:hAnsi="Arial Narrow" w:cs="Arial"/>
        </w:rPr>
        <w:t>…</w:t>
      </w:r>
    </w:p>
    <w:p w14:paraId="16F90E2A" w14:textId="77777777" w:rsidR="00484F88" w:rsidRPr="00DC7C6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C7C62">
        <w:rPr>
          <w:rFonts w:ascii="Arial Narrow" w:hAnsi="Arial Narrow" w:cs="Arial"/>
          <w:i/>
          <w:sz w:val="16"/>
          <w:szCs w:val="16"/>
        </w:rPr>
        <w:t>(imię, n</w:t>
      </w:r>
      <w:r w:rsidR="00825A09" w:rsidRPr="00DC7C62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DC7C62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DC7C62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DC7C62">
        <w:rPr>
          <w:rFonts w:ascii="Arial Narrow" w:hAnsi="Arial Narrow" w:cs="Arial"/>
          <w:i/>
          <w:sz w:val="16"/>
          <w:szCs w:val="16"/>
        </w:rPr>
        <w:t>reprezentacji</w:t>
      </w:r>
      <w:r w:rsidRPr="00DC7C62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A2623" w:rsidRPr="00DC7C62" w14:paraId="0DC9D5CA" w14:textId="77777777" w:rsidTr="00777F62">
        <w:tc>
          <w:tcPr>
            <w:tcW w:w="9104" w:type="dxa"/>
            <w:shd w:val="clear" w:color="auto" w:fill="D9D9D9"/>
          </w:tcPr>
          <w:p w14:paraId="6BA1151B" w14:textId="77777777" w:rsidR="009A2623" w:rsidRPr="00DC7C62" w:rsidRDefault="009A2623" w:rsidP="00777F6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C7C6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DB3A153" w14:textId="77777777" w:rsidR="009A2623" w:rsidRPr="00DC7C62" w:rsidRDefault="009A2623" w:rsidP="00777F62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7C62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C7C62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DC7C62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C7C62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DC7C62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DC7C6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C7C62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0F40B204" w14:textId="77777777" w:rsidR="009A2623" w:rsidRPr="00DC7C62" w:rsidRDefault="009A2623" w:rsidP="00777F62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C7C62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FF9F428" w14:textId="77777777" w:rsidR="009A2623" w:rsidRPr="00DC7C62" w:rsidRDefault="009A2623" w:rsidP="00777F6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7C62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73187EEA" w14:textId="77777777" w:rsidR="009A2623" w:rsidRPr="00DC7C62" w:rsidRDefault="009A2623" w:rsidP="00777F62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C7C62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131B66C0" w14:textId="77777777" w:rsidR="00E50194" w:rsidRPr="00DC7C62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sz w:val="24"/>
          <w:szCs w:val="24"/>
        </w:rPr>
        <w:t>Na potrzeby postę</w:t>
      </w:r>
      <w:r w:rsidR="008D0487" w:rsidRPr="00DC7C62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C7C62">
        <w:rPr>
          <w:rFonts w:ascii="Arial Narrow" w:hAnsi="Arial Narrow" w:cs="Arial"/>
          <w:sz w:val="24"/>
          <w:szCs w:val="24"/>
        </w:rPr>
        <w:t>zamówienia publicznego</w:t>
      </w:r>
      <w:r w:rsidR="00E50194" w:rsidRPr="00DC7C62">
        <w:rPr>
          <w:rFonts w:ascii="Arial Narrow" w:hAnsi="Arial Narrow" w:cs="Arial"/>
          <w:sz w:val="24"/>
          <w:szCs w:val="24"/>
        </w:rPr>
        <w:t xml:space="preserve"> pn.:</w:t>
      </w:r>
    </w:p>
    <w:p w14:paraId="1D41885A" w14:textId="77777777" w:rsidR="00E50194" w:rsidRPr="00DC7C62" w:rsidRDefault="009A2623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b/>
          <w:sz w:val="24"/>
          <w:szCs w:val="24"/>
        </w:rPr>
        <w:t>Dostawy wyrobów medycznych wraz z dzierżawą urządzeń dla Zakładu Analityki Lekarskiej</w:t>
      </w:r>
    </w:p>
    <w:p w14:paraId="7618ABCD" w14:textId="77777777" w:rsidR="00F90CD1" w:rsidRPr="00DC7C62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sz w:val="24"/>
          <w:szCs w:val="24"/>
        </w:rPr>
        <w:t xml:space="preserve">prowadzonego przez </w:t>
      </w:r>
      <w:r w:rsidR="009A2623" w:rsidRPr="00DC7C6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DC7C62">
        <w:rPr>
          <w:rFonts w:ascii="Arial Narrow" w:hAnsi="Arial Narrow" w:cs="Arial"/>
          <w:b/>
          <w:sz w:val="24"/>
          <w:szCs w:val="24"/>
        </w:rPr>
        <w:t>,</w:t>
      </w:r>
      <w:r w:rsidR="002B2AD9" w:rsidRPr="00DC7C62">
        <w:rPr>
          <w:rFonts w:ascii="Arial Narrow" w:hAnsi="Arial Narrow" w:cs="Arial"/>
          <w:sz w:val="24"/>
          <w:szCs w:val="24"/>
        </w:rPr>
        <w:t xml:space="preserve"> </w:t>
      </w:r>
      <w:r w:rsidR="00E65685" w:rsidRPr="00DC7C62">
        <w:rPr>
          <w:rFonts w:ascii="Arial Narrow" w:hAnsi="Arial Narrow" w:cs="Arial"/>
          <w:sz w:val="24"/>
          <w:szCs w:val="24"/>
        </w:rPr>
        <w:t>oświa</w:t>
      </w:r>
      <w:r w:rsidR="00825A09" w:rsidRPr="00DC7C62">
        <w:rPr>
          <w:rFonts w:ascii="Arial Narrow" w:hAnsi="Arial Narrow" w:cs="Arial"/>
          <w:sz w:val="24"/>
          <w:szCs w:val="24"/>
        </w:rPr>
        <w:t>dczam</w:t>
      </w:r>
      <w:r w:rsidR="00E65685" w:rsidRPr="00DC7C62">
        <w:rPr>
          <w:rFonts w:ascii="Arial Narrow" w:hAnsi="Arial Narrow" w:cs="Arial"/>
          <w:sz w:val="24"/>
          <w:szCs w:val="24"/>
        </w:rPr>
        <w:t>,</w:t>
      </w:r>
      <w:r w:rsidR="002B2AD9" w:rsidRPr="00DC7C62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C7C62" w14:paraId="7860E2C5" w14:textId="77777777" w:rsidTr="00650D6C">
        <w:tc>
          <w:tcPr>
            <w:tcW w:w="9104" w:type="dxa"/>
            <w:shd w:val="clear" w:color="auto" w:fill="D9D9D9"/>
          </w:tcPr>
          <w:p w14:paraId="2B83BFC6" w14:textId="77777777" w:rsidR="00E50194" w:rsidRPr="00DC7C62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C7C62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DC7C62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37E8A996" w14:textId="77777777" w:rsidR="0032618A" w:rsidRPr="00DC7C62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DC7C62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DC7C62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DC7C62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DC7C62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DC7C62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DC7C62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DC7C62">
        <w:rPr>
          <w:rFonts w:ascii="Arial Narrow" w:hAnsi="Arial Narrow" w:cs="Arial"/>
          <w:sz w:val="24"/>
          <w:szCs w:val="24"/>
        </w:rPr>
        <w:t>.</w:t>
      </w:r>
    </w:p>
    <w:p w14:paraId="73BEA972" w14:textId="77777777" w:rsidR="0011306C" w:rsidRPr="00DC7C62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DC7C62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DC7C62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DC7C62">
        <w:rPr>
          <w:rFonts w:ascii="Arial Narrow" w:hAnsi="Arial Narrow" w:cs="Arial"/>
          <w:sz w:val="24"/>
          <w:szCs w:val="24"/>
        </w:rPr>
        <w:t xml:space="preserve"> </w:t>
      </w:r>
      <w:r w:rsidR="0011306C" w:rsidRPr="00DC7C62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DC7C62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C7C62" w14:paraId="228320F2" w14:textId="77777777" w:rsidTr="00CD4DD1">
        <w:tc>
          <w:tcPr>
            <w:tcW w:w="9104" w:type="dxa"/>
            <w:shd w:val="clear" w:color="auto" w:fill="D9D9D9"/>
          </w:tcPr>
          <w:p w14:paraId="74775EF7" w14:textId="77777777" w:rsidR="0011306C" w:rsidRPr="00DC7C62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7C62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B939718" w14:textId="77777777" w:rsidR="00103D09" w:rsidRPr="00DC7C62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8182985" w14:textId="77777777" w:rsidR="00D2702A" w:rsidRPr="00DC7C62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C7C62" w14:paraId="69B8C5D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D96D4" w14:textId="77777777" w:rsidR="00D2702A" w:rsidRPr="00DC7C6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C7C62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00FBF" w14:textId="77777777" w:rsidR="00D2702A" w:rsidRPr="00DC7C62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DC7C62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A2623" w:rsidRPr="00DC7C62" w14:paraId="29ECA2FF" w14:textId="77777777" w:rsidTr="00777F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B80F4" w14:textId="77777777" w:rsidR="009A2623" w:rsidRPr="00DC7C62" w:rsidRDefault="009A2623" w:rsidP="00777F62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7C6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F1065" w14:textId="77777777" w:rsidR="009A2623" w:rsidRPr="00DC7C62" w:rsidRDefault="009A2623" w:rsidP="00777F62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C7C62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284C0FE" w14:textId="77777777" w:rsidR="009A2623" w:rsidRPr="00DC7C62" w:rsidRDefault="009A2623" w:rsidP="00777F6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7C62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7635D87D" w14:textId="77777777" w:rsidR="00122954" w:rsidRPr="00DC7C62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0ABF3B09" w14:textId="77777777" w:rsidR="00721D87" w:rsidRPr="00DC7C6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sz w:val="24"/>
          <w:szCs w:val="24"/>
        </w:rPr>
        <w:t>……………</w:t>
      </w:r>
      <w:r w:rsidR="00721D87" w:rsidRPr="00DC7C62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6548730D" w14:textId="77777777" w:rsidR="00721D87" w:rsidRPr="00DC7C6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C7C62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DC7C62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DC7C62">
        <w:rPr>
          <w:rFonts w:ascii="Arial Narrow" w:hAnsi="Arial Narrow" w:cs="Arial"/>
          <w:i/>
          <w:iCs/>
          <w:sz w:val="20"/>
          <w:szCs w:val="20"/>
        </w:rPr>
        <w:t>)</w:t>
      </w:r>
    </w:p>
    <w:p w14:paraId="2772AF10" w14:textId="77777777" w:rsidR="00721D87" w:rsidRPr="00DC7C62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75B2BD85" w14:textId="77777777" w:rsidR="00E21BB4" w:rsidRPr="00DC7C6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sz w:val="24"/>
          <w:szCs w:val="24"/>
        </w:rPr>
        <w:t>……………</w:t>
      </w:r>
      <w:r w:rsidR="00721D87" w:rsidRPr="00DC7C62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DC7C62">
        <w:rPr>
          <w:rFonts w:ascii="Arial Narrow" w:hAnsi="Arial Narrow" w:cs="Arial"/>
          <w:sz w:val="24"/>
          <w:szCs w:val="24"/>
        </w:rPr>
        <w:t>………………………….</w:t>
      </w:r>
    </w:p>
    <w:p w14:paraId="651D86CF" w14:textId="77777777" w:rsidR="00E21BB4" w:rsidRPr="00DC7C6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C7C62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DC7C62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DC7C62">
        <w:rPr>
          <w:rFonts w:ascii="Arial Narrow" w:hAnsi="Arial Narrow" w:cs="Arial"/>
          <w:i/>
          <w:iCs/>
          <w:sz w:val="20"/>
          <w:szCs w:val="20"/>
        </w:rPr>
        <w:t>)</w:t>
      </w:r>
    </w:p>
    <w:p w14:paraId="38C997D4" w14:textId="77777777" w:rsidR="00334A77" w:rsidRPr="00DC7C62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DC7C62" w14:paraId="2D463BFB" w14:textId="77777777" w:rsidTr="0061040C">
        <w:tc>
          <w:tcPr>
            <w:tcW w:w="9104" w:type="dxa"/>
            <w:shd w:val="clear" w:color="auto" w:fill="D9D9D9"/>
          </w:tcPr>
          <w:p w14:paraId="28D277AF" w14:textId="77777777" w:rsidR="00334A77" w:rsidRPr="00DC7C62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7C62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A77E9FE" w14:textId="77777777" w:rsidR="00334A77" w:rsidRPr="00DC7C62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5589EFF" w14:textId="77777777" w:rsidR="004175AB" w:rsidRPr="00DC7C6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13D881DE" w14:textId="77777777" w:rsidR="004175AB" w:rsidRPr="00DC7C6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3FAE455" w14:textId="77777777" w:rsidR="004175AB" w:rsidRPr="00DC7C62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7B16840A" w14:textId="77777777" w:rsidR="00334A77" w:rsidRPr="00DC7C62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DC7C62" w14:paraId="577ADE55" w14:textId="77777777" w:rsidTr="0061040C">
        <w:tc>
          <w:tcPr>
            <w:tcW w:w="9104" w:type="dxa"/>
            <w:shd w:val="clear" w:color="auto" w:fill="D9D9D9"/>
          </w:tcPr>
          <w:p w14:paraId="29D47AE1" w14:textId="77777777" w:rsidR="00C37715" w:rsidRPr="00DC7C62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7C62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FB03F7E" w14:textId="77777777" w:rsidR="00334A77" w:rsidRPr="00DC7C62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DC7C62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C7C62">
        <w:rPr>
          <w:rFonts w:ascii="Arial Narrow" w:hAnsi="Arial Narrow" w:cs="Arial"/>
          <w:color w:val="0070C0"/>
          <w:sz w:val="20"/>
          <w:szCs w:val="20"/>
        </w:rPr>
        <w:t>]</w:t>
      </w:r>
    </w:p>
    <w:p w14:paraId="47808BBB" w14:textId="77777777" w:rsidR="0044648E" w:rsidRPr="00DC7C62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DC7C62">
        <w:rPr>
          <w:rFonts w:ascii="Arial Narrow" w:hAnsi="Arial Narrow" w:cs="Arial"/>
          <w:sz w:val="24"/>
          <w:szCs w:val="24"/>
        </w:rPr>
        <w:t>:</w:t>
      </w:r>
    </w:p>
    <w:p w14:paraId="297D5F4C" w14:textId="77777777" w:rsidR="0044648E" w:rsidRPr="00DC7C62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9BDC2B2" w14:textId="77777777" w:rsidR="0044648E" w:rsidRPr="00DC7C62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0FE30993" w14:textId="77777777" w:rsidR="00C62F57" w:rsidRPr="00DC7C62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DC7C6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C7C62" w14:paraId="6AF63BED" w14:textId="77777777" w:rsidTr="00CD4DD1">
        <w:tc>
          <w:tcPr>
            <w:tcW w:w="9104" w:type="dxa"/>
            <w:shd w:val="clear" w:color="auto" w:fill="D9D9D9"/>
          </w:tcPr>
          <w:p w14:paraId="13F2F6E4" w14:textId="77777777" w:rsidR="00BE6F04" w:rsidRPr="00DC7C62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C7C62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365EEA9" w14:textId="77777777" w:rsidR="00FE4E2B" w:rsidRPr="00DC7C62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C7C6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C7C62" w14:paraId="17E8A7FC" w14:textId="77777777" w:rsidTr="00847232">
        <w:tc>
          <w:tcPr>
            <w:tcW w:w="9104" w:type="dxa"/>
            <w:shd w:val="clear" w:color="auto" w:fill="D9D9D9"/>
          </w:tcPr>
          <w:p w14:paraId="78816ABC" w14:textId="77777777" w:rsidR="00E426EB" w:rsidRPr="00DC7C62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C7C62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381216C" w14:textId="77777777" w:rsidR="00E426EB" w:rsidRPr="00DC7C62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BEC12E3" w14:textId="77777777" w:rsidR="00E426EB" w:rsidRPr="00DC7C62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4A9D6276" w14:textId="77777777" w:rsidR="00E426EB" w:rsidRPr="00DC7C6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2D71419" w14:textId="77777777" w:rsidR="00E426EB" w:rsidRPr="00DC7C6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C7C6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02AC4A5" w14:textId="77777777" w:rsidR="00E426EB" w:rsidRPr="00DC7C6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C7C6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3C6C54E" w14:textId="77777777" w:rsidR="00E426EB" w:rsidRPr="00DC7C6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C7C6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B8C3998" w14:textId="77777777" w:rsidR="0012157F" w:rsidRPr="00DC7C62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D8A6A84" w14:textId="77777777" w:rsidR="008C60E1" w:rsidRPr="00DC7C62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2250BD1" w14:textId="77777777" w:rsidR="00524951" w:rsidRPr="00DC7C6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C7C62">
        <w:rPr>
          <w:rFonts w:ascii="Arial Narrow" w:hAnsi="Arial Narrow" w:cs="Arial"/>
          <w:sz w:val="20"/>
          <w:szCs w:val="20"/>
        </w:rPr>
        <w:tab/>
      </w:r>
      <w:r w:rsidRPr="00DC7C62">
        <w:rPr>
          <w:rFonts w:ascii="Arial Narrow" w:hAnsi="Arial Narrow" w:cs="Arial"/>
          <w:sz w:val="20"/>
          <w:szCs w:val="20"/>
        </w:rPr>
        <w:tab/>
      </w:r>
      <w:r w:rsidRPr="00DC7C62">
        <w:rPr>
          <w:rFonts w:ascii="Arial Narrow" w:hAnsi="Arial Narrow" w:cs="Arial"/>
          <w:sz w:val="20"/>
          <w:szCs w:val="20"/>
        </w:rPr>
        <w:tab/>
      </w:r>
      <w:r w:rsidRPr="00DC7C62">
        <w:rPr>
          <w:rFonts w:ascii="Arial Narrow" w:hAnsi="Arial Narrow" w:cs="Arial"/>
          <w:sz w:val="20"/>
          <w:szCs w:val="20"/>
        </w:rPr>
        <w:tab/>
      </w:r>
      <w:r w:rsidRPr="00DC7C62">
        <w:rPr>
          <w:rFonts w:ascii="Arial Narrow" w:hAnsi="Arial Narrow" w:cs="Arial"/>
          <w:sz w:val="20"/>
          <w:szCs w:val="20"/>
        </w:rPr>
        <w:tab/>
      </w:r>
      <w:r w:rsidRPr="00DC7C62">
        <w:rPr>
          <w:rFonts w:ascii="Arial Narrow" w:hAnsi="Arial Narrow" w:cs="Arial"/>
          <w:sz w:val="20"/>
          <w:szCs w:val="20"/>
        </w:rPr>
        <w:tab/>
      </w:r>
      <w:r w:rsidRPr="00DC7C62">
        <w:rPr>
          <w:rFonts w:ascii="Arial Narrow" w:hAnsi="Arial Narrow" w:cs="Arial"/>
          <w:sz w:val="20"/>
          <w:szCs w:val="20"/>
        </w:rPr>
        <w:tab/>
      </w:r>
    </w:p>
    <w:p w14:paraId="52431DCD" w14:textId="77777777" w:rsidR="00524951" w:rsidRPr="00DC7C6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73DB293F" w14:textId="77777777" w:rsidR="00FE4E2B" w:rsidRPr="00DC7C6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DC7C62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DC7C62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39CA45AE" w14:textId="77777777" w:rsidR="00484F88" w:rsidRPr="00DC7C62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DC7C62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DC7C62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DC7C6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D394B" w14:textId="77777777" w:rsidR="006471DA" w:rsidRDefault="006471DA" w:rsidP="0038231F">
      <w:pPr>
        <w:spacing w:after="0" w:line="240" w:lineRule="auto"/>
      </w:pPr>
      <w:r>
        <w:separator/>
      </w:r>
    </w:p>
  </w:endnote>
  <w:endnote w:type="continuationSeparator" w:id="0">
    <w:p w14:paraId="779242F9" w14:textId="77777777" w:rsidR="006471DA" w:rsidRDefault="006471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78701" w14:textId="77777777" w:rsidR="009A2623" w:rsidRDefault="009A26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A09A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E31902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ECBCD" w14:textId="77777777" w:rsidR="009A2623" w:rsidRDefault="009A26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41992" w14:textId="77777777" w:rsidR="006471DA" w:rsidRDefault="006471DA" w:rsidP="0038231F">
      <w:pPr>
        <w:spacing w:after="0" w:line="240" w:lineRule="auto"/>
      </w:pPr>
      <w:r>
        <w:separator/>
      </w:r>
    </w:p>
  </w:footnote>
  <w:footnote w:type="continuationSeparator" w:id="0">
    <w:p w14:paraId="6F038183" w14:textId="77777777" w:rsidR="006471DA" w:rsidRDefault="006471DA" w:rsidP="0038231F">
      <w:pPr>
        <w:spacing w:after="0" w:line="240" w:lineRule="auto"/>
      </w:pPr>
      <w:r>
        <w:continuationSeparator/>
      </w:r>
    </w:p>
  </w:footnote>
  <w:footnote w:id="1">
    <w:p w14:paraId="7613D78D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24125A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84E1AA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76198A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6299DD9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59978C1" w14:textId="77777777" w:rsidR="0032618A" w:rsidRDefault="0032618A" w:rsidP="0032618A">
      <w:pPr>
        <w:pStyle w:val="Tekstprzypisudolnego"/>
      </w:pPr>
    </w:p>
  </w:footnote>
  <w:footnote w:id="2">
    <w:p w14:paraId="5BBA65B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8DE1DD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C2C7A1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1544673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A9940" w14:textId="77777777" w:rsidR="009A2623" w:rsidRDefault="009A26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84667" w14:textId="77777777" w:rsidR="009A2623" w:rsidRDefault="009A26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0946F" w14:textId="77777777" w:rsidR="009A2623" w:rsidRDefault="009A26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6381605">
    <w:abstractNumId w:val="11"/>
  </w:num>
  <w:num w:numId="2" w16cid:durableId="1428766441">
    <w:abstractNumId w:val="0"/>
  </w:num>
  <w:num w:numId="3" w16cid:durableId="869338813">
    <w:abstractNumId w:val="10"/>
  </w:num>
  <w:num w:numId="4" w16cid:durableId="278419511">
    <w:abstractNumId w:val="13"/>
  </w:num>
  <w:num w:numId="5" w16cid:durableId="1969580843">
    <w:abstractNumId w:val="12"/>
  </w:num>
  <w:num w:numId="6" w16cid:durableId="591203822">
    <w:abstractNumId w:val="9"/>
  </w:num>
  <w:num w:numId="7" w16cid:durableId="626666032">
    <w:abstractNumId w:val="1"/>
  </w:num>
  <w:num w:numId="8" w16cid:durableId="508103358">
    <w:abstractNumId w:val="6"/>
  </w:num>
  <w:num w:numId="9" w16cid:durableId="1023241539">
    <w:abstractNumId w:val="4"/>
  </w:num>
  <w:num w:numId="10" w16cid:durableId="2142530245">
    <w:abstractNumId w:val="7"/>
  </w:num>
  <w:num w:numId="11" w16cid:durableId="1731029207">
    <w:abstractNumId w:val="5"/>
  </w:num>
  <w:num w:numId="12" w16cid:durableId="1440027654">
    <w:abstractNumId w:val="8"/>
  </w:num>
  <w:num w:numId="13" w16cid:durableId="1840926761">
    <w:abstractNumId w:val="3"/>
  </w:num>
  <w:num w:numId="14" w16cid:durableId="1901550899">
    <w:abstractNumId w:val="2"/>
  </w:num>
  <w:num w:numId="15" w16cid:durableId="8645580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71D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71DA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2623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C7C62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916502"/>
  <w15:docId w15:val="{D108D27B-3D02-4743-9873-C66841A8E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899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2023-11-06T07:12:00Z</dcterms:created>
  <dcterms:modified xsi:type="dcterms:W3CDTF">2023-11-06T07:12:00Z</dcterms:modified>
</cp:coreProperties>
</file>