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490E62" w:rsidRPr="00490E62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356658">
        <w:rPr>
          <w:sz w:val="22"/>
          <w:szCs w:val="22"/>
        </w:rPr>
        <w:t>przetargu nieograniczonego</w:t>
      </w:r>
      <w:r w:rsidR="00490E62" w:rsidRPr="00490E62">
        <w:rPr>
          <w:sz w:val="22"/>
          <w:szCs w:val="22"/>
        </w:rPr>
        <w:t xml:space="preserve"> - art. </w:t>
      </w:r>
      <w:r w:rsidR="00356658">
        <w:rPr>
          <w:sz w:val="22"/>
          <w:szCs w:val="22"/>
        </w:rPr>
        <w:t>132</w:t>
      </w:r>
      <w:r w:rsidR="00490E62" w:rsidRPr="00490E62">
        <w:rPr>
          <w:sz w:val="22"/>
          <w:szCs w:val="22"/>
        </w:rPr>
        <w:t xml:space="preserve"> ustawy </w:t>
      </w:r>
      <w:proofErr w:type="spellStart"/>
      <w:r w:rsidR="00490E62" w:rsidRPr="00490E62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F85EF6" w:rsidRPr="00F85EF6">
        <w:rPr>
          <w:b/>
        </w:rPr>
        <w:t>Doposażenie Szpitala Wojewódzkiego w Poznaniu w sprzęt i aparaturę medyczną na potrzeby udzielanych świadczeń zdrowotnych (2 zadania)</w:t>
      </w:r>
      <w:r w:rsidR="00356658">
        <w:rPr>
          <w:sz w:val="22"/>
          <w:szCs w:val="22"/>
        </w:rPr>
        <w:t>”</w:t>
      </w:r>
      <w:r w:rsidR="00356658" w:rsidRPr="00356658">
        <w:rPr>
          <w:sz w:val="22"/>
          <w:szCs w:val="22"/>
        </w:rPr>
        <w:t xml:space="preserve"> 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3355F1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490E62" w:rsidRPr="007F3E87" w:rsidTr="001A15BC">
        <w:tc>
          <w:tcPr>
            <w:tcW w:w="1559" w:type="dxa"/>
            <w:shd w:val="clear" w:color="auto" w:fill="auto"/>
            <w:vAlign w:val="center"/>
          </w:tcPr>
          <w:p w:rsidR="00490E62" w:rsidRPr="007F3E87" w:rsidRDefault="00490E62" w:rsidP="001A15B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90E62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490E62" w:rsidRPr="007F3E87" w:rsidRDefault="00490E62" w:rsidP="001A15B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="00F85EF6" w:rsidRPr="00F85EF6">
              <w:rPr>
                <w:b/>
                <w:sz w:val="22"/>
                <w:szCs w:val="22"/>
              </w:rPr>
              <w:t>Wiertarki ortopedycznej z przystawkami wraz z 2 akumulatoram</w:t>
            </w:r>
            <w:r w:rsidR="00F85EF6">
              <w:rPr>
                <w:b/>
                <w:sz w:val="22"/>
                <w:szCs w:val="22"/>
              </w:rPr>
              <w:t>i:</w:t>
            </w:r>
          </w:p>
          <w:p w:rsidR="00EB6D8C" w:rsidRDefault="00490E62" w:rsidP="001A15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 w:rsidRPr="006A041C">
              <w:rPr>
                <w:b/>
                <w:sz w:val="22"/>
                <w:szCs w:val="22"/>
              </w:rPr>
              <w:t>zadania nr 1</w:t>
            </w:r>
            <w:r w:rsidRPr="007F3E87">
              <w:rPr>
                <w:sz w:val="22"/>
                <w:szCs w:val="22"/>
              </w:rPr>
              <w:t xml:space="preserve"> wynosi</w:t>
            </w:r>
            <w:r w:rsidR="00EB6D8C">
              <w:rPr>
                <w:sz w:val="22"/>
                <w:szCs w:val="22"/>
              </w:rPr>
              <w:t>:</w:t>
            </w:r>
          </w:p>
          <w:p w:rsidR="00490E62" w:rsidRPr="007F3E87" w:rsidRDefault="00490E62" w:rsidP="001A15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kwotę netto</w:t>
            </w:r>
            <w:r w:rsidR="00EB6D8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....................... zł,</w:t>
            </w:r>
          </w:p>
          <w:p w:rsidR="00490E62" w:rsidRPr="007F3E87" w:rsidRDefault="00490E62" w:rsidP="001A15BC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EB6D8C" w:rsidRDefault="00490E62" w:rsidP="001A15BC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……….......... zł </w:t>
            </w:r>
          </w:p>
          <w:p w:rsidR="00490E62" w:rsidRDefault="00490E62" w:rsidP="001A15BC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  <w:p w:rsidR="00EB6D8C" w:rsidRDefault="00E21859" w:rsidP="001A15BC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EB6D8C">
              <w:rPr>
                <w:sz w:val="22"/>
                <w:szCs w:val="22"/>
              </w:rPr>
              <w:t xml:space="preserve"> tym za:</w:t>
            </w:r>
          </w:p>
          <w:p w:rsidR="00913DDA" w:rsidRPr="00913DDA" w:rsidRDefault="00913DDA" w:rsidP="00913DDA">
            <w:pPr>
              <w:spacing w:after="60" w:line="360" w:lineRule="auto"/>
              <w:rPr>
                <w:sz w:val="22"/>
                <w:szCs w:val="22"/>
              </w:rPr>
            </w:pPr>
            <w:r w:rsidRPr="00913DDA">
              <w:rPr>
                <w:sz w:val="22"/>
                <w:szCs w:val="22"/>
              </w:rPr>
              <w:t xml:space="preserve">Obejmująca asortyment wyszczególniony w </w:t>
            </w:r>
            <w:r w:rsidR="00356658">
              <w:rPr>
                <w:sz w:val="22"/>
                <w:szCs w:val="22"/>
              </w:rPr>
              <w:t>formularzu cenowym s</w:t>
            </w:r>
            <w:r w:rsidRPr="00913DDA">
              <w:rPr>
                <w:sz w:val="22"/>
                <w:szCs w:val="22"/>
              </w:rPr>
              <w:t>tanowiącym załącznik do Formularza ofertowego.</w:t>
            </w:r>
          </w:p>
          <w:p w:rsidR="00356658" w:rsidRDefault="00913DDA" w:rsidP="00356658">
            <w:pPr>
              <w:spacing w:after="60" w:line="360" w:lineRule="auto"/>
              <w:rPr>
                <w:b/>
                <w:bCs/>
                <w:sz w:val="22"/>
                <w:szCs w:val="22"/>
              </w:rPr>
            </w:pPr>
            <w:r w:rsidRPr="00913DDA">
              <w:rPr>
                <w:sz w:val="22"/>
                <w:szCs w:val="22"/>
              </w:rPr>
              <w:lastRenderedPageBreak/>
              <w:t>Termin wykonania umowy</w:t>
            </w:r>
            <w:r w:rsidR="00356658">
              <w:rPr>
                <w:sz w:val="22"/>
                <w:szCs w:val="22"/>
              </w:rPr>
              <w:t>:</w:t>
            </w:r>
            <w:r w:rsidR="00356658">
              <w:rPr>
                <w:b/>
                <w:sz w:val="22"/>
                <w:szCs w:val="22"/>
              </w:rPr>
              <w:t xml:space="preserve"> do 7 dni od daty zawarcia umowy</w:t>
            </w:r>
            <w:r w:rsidR="00EB6D8C">
              <w:rPr>
                <w:b/>
                <w:bCs/>
                <w:sz w:val="22"/>
                <w:szCs w:val="22"/>
              </w:rPr>
              <w:t xml:space="preserve"> </w:t>
            </w:r>
          </w:p>
          <w:p w:rsidR="00913DDA" w:rsidRPr="007F3E87" w:rsidRDefault="00913DDA" w:rsidP="00F85EF6">
            <w:pPr>
              <w:spacing w:after="60" w:line="360" w:lineRule="auto"/>
              <w:rPr>
                <w:sz w:val="22"/>
                <w:szCs w:val="22"/>
              </w:rPr>
            </w:pPr>
            <w:r w:rsidRPr="00913DDA">
              <w:rPr>
                <w:sz w:val="22"/>
                <w:szCs w:val="22"/>
              </w:rPr>
              <w:t xml:space="preserve">Warunki płatności </w:t>
            </w:r>
            <w:r w:rsidR="00F85EF6">
              <w:rPr>
                <w:sz w:val="22"/>
                <w:szCs w:val="22"/>
              </w:rPr>
              <w:t>6</w:t>
            </w:r>
            <w:r w:rsidRPr="00913DDA">
              <w:rPr>
                <w:sz w:val="22"/>
                <w:szCs w:val="22"/>
              </w:rPr>
              <w:t>0 dni</w:t>
            </w:r>
          </w:p>
        </w:tc>
      </w:tr>
      <w:tr w:rsidR="00490E62" w:rsidRPr="007F3E87" w:rsidTr="001A15BC">
        <w:tc>
          <w:tcPr>
            <w:tcW w:w="1559" w:type="dxa"/>
            <w:shd w:val="clear" w:color="auto" w:fill="auto"/>
            <w:vAlign w:val="center"/>
          </w:tcPr>
          <w:p w:rsidR="00490E62" w:rsidRPr="007F3E87" w:rsidRDefault="00490E62" w:rsidP="001A15B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90E62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:rsidR="00490E62" w:rsidRPr="007F3E87" w:rsidRDefault="00490E62" w:rsidP="001A15B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1C3628">
              <w:rPr>
                <w:b/>
                <w:sz w:val="22"/>
                <w:szCs w:val="22"/>
              </w:rPr>
              <w:t xml:space="preserve">Dostawa </w:t>
            </w:r>
            <w:r w:rsidR="00F85EF6" w:rsidRPr="001C3628">
              <w:rPr>
                <w:b/>
                <w:sz w:val="22"/>
                <w:szCs w:val="22"/>
              </w:rPr>
              <w:t>szybkoobrotowego pena z przystawkami:</w:t>
            </w:r>
          </w:p>
          <w:p w:rsidR="006A041C" w:rsidRDefault="00490E62" w:rsidP="001A15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 w:rsidRPr="006A041C">
              <w:rPr>
                <w:b/>
                <w:sz w:val="22"/>
                <w:szCs w:val="22"/>
              </w:rPr>
              <w:t>zadania nr 2</w:t>
            </w:r>
            <w:r w:rsidRPr="007F3E87">
              <w:rPr>
                <w:sz w:val="22"/>
                <w:szCs w:val="22"/>
              </w:rPr>
              <w:t xml:space="preserve"> wynosi</w:t>
            </w:r>
            <w:r w:rsidR="006A041C">
              <w:rPr>
                <w:sz w:val="22"/>
                <w:szCs w:val="22"/>
              </w:rPr>
              <w:t>:</w:t>
            </w:r>
          </w:p>
          <w:p w:rsidR="006A041C" w:rsidRPr="006A041C" w:rsidRDefault="00490E62" w:rsidP="006A041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6A041C" w:rsidRPr="006A041C">
              <w:rPr>
                <w:sz w:val="22"/>
                <w:szCs w:val="22"/>
              </w:rPr>
              <w:t>kwotę netto ....................... zł,</w:t>
            </w:r>
          </w:p>
          <w:p w:rsidR="006A041C" w:rsidRPr="006A041C" w:rsidRDefault="006A041C" w:rsidP="006A041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041C">
              <w:rPr>
                <w:sz w:val="22"/>
                <w:szCs w:val="22"/>
              </w:rPr>
              <w:t xml:space="preserve"> natomiast wraz z należnym podatkiem VAT w wysokości ......%,</w:t>
            </w:r>
            <w:bookmarkStart w:id="0" w:name="_GoBack"/>
            <w:bookmarkEnd w:id="0"/>
          </w:p>
          <w:p w:rsidR="006A041C" w:rsidRPr="006A041C" w:rsidRDefault="006A041C" w:rsidP="006A041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041C">
              <w:rPr>
                <w:sz w:val="22"/>
                <w:szCs w:val="22"/>
              </w:rPr>
              <w:t xml:space="preserve">kwotę brutto ……….......... zł </w:t>
            </w:r>
          </w:p>
          <w:p w:rsidR="006A041C" w:rsidRPr="006A041C" w:rsidRDefault="006A041C" w:rsidP="006A041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041C">
              <w:rPr>
                <w:sz w:val="22"/>
                <w:szCs w:val="22"/>
              </w:rPr>
              <w:t>(słownie: ............................................ zł).</w:t>
            </w:r>
          </w:p>
          <w:p w:rsidR="00356658" w:rsidRPr="00356658" w:rsidRDefault="00356658" w:rsidP="0035665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56658">
              <w:rPr>
                <w:sz w:val="22"/>
                <w:szCs w:val="22"/>
              </w:rPr>
              <w:t>Obejmująca asortyment wyszczególniony w formularzu cenowym stanowiącym załącznik do Formularza ofertowego.</w:t>
            </w:r>
          </w:p>
          <w:p w:rsidR="00F85EF6" w:rsidRDefault="006A041C" w:rsidP="006A041C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6A041C">
              <w:rPr>
                <w:sz w:val="22"/>
                <w:szCs w:val="22"/>
              </w:rPr>
              <w:t>Termin wykonania umowy</w:t>
            </w:r>
            <w:r w:rsidR="00356658">
              <w:rPr>
                <w:b/>
                <w:sz w:val="22"/>
                <w:szCs w:val="22"/>
              </w:rPr>
              <w:t xml:space="preserve">: </w:t>
            </w:r>
            <w:r w:rsidR="00356658" w:rsidRPr="00356658">
              <w:rPr>
                <w:b/>
                <w:bCs/>
                <w:sz w:val="22"/>
                <w:szCs w:val="22"/>
              </w:rPr>
              <w:t xml:space="preserve">do 7 dni od daty zawarcia umowy </w:t>
            </w:r>
          </w:p>
          <w:p w:rsidR="006A041C" w:rsidRPr="00F85EF6" w:rsidRDefault="00356658" w:rsidP="006A04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85EF6">
              <w:rPr>
                <w:bCs/>
                <w:sz w:val="22"/>
                <w:szCs w:val="22"/>
              </w:rPr>
              <w:t>Warunki płatności 60 dni</w:t>
            </w:r>
          </w:p>
          <w:p w:rsidR="00913DDA" w:rsidRPr="007F3E87" w:rsidRDefault="00913DDA" w:rsidP="00AA4801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</w:t>
      </w:r>
      <w:r w:rsidR="00356658">
        <w:rPr>
          <w:sz w:val="22"/>
        </w:rPr>
        <w:t xml:space="preserve"> (dotyczy zadania częściowego nr 1)</w:t>
      </w:r>
      <w:r w:rsidRPr="0097776D">
        <w:rPr>
          <w:sz w:val="22"/>
        </w:rPr>
        <w:t>;</w:t>
      </w:r>
    </w:p>
    <w:p w:rsidR="00356658" w:rsidRPr="00356658" w:rsidRDefault="00356658" w:rsidP="00176B69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356658">
        <w:rPr>
          <w:sz w:val="22"/>
        </w:rPr>
        <w:t>udzielamy gwarancji na okres .......... miesięcy licząc od daty odbioru końcowego</w:t>
      </w:r>
      <w:r>
        <w:rPr>
          <w:sz w:val="22"/>
        </w:rPr>
        <w:t xml:space="preserve"> (dotyczy zadania częściowego nr 2)</w:t>
      </w:r>
      <w:r w:rsidRPr="00356658">
        <w:rPr>
          <w:sz w:val="22"/>
        </w:rPr>
        <w:t>;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12230C">
        <w:rPr>
          <w:b/>
          <w:sz w:val="22"/>
          <w:szCs w:val="22"/>
          <w:u w:val="single"/>
        </w:rPr>
        <w:lastRenderedPageBreak/>
        <w:t>nie będzie</w:t>
      </w:r>
      <w:r w:rsidRPr="0012230C">
        <w:rPr>
          <w:bCs/>
          <w:sz w:val="22"/>
          <w:szCs w:val="22"/>
          <w:u w:val="single"/>
        </w:rPr>
        <w:t xml:space="preserve"> </w:t>
      </w:r>
      <w:r w:rsidRPr="0012230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(t.j. Dz.U.2021.0.685)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(t.j. Dz.U.2021.0.685)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913DDA" w:rsidRPr="00913DDA" w:rsidRDefault="00913DDA" w:rsidP="00913DDA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iCs/>
          <w:sz w:val="22"/>
          <w:szCs w:val="22"/>
        </w:rPr>
      </w:pPr>
      <w:r w:rsidRPr="00913DDA">
        <w:rPr>
          <w:b/>
          <w:iCs/>
          <w:sz w:val="22"/>
          <w:szCs w:val="22"/>
        </w:rPr>
        <w:t>Oświadczamy, iż oferowany asortyment posiada dokumenty wymagane przepisami na podstawie których może być wprowadzony do stosowania w placówkach służby zdrowia na terenie RP i zobowiązujemy się na ich przekazanie na każde wezwanie Zamawiającego.</w:t>
      </w:r>
    </w:p>
    <w:p w:rsidR="00EB6D8C" w:rsidRPr="00EB6D8C" w:rsidRDefault="00EB6D8C" w:rsidP="00EB6D8C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EB6D8C">
        <w:rPr>
          <w:sz w:val="22"/>
          <w:szCs w:val="22"/>
        </w:rPr>
        <w:t>W przypadku wyboru oferty za ofertę najkorzystniejszą:</w:t>
      </w:r>
    </w:p>
    <w:p w:rsidR="00EB6D8C" w:rsidRPr="00EB6D8C" w:rsidRDefault="00EB6D8C" w:rsidP="00EB6D8C">
      <w:pPr>
        <w:numPr>
          <w:ilvl w:val="0"/>
          <w:numId w:val="5"/>
        </w:numPr>
        <w:spacing w:line="360" w:lineRule="auto"/>
        <w:ind w:left="567" w:hanging="152"/>
        <w:jc w:val="both"/>
        <w:rPr>
          <w:sz w:val="22"/>
          <w:szCs w:val="22"/>
        </w:rPr>
      </w:pPr>
      <w:r w:rsidRPr="00EB6D8C">
        <w:rPr>
          <w:sz w:val="22"/>
          <w:szCs w:val="22"/>
        </w:rPr>
        <w:t>Osoba/y uprawniona/e do podpisania umowy: …………………………...</w:t>
      </w:r>
    </w:p>
    <w:p w:rsidR="00EB6D8C" w:rsidRPr="00EB6D8C" w:rsidRDefault="00EB6D8C" w:rsidP="00EB6D8C">
      <w:pPr>
        <w:numPr>
          <w:ilvl w:val="0"/>
          <w:numId w:val="5"/>
        </w:numPr>
        <w:spacing w:line="360" w:lineRule="auto"/>
        <w:ind w:left="567" w:hanging="152"/>
        <w:jc w:val="both"/>
        <w:rPr>
          <w:sz w:val="22"/>
          <w:szCs w:val="22"/>
        </w:rPr>
      </w:pPr>
      <w:r w:rsidRPr="00EB6D8C">
        <w:rPr>
          <w:sz w:val="22"/>
          <w:szCs w:val="22"/>
        </w:rPr>
        <w:t>Osoba do kontaktów w sprawie realizacji umowy: ………………………..….</w:t>
      </w:r>
    </w:p>
    <w:p w:rsidR="00EB6D8C" w:rsidRPr="00EB6D8C" w:rsidRDefault="00EB6D8C" w:rsidP="00EB6D8C">
      <w:pPr>
        <w:spacing w:line="360" w:lineRule="auto"/>
        <w:ind w:left="567" w:hanging="152"/>
        <w:jc w:val="both"/>
        <w:rPr>
          <w:bCs/>
          <w:sz w:val="22"/>
          <w:szCs w:val="22"/>
          <w:lang w:val="x-none"/>
        </w:rPr>
      </w:pPr>
      <w:r w:rsidRPr="00EB6D8C">
        <w:rPr>
          <w:bCs/>
          <w:sz w:val="22"/>
          <w:szCs w:val="22"/>
          <w:lang w:val="x-none"/>
        </w:rPr>
        <w:tab/>
        <w:t xml:space="preserve">   tel.: ………………………………, faks: ……………………………………</w:t>
      </w:r>
      <w:r w:rsidRPr="00EB6D8C">
        <w:rPr>
          <w:bCs/>
          <w:sz w:val="22"/>
          <w:szCs w:val="22"/>
        </w:rPr>
        <w:t>.</w:t>
      </w:r>
      <w:r w:rsidRPr="00EB6D8C">
        <w:rPr>
          <w:bCs/>
          <w:sz w:val="22"/>
          <w:szCs w:val="22"/>
          <w:lang w:val="x-none"/>
        </w:rPr>
        <w:t>.</w:t>
      </w:r>
    </w:p>
    <w:p w:rsidR="007D475B" w:rsidRPr="00EB6D8C" w:rsidRDefault="00EB6D8C" w:rsidP="00EB6D8C">
      <w:pPr>
        <w:spacing w:line="360" w:lineRule="auto"/>
        <w:ind w:left="567" w:hanging="152"/>
        <w:jc w:val="both"/>
        <w:rPr>
          <w:sz w:val="22"/>
          <w:szCs w:val="22"/>
        </w:rPr>
      </w:pPr>
      <w:r w:rsidRPr="00EB6D8C">
        <w:rPr>
          <w:bCs/>
          <w:sz w:val="22"/>
          <w:szCs w:val="22"/>
          <w:lang w:val="x-none"/>
        </w:rPr>
        <w:tab/>
        <w:t xml:space="preserve"> </w:t>
      </w:r>
      <w:r w:rsidRPr="00EB6D8C">
        <w:rPr>
          <w:bCs/>
          <w:sz w:val="22"/>
          <w:szCs w:val="22"/>
        </w:rPr>
        <w:t xml:space="preserve"> e -</w:t>
      </w:r>
      <w:r w:rsidRPr="00EB6D8C">
        <w:rPr>
          <w:bCs/>
          <w:sz w:val="22"/>
          <w:szCs w:val="22"/>
          <w:lang w:val="x-none"/>
        </w:rPr>
        <w:t xml:space="preserve"> mail:</w:t>
      </w:r>
      <w:r w:rsidRPr="00EB6D8C">
        <w:rPr>
          <w:sz w:val="22"/>
          <w:szCs w:val="22"/>
        </w:rPr>
        <w:t xml:space="preserve"> </w:t>
      </w:r>
      <w:r w:rsidRPr="00EB6D8C">
        <w:rPr>
          <w:bCs/>
          <w:sz w:val="22"/>
          <w:szCs w:val="22"/>
        </w:rPr>
        <w:t>………………………..….</w:t>
      </w: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B0E" w:rsidRDefault="00F12B0E" w:rsidP="00FF57EE">
      <w:r>
        <w:separator/>
      </w:r>
    </w:p>
  </w:endnote>
  <w:endnote w:type="continuationSeparator" w:id="0">
    <w:p w:rsidR="00F12B0E" w:rsidRDefault="00F12B0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E62" w:rsidRDefault="00490E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E62" w:rsidRDefault="00490E6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E62" w:rsidRDefault="00490E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B0E" w:rsidRDefault="00F12B0E" w:rsidP="00FF57EE">
      <w:r>
        <w:separator/>
      </w:r>
    </w:p>
  </w:footnote>
  <w:footnote w:type="continuationSeparator" w:id="0">
    <w:p w:rsidR="00F12B0E" w:rsidRDefault="00F12B0E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E62" w:rsidRDefault="00490E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490E62">
      <w:rPr>
        <w:sz w:val="20"/>
        <w:szCs w:val="20"/>
      </w:rPr>
      <w:t>SZW/DZP/137/2023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E62" w:rsidRDefault="00490E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B0E"/>
    <w:rsid w:val="001063D3"/>
    <w:rsid w:val="0012230C"/>
    <w:rsid w:val="001C3628"/>
    <w:rsid w:val="001C7D84"/>
    <w:rsid w:val="002214DB"/>
    <w:rsid w:val="00267D1F"/>
    <w:rsid w:val="002E612D"/>
    <w:rsid w:val="003355F1"/>
    <w:rsid w:val="00356658"/>
    <w:rsid w:val="003B769C"/>
    <w:rsid w:val="00490E62"/>
    <w:rsid w:val="004D5A42"/>
    <w:rsid w:val="00525EFF"/>
    <w:rsid w:val="005844F6"/>
    <w:rsid w:val="005F6F5F"/>
    <w:rsid w:val="006A041C"/>
    <w:rsid w:val="006B63D6"/>
    <w:rsid w:val="006C641D"/>
    <w:rsid w:val="006D09E0"/>
    <w:rsid w:val="006F369D"/>
    <w:rsid w:val="007D475B"/>
    <w:rsid w:val="007E331F"/>
    <w:rsid w:val="007F3E87"/>
    <w:rsid w:val="008F4457"/>
    <w:rsid w:val="00913DDA"/>
    <w:rsid w:val="009312B4"/>
    <w:rsid w:val="0097776D"/>
    <w:rsid w:val="00983D1D"/>
    <w:rsid w:val="009D75A8"/>
    <w:rsid w:val="00A50E18"/>
    <w:rsid w:val="00AA39D6"/>
    <w:rsid w:val="00AA4801"/>
    <w:rsid w:val="00AE2ACB"/>
    <w:rsid w:val="00AF4AC3"/>
    <w:rsid w:val="00B47637"/>
    <w:rsid w:val="00B9086B"/>
    <w:rsid w:val="00BC4F99"/>
    <w:rsid w:val="00C22F7D"/>
    <w:rsid w:val="00C70044"/>
    <w:rsid w:val="00CE3AE6"/>
    <w:rsid w:val="00D554C7"/>
    <w:rsid w:val="00D74EDE"/>
    <w:rsid w:val="00D946E1"/>
    <w:rsid w:val="00DC336F"/>
    <w:rsid w:val="00E1735C"/>
    <w:rsid w:val="00E21859"/>
    <w:rsid w:val="00EB6D8C"/>
    <w:rsid w:val="00F12B0E"/>
    <w:rsid w:val="00F134D5"/>
    <w:rsid w:val="00F31EAC"/>
    <w:rsid w:val="00F85EF6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A7F6B6E8-8349-470C-84D7-EF93EAA40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28249-7045-4F6A-8278-2E5CA13CC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3</cp:revision>
  <dcterms:created xsi:type="dcterms:W3CDTF">2023-11-09T10:03:00Z</dcterms:created>
  <dcterms:modified xsi:type="dcterms:W3CDTF">2023-11-09T10:07:00Z</dcterms:modified>
</cp:coreProperties>
</file>