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43A74" w14:textId="248D997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C03D1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C031B07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30BFCC" w14:textId="77777777" w:rsidR="006676AE" w:rsidRPr="0012157F" w:rsidRDefault="00591C7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SZPITAL WOJEWÓDZKI W POZNANIU</w:t>
      </w:r>
    </w:p>
    <w:p w14:paraId="0F3AD04D" w14:textId="77777777" w:rsidR="006676AE" w:rsidRPr="0012157F" w:rsidRDefault="00591C7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91C7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E55CF9F" w14:textId="77777777" w:rsidR="00F90CD1" w:rsidRDefault="00591C7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1C7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91C75">
        <w:rPr>
          <w:rFonts w:ascii="Arial" w:hAnsi="Arial" w:cs="Arial"/>
        </w:rPr>
        <w:t>Poznań</w:t>
      </w:r>
    </w:p>
    <w:p w14:paraId="1D0AE2B4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5A7C1FF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FCA2CB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A22B44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6B30C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B3A4CF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6A71B9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3DB09F6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519F77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1C75" w:rsidRPr="0012157F" w14:paraId="01B56FC5" w14:textId="77777777" w:rsidTr="006C331D">
        <w:tc>
          <w:tcPr>
            <w:tcW w:w="9104" w:type="dxa"/>
            <w:shd w:val="clear" w:color="auto" w:fill="D9D9D9"/>
          </w:tcPr>
          <w:p w14:paraId="10383714" w14:textId="77777777" w:rsidR="00591C75" w:rsidRPr="0012157F" w:rsidRDefault="00591C75" w:rsidP="006C331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7A5A460" w14:textId="77777777" w:rsidR="00591C75" w:rsidRPr="00094F76" w:rsidRDefault="00591C75" w:rsidP="006C331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1C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1C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1C7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89FD3DD" w14:textId="77777777" w:rsidR="00591C75" w:rsidRPr="0017574D" w:rsidRDefault="00591C75" w:rsidP="006C331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68F88B8" w14:textId="77777777" w:rsidR="00591C75" w:rsidRDefault="00591C75" w:rsidP="006C331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B7CE6F6" w14:textId="77777777" w:rsidR="00591C75" w:rsidRPr="002C3302" w:rsidRDefault="00591C75" w:rsidP="006C331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88D8A8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B83FFBF" w14:textId="77777777" w:rsidR="002508DA" w:rsidRDefault="002508DA" w:rsidP="002508DA">
      <w:pPr>
        <w:spacing w:before="600"/>
        <w:jc w:val="center"/>
        <w:rPr>
          <w:b/>
          <w:sz w:val="28"/>
          <w:szCs w:val="28"/>
        </w:rPr>
      </w:pPr>
      <w:bookmarkStart w:id="0" w:name="_Hlk150422382"/>
      <w:r w:rsidRPr="003F486F">
        <w:rPr>
          <w:b/>
          <w:sz w:val="28"/>
          <w:szCs w:val="28"/>
        </w:rPr>
        <w:t>Doposażenie Szpitala Wojewódzkiego w Poznaniu w sprzęt i aparaturę medyczną na potrzeby udzielanych świadczeń zdrowotnych (2 zadania)</w:t>
      </w:r>
    </w:p>
    <w:bookmarkEnd w:id="0"/>
    <w:p w14:paraId="431071B3" w14:textId="6F6FD4B4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91C75" w:rsidRPr="00591C75">
        <w:rPr>
          <w:rFonts w:ascii="Arial" w:hAnsi="Arial" w:cs="Arial"/>
          <w:b/>
          <w:sz w:val="24"/>
          <w:szCs w:val="24"/>
        </w:rPr>
        <w:t>SZW/DZP/</w:t>
      </w:r>
      <w:r w:rsidR="003C03D1">
        <w:rPr>
          <w:rFonts w:ascii="Arial" w:hAnsi="Arial" w:cs="Arial"/>
          <w:b/>
          <w:sz w:val="24"/>
          <w:szCs w:val="24"/>
        </w:rPr>
        <w:t>139</w:t>
      </w:r>
      <w:r w:rsidR="00591C75" w:rsidRPr="00591C75">
        <w:rPr>
          <w:rFonts w:ascii="Arial" w:hAnsi="Arial" w:cs="Arial"/>
          <w:b/>
          <w:sz w:val="24"/>
          <w:szCs w:val="24"/>
        </w:rPr>
        <w:t>/2023</w:t>
      </w:r>
    </w:p>
    <w:p w14:paraId="68E6C40E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1C75" w:rsidRPr="00591C7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7FC39BB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23FA350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E68E895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9AFA8F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2F304B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0E66270" w14:textId="77777777" w:rsidR="003B7B7D" w:rsidRPr="003B7B7D" w:rsidRDefault="003B7B7D" w:rsidP="003B7B7D">
      <w:pPr>
        <w:spacing w:after="0" w:line="240" w:lineRule="auto"/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37B9005" w14:textId="15D5E08D" w:rsidR="003B7B7D" w:rsidRPr="003B7B7D" w:rsidRDefault="003B7B7D" w:rsidP="003B7B7D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B7B7D">
        <w:rPr>
          <w:rFonts w:ascii="Arial" w:hAnsi="Arial" w:cs="Arial"/>
          <w:bCs/>
          <w:sz w:val="24"/>
          <w:szCs w:val="24"/>
        </w:rPr>
        <w:t>Art. 109 ust. 1 pkt 4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63A85C06" w14:textId="77777777" w:rsidR="003B7B7D" w:rsidRDefault="003B7B7D" w:rsidP="003B7B7D">
      <w:pPr>
        <w:spacing w:after="0" w:line="276" w:lineRule="auto"/>
        <w:ind w:left="851"/>
        <w:jc w:val="both"/>
        <w:rPr>
          <w:rFonts w:ascii="Arial" w:hAnsi="Arial" w:cs="Arial"/>
          <w:sz w:val="24"/>
          <w:szCs w:val="24"/>
        </w:rPr>
      </w:pPr>
    </w:p>
    <w:p w14:paraId="4007F4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C2DA389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DE76774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4178BF2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04B3315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FF391A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E26C7F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0D35AE0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7522A1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626026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B373D4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35A88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8FFD12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8EC58D6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4873" w14:textId="77777777" w:rsidR="00330B9E" w:rsidRDefault="00330B9E" w:rsidP="0038231F">
      <w:pPr>
        <w:spacing w:after="0" w:line="240" w:lineRule="auto"/>
      </w:pPr>
      <w:r>
        <w:separator/>
      </w:r>
    </w:p>
  </w:endnote>
  <w:endnote w:type="continuationSeparator" w:id="0">
    <w:p w14:paraId="10BA61AA" w14:textId="77777777" w:rsidR="00330B9E" w:rsidRDefault="00330B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49B88" w14:textId="77777777" w:rsidR="00591C75" w:rsidRDefault="00591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B53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06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06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A8E3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D3A7" w14:textId="77777777" w:rsidR="00591C75" w:rsidRDefault="00591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8AD2E" w14:textId="77777777" w:rsidR="00330B9E" w:rsidRDefault="00330B9E" w:rsidP="0038231F">
      <w:pPr>
        <w:spacing w:after="0" w:line="240" w:lineRule="auto"/>
      </w:pPr>
      <w:r>
        <w:separator/>
      </w:r>
    </w:p>
  </w:footnote>
  <w:footnote w:type="continuationSeparator" w:id="0">
    <w:p w14:paraId="20DEF13E" w14:textId="77777777" w:rsidR="00330B9E" w:rsidRDefault="00330B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EBE8" w14:textId="77777777" w:rsidR="00591C75" w:rsidRDefault="00591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8A77E" w14:textId="77777777" w:rsidR="00591C75" w:rsidRDefault="00591C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F9C3B" w14:textId="77777777" w:rsidR="00591C75" w:rsidRDefault="00591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097523">
    <w:abstractNumId w:val="12"/>
  </w:num>
  <w:num w:numId="2" w16cid:durableId="1358434705">
    <w:abstractNumId w:val="0"/>
  </w:num>
  <w:num w:numId="3" w16cid:durableId="1544709151">
    <w:abstractNumId w:val="11"/>
  </w:num>
  <w:num w:numId="4" w16cid:durableId="811092759">
    <w:abstractNumId w:val="16"/>
  </w:num>
  <w:num w:numId="5" w16cid:durableId="435176877">
    <w:abstractNumId w:val="13"/>
  </w:num>
  <w:num w:numId="6" w16cid:durableId="210115104">
    <w:abstractNumId w:val="10"/>
  </w:num>
  <w:num w:numId="7" w16cid:durableId="1414275517">
    <w:abstractNumId w:val="1"/>
  </w:num>
  <w:num w:numId="8" w16cid:durableId="105850104">
    <w:abstractNumId w:val="6"/>
  </w:num>
  <w:num w:numId="9" w16cid:durableId="2124764866">
    <w:abstractNumId w:val="4"/>
  </w:num>
  <w:num w:numId="10" w16cid:durableId="997424337">
    <w:abstractNumId w:val="7"/>
  </w:num>
  <w:num w:numId="11" w16cid:durableId="1747528155">
    <w:abstractNumId w:val="5"/>
  </w:num>
  <w:num w:numId="12" w16cid:durableId="2090690989">
    <w:abstractNumId w:val="9"/>
  </w:num>
  <w:num w:numId="13" w16cid:durableId="373311120">
    <w:abstractNumId w:val="3"/>
  </w:num>
  <w:num w:numId="14" w16cid:durableId="1012999304">
    <w:abstractNumId w:val="2"/>
  </w:num>
  <w:num w:numId="15" w16cid:durableId="670714264">
    <w:abstractNumId w:val="15"/>
  </w:num>
  <w:num w:numId="16" w16cid:durableId="1327325293">
    <w:abstractNumId w:val="8"/>
  </w:num>
  <w:num w:numId="17" w16cid:durableId="19938327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30B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08DA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0B9E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B7B7D"/>
    <w:rsid w:val="003C03D1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0654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1C7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87EB9C"/>
  <w15:docId w15:val="{E225BE67-A9EB-4389-8E7D-2F124CFB7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E0DA1-608B-4C3C-883A-3C9CB9E7A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2023-07-03T08:03:00Z</dcterms:created>
  <dcterms:modified xsi:type="dcterms:W3CDTF">2023-11-09T10:56:00Z</dcterms:modified>
</cp:coreProperties>
</file>