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2CA4" w:rsidRPr="00392CA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92CA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2CA4">
        <w:rPr>
          <w:rFonts w:ascii="Arial" w:hAnsi="Arial" w:cs="Arial"/>
        </w:rPr>
        <w:t>Politechnika Częstochowska</w:t>
      </w:r>
    </w:p>
    <w:p w:rsidR="006676AE" w:rsidRPr="0012157F" w:rsidRDefault="00392CA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92CA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92CA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92CA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92CA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92CA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2CA4" w:rsidRPr="0012157F" w:rsidTr="009A184F">
        <w:tc>
          <w:tcPr>
            <w:tcW w:w="9104" w:type="dxa"/>
            <w:shd w:val="clear" w:color="auto" w:fill="D9D9D9"/>
          </w:tcPr>
          <w:p w:rsidR="00392CA4" w:rsidRPr="0012157F" w:rsidRDefault="00392CA4" w:rsidP="009A184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92CA4" w:rsidRPr="0012157F" w:rsidRDefault="00392CA4" w:rsidP="009A18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92CA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92CA4" w:rsidRPr="00612283" w:rsidRDefault="00392CA4" w:rsidP="009A184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92CA4" w:rsidRPr="0012157F" w:rsidRDefault="00392CA4" w:rsidP="009A184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92CA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2C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maszyny wytrzymałościowej Zwick Z100 dla Wydziału Inżynierii Produkcji i Technologii Materiałów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92CA4" w:rsidRPr="00A2540E" w:rsidTr="009A184F">
        <w:tc>
          <w:tcPr>
            <w:tcW w:w="2269" w:type="dxa"/>
            <w:shd w:val="clear" w:color="auto" w:fill="auto"/>
          </w:tcPr>
          <w:p w:rsidR="00392CA4" w:rsidRPr="00A2540E" w:rsidRDefault="00392CA4" w:rsidP="009A18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2CA4" w:rsidRPr="00A2540E" w:rsidRDefault="00392CA4" w:rsidP="009A18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92C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RK-NZ.261.103.2023.AR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92CA4" w:rsidRPr="00392CA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400" w:rsidRDefault="00302400" w:rsidP="0038231F">
      <w:pPr>
        <w:spacing w:after="0" w:line="240" w:lineRule="auto"/>
      </w:pPr>
      <w:r>
        <w:separator/>
      </w:r>
    </w:p>
  </w:endnote>
  <w:endnote w:type="continuationSeparator" w:id="0">
    <w:p w:rsidR="00302400" w:rsidRDefault="00302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CA4" w:rsidRDefault="00392C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3D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3D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CA4" w:rsidRDefault="00392C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400" w:rsidRDefault="00302400" w:rsidP="0038231F">
      <w:pPr>
        <w:spacing w:after="0" w:line="240" w:lineRule="auto"/>
      </w:pPr>
      <w:r>
        <w:separator/>
      </w:r>
    </w:p>
  </w:footnote>
  <w:footnote w:type="continuationSeparator" w:id="0">
    <w:p w:rsidR="00302400" w:rsidRDefault="003024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CA4" w:rsidRDefault="00392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CA4" w:rsidRDefault="00392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CA4" w:rsidRDefault="00392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4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40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CA4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DD5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6B1504-5EAF-428A-A107-A290E2B0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0796F-EA67-4309-A7F0-C1D24464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2023-11-08T12:19:00Z</dcterms:created>
  <dcterms:modified xsi:type="dcterms:W3CDTF">2023-11-08T12:19:00Z</dcterms:modified>
</cp:coreProperties>
</file>