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10F46" w14:textId="77777777" w:rsidR="006676AE" w:rsidRPr="00F647CA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F647CA">
        <w:rPr>
          <w:rFonts w:ascii="Arial" w:hAnsi="Arial" w:cs="Arial"/>
          <w:bCs/>
          <w:i w:val="0"/>
          <w:sz w:val="20"/>
        </w:rPr>
        <w:t xml:space="preserve">Załącznik nr </w:t>
      </w:r>
      <w:r w:rsidR="004761F1" w:rsidRPr="00F647CA">
        <w:rPr>
          <w:rFonts w:ascii="Arial" w:hAnsi="Arial" w:cs="Arial"/>
          <w:bCs/>
          <w:i w:val="0"/>
          <w:sz w:val="20"/>
        </w:rPr>
        <w:t>2</w:t>
      </w:r>
      <w:r w:rsidR="00B36ABD" w:rsidRPr="00F647CA">
        <w:rPr>
          <w:rFonts w:ascii="Arial" w:hAnsi="Arial" w:cs="Arial"/>
          <w:bCs/>
          <w:i w:val="0"/>
          <w:sz w:val="20"/>
        </w:rPr>
        <w:t xml:space="preserve"> do SWZ</w:t>
      </w:r>
    </w:p>
    <w:p w14:paraId="3CC44D95" w14:textId="77777777" w:rsidR="006676AE" w:rsidRPr="0012157F" w:rsidRDefault="005103B9" w:rsidP="00F647CA">
      <w:pPr>
        <w:spacing w:after="6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761F1" w:rsidRPr="004761F1">
        <w:rPr>
          <w:rFonts w:ascii="Arial" w:hAnsi="Arial" w:cs="Arial"/>
          <w:b/>
          <w:sz w:val="24"/>
          <w:szCs w:val="24"/>
        </w:rPr>
        <w:t>120/2023</w:t>
      </w:r>
    </w:p>
    <w:p w14:paraId="51E1347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A6327D" w14:textId="77777777" w:rsidR="006676AE" w:rsidRPr="00F647CA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</w:rPr>
        <w:t xml:space="preserve"> </w:t>
      </w:r>
      <w:r w:rsidR="004761F1" w:rsidRPr="00F647CA">
        <w:rPr>
          <w:rFonts w:ascii="Arial" w:hAnsi="Arial" w:cs="Arial"/>
          <w:sz w:val="22"/>
          <w:szCs w:val="22"/>
        </w:rPr>
        <w:t>10 Wojskowy Szpital Kliniczny z Polikliniką Samodzielny Publiczny Zakład Opieki Zdrowotnej</w:t>
      </w:r>
    </w:p>
    <w:p w14:paraId="4DEBB1E9" w14:textId="77777777" w:rsidR="006676AE" w:rsidRPr="00F647CA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647CA">
        <w:rPr>
          <w:rFonts w:ascii="Arial" w:hAnsi="Arial" w:cs="Arial"/>
          <w:sz w:val="22"/>
          <w:szCs w:val="22"/>
        </w:rPr>
        <w:t xml:space="preserve"> </w:t>
      </w:r>
      <w:r w:rsidR="004761F1" w:rsidRPr="00F647CA">
        <w:rPr>
          <w:rFonts w:ascii="Arial" w:hAnsi="Arial" w:cs="Arial"/>
          <w:sz w:val="22"/>
          <w:szCs w:val="22"/>
        </w:rPr>
        <w:t>ul. Powstańców Warszawy</w:t>
      </w:r>
      <w:r w:rsidRPr="00F647CA">
        <w:rPr>
          <w:rFonts w:ascii="Arial" w:hAnsi="Arial" w:cs="Arial"/>
          <w:sz w:val="22"/>
          <w:szCs w:val="22"/>
        </w:rPr>
        <w:t xml:space="preserve"> </w:t>
      </w:r>
      <w:r w:rsidR="004761F1" w:rsidRPr="00F647CA">
        <w:rPr>
          <w:rFonts w:ascii="Arial" w:hAnsi="Arial" w:cs="Arial"/>
          <w:sz w:val="22"/>
          <w:szCs w:val="22"/>
        </w:rPr>
        <w:t>5</w:t>
      </w:r>
      <w:r w:rsidRPr="00F647CA">
        <w:rPr>
          <w:rFonts w:ascii="Arial" w:hAnsi="Arial" w:cs="Arial"/>
          <w:sz w:val="22"/>
          <w:szCs w:val="22"/>
        </w:rPr>
        <w:t xml:space="preserve"> </w:t>
      </w:r>
    </w:p>
    <w:p w14:paraId="661522F1" w14:textId="77777777" w:rsidR="00F90CD1" w:rsidRPr="00F647C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647CA">
        <w:rPr>
          <w:rFonts w:ascii="Arial" w:hAnsi="Arial" w:cs="Arial"/>
          <w:sz w:val="22"/>
          <w:szCs w:val="22"/>
        </w:rPr>
        <w:t xml:space="preserve"> </w:t>
      </w:r>
      <w:r w:rsidR="004761F1" w:rsidRPr="00F647CA">
        <w:rPr>
          <w:rFonts w:ascii="Arial" w:hAnsi="Arial" w:cs="Arial"/>
          <w:sz w:val="22"/>
          <w:szCs w:val="22"/>
        </w:rPr>
        <w:t>85-681</w:t>
      </w:r>
      <w:r w:rsidRPr="00F647CA">
        <w:rPr>
          <w:rFonts w:ascii="Arial" w:hAnsi="Arial" w:cs="Arial"/>
          <w:sz w:val="22"/>
          <w:szCs w:val="22"/>
        </w:rPr>
        <w:t xml:space="preserve"> </w:t>
      </w:r>
      <w:r w:rsidR="004761F1" w:rsidRPr="00F647CA">
        <w:rPr>
          <w:rFonts w:ascii="Arial" w:hAnsi="Arial" w:cs="Arial"/>
          <w:sz w:val="22"/>
          <w:szCs w:val="22"/>
        </w:rPr>
        <w:t>Bydgoszcz</w:t>
      </w:r>
    </w:p>
    <w:p w14:paraId="53EA559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FE233C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7747DE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B0F1A0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D65615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55443A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CB48A4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52A98FF" w14:textId="77777777" w:rsidR="00484F88" w:rsidRPr="00612283" w:rsidRDefault="007936D6" w:rsidP="00F647CA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61F1" w:rsidRPr="0012157F" w14:paraId="36CF914D" w14:textId="77777777" w:rsidTr="00A47E7C">
        <w:tc>
          <w:tcPr>
            <w:tcW w:w="9104" w:type="dxa"/>
            <w:shd w:val="clear" w:color="auto" w:fill="D9D9D9"/>
          </w:tcPr>
          <w:p w14:paraId="6E3C2D20" w14:textId="77777777" w:rsidR="004761F1" w:rsidRPr="0012157F" w:rsidRDefault="004761F1" w:rsidP="00A47E7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59C1133" w14:textId="77777777" w:rsidR="004761F1" w:rsidRDefault="004761F1" w:rsidP="00A47E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761F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BC7BD8" w14:textId="0308C82A" w:rsidR="004761F1" w:rsidRDefault="004761F1" w:rsidP="00A47E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 w:rsidR="00F647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7E7E882" w14:textId="77777777" w:rsidR="004761F1" w:rsidRPr="00C86421" w:rsidRDefault="004761F1" w:rsidP="00A47E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4061B27" w14:textId="77777777" w:rsidR="00E50194" w:rsidRDefault="001F027E" w:rsidP="00F647CA">
      <w:pPr>
        <w:spacing w:before="120" w:after="6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94C7B64" w14:textId="77777777" w:rsidR="00E50194" w:rsidRDefault="004761F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761F1">
        <w:rPr>
          <w:rFonts w:ascii="Arial" w:hAnsi="Arial" w:cs="Arial"/>
          <w:b/>
          <w:sz w:val="24"/>
          <w:szCs w:val="24"/>
        </w:rPr>
        <w:t>Usługi przewozu pacjentów hemodializowanych</w:t>
      </w:r>
    </w:p>
    <w:p w14:paraId="5626651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61F1" w:rsidRPr="004761F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EBFD16F" w14:textId="77777777" w:rsidTr="00650D6C">
        <w:tc>
          <w:tcPr>
            <w:tcW w:w="9104" w:type="dxa"/>
            <w:shd w:val="clear" w:color="auto" w:fill="D9D9D9"/>
          </w:tcPr>
          <w:p w14:paraId="1A014BA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FD256A8" w14:textId="553B0615" w:rsid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="00F647CA">
        <w:rPr>
          <w:rFonts w:ascii="Arial" w:hAnsi="Arial" w:cs="Arial"/>
          <w:sz w:val="24"/>
          <w:szCs w:val="24"/>
        </w:rPr>
        <w:t>d</w:t>
      </w:r>
      <w:r w:rsidRPr="00BA53CA">
        <w:rPr>
          <w:rFonts w:ascii="Arial" w:hAnsi="Arial" w:cs="Arial"/>
          <w:sz w:val="24"/>
          <w:szCs w:val="24"/>
        </w:rPr>
        <w:t xml:space="preserve">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5341E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E6EB757" w14:textId="77777777" w:rsidTr="00CD4DD1">
        <w:tc>
          <w:tcPr>
            <w:tcW w:w="9104" w:type="dxa"/>
            <w:shd w:val="clear" w:color="auto" w:fill="D9D9D9"/>
          </w:tcPr>
          <w:p w14:paraId="4C12F5D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87C43D8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439AF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E129F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073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EBD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761F1" w:rsidRPr="0012157F" w14:paraId="4EC1AFE4" w14:textId="77777777" w:rsidTr="00A47E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54C3" w14:textId="77777777" w:rsidR="004761F1" w:rsidRPr="0012157F" w:rsidRDefault="004761F1" w:rsidP="00A47E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1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6A8D" w14:textId="77777777" w:rsidR="004761F1" w:rsidRPr="0012157F" w:rsidRDefault="004761F1" w:rsidP="00A47E7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1F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8C4F0F" w14:textId="77777777" w:rsidR="004761F1" w:rsidRPr="0012157F" w:rsidRDefault="004761F1" w:rsidP="00A47E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1F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  <w:tr w:rsidR="004761F1" w:rsidRPr="0012157F" w14:paraId="33E4C401" w14:textId="77777777" w:rsidTr="00A47E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59591" w14:textId="77777777" w:rsidR="004761F1" w:rsidRPr="0012157F" w:rsidRDefault="004761F1" w:rsidP="00A47E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61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D06A" w14:textId="77777777" w:rsidR="004761F1" w:rsidRPr="0012157F" w:rsidRDefault="004761F1" w:rsidP="00A47E7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1F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E934C59" w14:textId="77777777" w:rsidR="004761F1" w:rsidRPr="0012157F" w:rsidRDefault="004761F1" w:rsidP="00A47E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1F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14:paraId="6A4033C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C0E415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9ED725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548FF6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C7ACCF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E14E7C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30CC044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FAA668B" w14:textId="77777777" w:rsidTr="0061040C">
        <w:tc>
          <w:tcPr>
            <w:tcW w:w="9104" w:type="dxa"/>
            <w:shd w:val="clear" w:color="auto" w:fill="D9D9D9"/>
          </w:tcPr>
          <w:p w14:paraId="7B38DE0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72CBEBB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A9DFCC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9F726E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99C1FC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7B96B7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B7D5196" w14:textId="77777777" w:rsidTr="0061040C">
        <w:tc>
          <w:tcPr>
            <w:tcW w:w="9104" w:type="dxa"/>
            <w:shd w:val="clear" w:color="auto" w:fill="D9D9D9"/>
          </w:tcPr>
          <w:p w14:paraId="5151D5A1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1AFC80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F98800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874E9E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3D4C7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2AAF7AC" w14:textId="06217D1A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10A67C6" w14:textId="77777777" w:rsidTr="00CD4DD1">
        <w:tc>
          <w:tcPr>
            <w:tcW w:w="9104" w:type="dxa"/>
            <w:shd w:val="clear" w:color="auto" w:fill="D9D9D9"/>
          </w:tcPr>
          <w:p w14:paraId="23EC732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73BF12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8011A01" w14:textId="77777777" w:rsidTr="00847232">
        <w:tc>
          <w:tcPr>
            <w:tcW w:w="9104" w:type="dxa"/>
            <w:shd w:val="clear" w:color="auto" w:fill="D9D9D9"/>
          </w:tcPr>
          <w:p w14:paraId="619EE69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D4F687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67575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98FD5E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E0E5C5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F8F90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774F3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262B73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5D9F0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AB085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26AE26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7CF85D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A50EB4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CF8BB" w14:textId="77777777" w:rsidR="00E67BE6" w:rsidRDefault="00E67BE6" w:rsidP="0038231F">
      <w:pPr>
        <w:spacing w:after="0" w:line="240" w:lineRule="auto"/>
      </w:pPr>
      <w:r>
        <w:separator/>
      </w:r>
    </w:p>
  </w:endnote>
  <w:endnote w:type="continuationSeparator" w:id="0">
    <w:p w14:paraId="18D2620C" w14:textId="77777777" w:rsidR="00E67BE6" w:rsidRDefault="00E67B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0677" w14:textId="77777777" w:rsidR="004761F1" w:rsidRDefault="00476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36C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02A7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87F78" w14:textId="77777777" w:rsidR="004761F1" w:rsidRDefault="004761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32881" w14:textId="77777777" w:rsidR="00E67BE6" w:rsidRDefault="00E67BE6" w:rsidP="0038231F">
      <w:pPr>
        <w:spacing w:after="0" w:line="240" w:lineRule="auto"/>
      </w:pPr>
      <w:r>
        <w:separator/>
      </w:r>
    </w:p>
  </w:footnote>
  <w:footnote w:type="continuationSeparator" w:id="0">
    <w:p w14:paraId="0F7A2E63" w14:textId="77777777" w:rsidR="00E67BE6" w:rsidRDefault="00E67BE6" w:rsidP="0038231F">
      <w:pPr>
        <w:spacing w:after="0" w:line="240" w:lineRule="auto"/>
      </w:pPr>
      <w:r>
        <w:continuationSeparator/>
      </w:r>
    </w:p>
  </w:footnote>
  <w:footnote w:id="1">
    <w:p w14:paraId="75635BE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FC9183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0B3BC7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A51249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5F6E55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BC924EE" w14:textId="77777777" w:rsidR="0032618A" w:rsidRDefault="0032618A" w:rsidP="0032618A">
      <w:pPr>
        <w:pStyle w:val="Tekstprzypisudolnego"/>
      </w:pPr>
    </w:p>
  </w:footnote>
  <w:footnote w:id="2">
    <w:p w14:paraId="5E9A8EA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5EC45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9E9E6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30F2F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CC38A" w14:textId="77777777" w:rsidR="004761F1" w:rsidRDefault="00476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FB59" w14:textId="77777777" w:rsidR="004761F1" w:rsidRDefault="004761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8E80" w14:textId="77777777" w:rsidR="004761F1" w:rsidRDefault="004761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622686">
    <w:abstractNumId w:val="11"/>
  </w:num>
  <w:num w:numId="2" w16cid:durableId="2117753770">
    <w:abstractNumId w:val="0"/>
  </w:num>
  <w:num w:numId="3" w16cid:durableId="1426731942">
    <w:abstractNumId w:val="10"/>
  </w:num>
  <w:num w:numId="4" w16cid:durableId="603194594">
    <w:abstractNumId w:val="13"/>
  </w:num>
  <w:num w:numId="5" w16cid:durableId="1856193202">
    <w:abstractNumId w:val="12"/>
  </w:num>
  <w:num w:numId="6" w16cid:durableId="1524589323">
    <w:abstractNumId w:val="9"/>
  </w:num>
  <w:num w:numId="7" w16cid:durableId="2078820890">
    <w:abstractNumId w:val="1"/>
  </w:num>
  <w:num w:numId="8" w16cid:durableId="266356088">
    <w:abstractNumId w:val="6"/>
  </w:num>
  <w:num w:numId="9" w16cid:durableId="1317416157">
    <w:abstractNumId w:val="4"/>
  </w:num>
  <w:num w:numId="10" w16cid:durableId="1390812002">
    <w:abstractNumId w:val="7"/>
  </w:num>
  <w:num w:numId="11" w16cid:durableId="1045519401">
    <w:abstractNumId w:val="5"/>
  </w:num>
  <w:num w:numId="12" w16cid:durableId="1770270380">
    <w:abstractNumId w:val="8"/>
  </w:num>
  <w:num w:numId="13" w16cid:durableId="867765948">
    <w:abstractNumId w:val="3"/>
  </w:num>
  <w:num w:numId="14" w16cid:durableId="1736393355">
    <w:abstractNumId w:val="2"/>
  </w:num>
  <w:num w:numId="15" w16cid:durableId="232867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BE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1F1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7BE6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47CA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C6394"/>
  <w15:docId w15:val="{21942E2C-0603-45B1-B673-95C51AB6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937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3</cp:revision>
  <cp:lastPrinted>2016-07-26T10:32:00Z</cp:lastPrinted>
  <dcterms:created xsi:type="dcterms:W3CDTF">2023-11-06T07:12:00Z</dcterms:created>
  <dcterms:modified xsi:type="dcterms:W3CDTF">2023-11-06T07:14:00Z</dcterms:modified>
</cp:coreProperties>
</file>