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6261B" w14:textId="77777777" w:rsidR="00B95C96" w:rsidRPr="0050327B" w:rsidRDefault="00B95C96" w:rsidP="00B95C96">
      <w:pPr>
        <w:pStyle w:val="Nagwek4"/>
        <w:spacing w:after="360"/>
        <w:rPr>
          <w:rFonts w:ascii="Arial" w:hAnsi="Arial" w:cs="Arial"/>
          <w:bCs/>
          <w:iCs/>
          <w:sz w:val="20"/>
        </w:rPr>
      </w:pPr>
      <w:r w:rsidRPr="0050327B">
        <w:rPr>
          <w:rFonts w:ascii="Arial" w:hAnsi="Arial" w:cs="Arial"/>
          <w:bCs/>
          <w:iCs/>
          <w:sz w:val="20"/>
        </w:rPr>
        <w:t xml:space="preserve">Załącznik nr </w:t>
      </w:r>
      <w:r w:rsidR="007E1EBA" w:rsidRPr="0050327B">
        <w:rPr>
          <w:rFonts w:ascii="Arial" w:hAnsi="Arial" w:cs="Arial"/>
          <w:bCs/>
          <w:iCs/>
          <w:sz w:val="20"/>
        </w:rPr>
        <w:t>10</w:t>
      </w:r>
      <w:r w:rsidRPr="0050327B">
        <w:rPr>
          <w:rFonts w:ascii="Arial" w:hAnsi="Arial" w:cs="Arial"/>
          <w:bCs/>
          <w:iCs/>
          <w:sz w:val="20"/>
        </w:rPr>
        <w:t xml:space="preserve"> do SWZ</w:t>
      </w:r>
    </w:p>
    <w:p w14:paraId="2E40A14B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07878AA" w14:textId="77777777" w:rsidR="00B95C96" w:rsidRPr="0012157F" w:rsidRDefault="007E1EB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1EBA">
        <w:rPr>
          <w:rFonts w:ascii="Arial" w:hAnsi="Arial" w:cs="Arial"/>
        </w:rPr>
        <w:t>10 Wojskowy Szpital Kliniczny z Polikliniką Samodzielny Publiczny Zakład Opieki Zdrowotnej</w:t>
      </w:r>
    </w:p>
    <w:p w14:paraId="28B9D100" w14:textId="77777777" w:rsidR="00B95C96" w:rsidRPr="0012157F" w:rsidRDefault="007E1EB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1EBA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7E1EBA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14:paraId="7B93AC2A" w14:textId="77777777" w:rsidR="00B95C96" w:rsidRDefault="007E1EBA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E1EBA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7E1EBA">
        <w:rPr>
          <w:rFonts w:ascii="Arial" w:hAnsi="Arial" w:cs="Arial"/>
        </w:rPr>
        <w:t>Bydgoszcz</w:t>
      </w:r>
    </w:p>
    <w:p w14:paraId="6B40B151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DF61CB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3B77BD8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6267C4A" w14:textId="77777777" w:rsidTr="006C3667">
        <w:tc>
          <w:tcPr>
            <w:tcW w:w="2800" w:type="dxa"/>
            <w:shd w:val="clear" w:color="auto" w:fill="auto"/>
          </w:tcPr>
          <w:p w14:paraId="2116D1C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7B987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95C64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E48DF4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1B6BC597" w14:textId="77777777" w:rsidTr="006C3667">
        <w:tc>
          <w:tcPr>
            <w:tcW w:w="2800" w:type="dxa"/>
            <w:shd w:val="clear" w:color="auto" w:fill="auto"/>
          </w:tcPr>
          <w:p w14:paraId="6D7B1AFE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C762A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1FAB1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F404DF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087FEE3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1EBA" w:rsidRPr="0012157F" w14:paraId="073A724C" w14:textId="77777777" w:rsidTr="00C35CF2">
        <w:tc>
          <w:tcPr>
            <w:tcW w:w="9104" w:type="dxa"/>
            <w:shd w:val="clear" w:color="auto" w:fill="D9D9D9"/>
          </w:tcPr>
          <w:p w14:paraId="4C49F373" w14:textId="77777777" w:rsidR="007E1EBA" w:rsidRPr="0012157F" w:rsidRDefault="007E1EBA" w:rsidP="00C35CF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C0D6A54" w14:textId="77777777" w:rsidR="007E1EBA" w:rsidRPr="00094F76" w:rsidRDefault="007E1EBA" w:rsidP="00C35CF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E1EB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E1EB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E1EB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9B4F368" w14:textId="77777777" w:rsidR="007E1EBA" w:rsidRPr="0017574D" w:rsidRDefault="007E1EBA" w:rsidP="00C35CF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DEA9CEB" w14:textId="77777777" w:rsidR="007E1EBA" w:rsidRDefault="007E1EBA" w:rsidP="00C35CF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C92CFCA" w14:textId="77777777" w:rsidR="007E1EBA" w:rsidRPr="002C3302" w:rsidRDefault="007E1EBA" w:rsidP="00C35C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83F6F06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9339D4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971CBCE" w14:textId="77777777" w:rsidTr="006C3667">
        <w:tc>
          <w:tcPr>
            <w:tcW w:w="2269" w:type="dxa"/>
            <w:shd w:val="clear" w:color="auto" w:fill="auto"/>
          </w:tcPr>
          <w:p w14:paraId="7F1E757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8E702A" w14:textId="77777777" w:rsidR="00B95C96" w:rsidRPr="00A2540E" w:rsidRDefault="007E1EB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0327B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Usługi przewozu pacjentów hemodializowanych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E1EBA" w:rsidRPr="00A2540E" w14:paraId="6A8613F1" w14:textId="77777777" w:rsidTr="00C35CF2">
        <w:tc>
          <w:tcPr>
            <w:tcW w:w="2269" w:type="dxa"/>
            <w:shd w:val="clear" w:color="auto" w:fill="auto"/>
          </w:tcPr>
          <w:p w14:paraId="2DA481CB" w14:textId="77777777" w:rsidR="007E1EBA" w:rsidRPr="00A2540E" w:rsidRDefault="007E1EBA" w:rsidP="00C35C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140810" w14:textId="77777777" w:rsidR="007E1EBA" w:rsidRPr="00A2540E" w:rsidRDefault="007E1EBA" w:rsidP="00C35C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E1E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120/2023</w:t>
            </w:r>
          </w:p>
        </w:tc>
      </w:tr>
    </w:tbl>
    <w:p w14:paraId="34B8055B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2B230C1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E1EBA" w:rsidRPr="007E1EBA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59051488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2F19CFE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A209237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E962EEE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293507A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83475E" w14:textId="77777777" w:rsidR="007E1EBA" w:rsidRPr="007104AC" w:rsidRDefault="007E1EBA" w:rsidP="007E1EBA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7F559C1D" w14:textId="77777777" w:rsidR="007E1EBA" w:rsidRDefault="007E1EBA" w:rsidP="007E1EB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125302DE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5A1BBB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8AB36BD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129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5B5FFA01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C06D042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C7029EC" w14:textId="77777777" w:rsidR="000B3481" w:rsidRPr="0050327B" w:rsidRDefault="000B3481" w:rsidP="000B3481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50327B">
        <w:rPr>
          <w:rFonts w:ascii="Arial" w:hAnsi="Arial" w:cs="Arial"/>
          <w:b/>
          <w:sz w:val="24"/>
          <w:szCs w:val="24"/>
        </w:rPr>
        <w:t>są aktualne.</w:t>
      </w:r>
    </w:p>
    <w:p w14:paraId="76053A8B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1A3D16B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4A5D781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26076128" w14:textId="77777777" w:rsidTr="006C3667">
        <w:tc>
          <w:tcPr>
            <w:tcW w:w="2660" w:type="dxa"/>
            <w:shd w:val="clear" w:color="auto" w:fill="auto"/>
          </w:tcPr>
          <w:p w14:paraId="29493D5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9C3056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9B30F3E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55C9AA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A616C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C4413C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E1EB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4270484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5632" w14:textId="77777777" w:rsidR="00690B62" w:rsidRDefault="00690B62" w:rsidP="0038231F">
      <w:pPr>
        <w:spacing w:after="0" w:line="240" w:lineRule="auto"/>
      </w:pPr>
      <w:r>
        <w:separator/>
      </w:r>
    </w:p>
  </w:endnote>
  <w:endnote w:type="continuationSeparator" w:id="0">
    <w:p w14:paraId="1CE54C7C" w14:textId="77777777" w:rsidR="00690B62" w:rsidRDefault="00690B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DACC4" w14:textId="77777777" w:rsidR="007E1EBA" w:rsidRDefault="007E1E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394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822A5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1518" w14:textId="77777777" w:rsidR="007E1EBA" w:rsidRDefault="007E1E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8F600" w14:textId="77777777" w:rsidR="00690B62" w:rsidRDefault="00690B62" w:rsidP="0038231F">
      <w:pPr>
        <w:spacing w:after="0" w:line="240" w:lineRule="auto"/>
      </w:pPr>
      <w:r>
        <w:separator/>
      </w:r>
    </w:p>
  </w:footnote>
  <w:footnote w:type="continuationSeparator" w:id="0">
    <w:p w14:paraId="71CFD1F7" w14:textId="77777777" w:rsidR="00690B62" w:rsidRDefault="00690B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EEC20" w14:textId="77777777" w:rsidR="007E1EBA" w:rsidRDefault="007E1E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5D886" w14:textId="77777777" w:rsidR="007E1EBA" w:rsidRDefault="007E1E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3C6AE" w14:textId="77777777" w:rsidR="007E1EBA" w:rsidRDefault="007E1E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207954">
    <w:abstractNumId w:val="12"/>
  </w:num>
  <w:num w:numId="2" w16cid:durableId="1425494706">
    <w:abstractNumId w:val="0"/>
  </w:num>
  <w:num w:numId="3" w16cid:durableId="1323043989">
    <w:abstractNumId w:val="11"/>
  </w:num>
  <w:num w:numId="4" w16cid:durableId="1426070918">
    <w:abstractNumId w:val="16"/>
  </w:num>
  <w:num w:numId="5" w16cid:durableId="1566068470">
    <w:abstractNumId w:val="13"/>
  </w:num>
  <w:num w:numId="6" w16cid:durableId="1931355580">
    <w:abstractNumId w:val="10"/>
  </w:num>
  <w:num w:numId="7" w16cid:durableId="1776827449">
    <w:abstractNumId w:val="1"/>
  </w:num>
  <w:num w:numId="8" w16cid:durableId="659164762">
    <w:abstractNumId w:val="6"/>
  </w:num>
  <w:num w:numId="9" w16cid:durableId="1475104313">
    <w:abstractNumId w:val="4"/>
  </w:num>
  <w:num w:numId="10" w16cid:durableId="515920203">
    <w:abstractNumId w:val="7"/>
  </w:num>
  <w:num w:numId="11" w16cid:durableId="1757701010">
    <w:abstractNumId w:val="5"/>
  </w:num>
  <w:num w:numId="12" w16cid:durableId="476143189">
    <w:abstractNumId w:val="9"/>
  </w:num>
  <w:num w:numId="13" w16cid:durableId="583413617">
    <w:abstractNumId w:val="3"/>
  </w:num>
  <w:num w:numId="14" w16cid:durableId="1050954603">
    <w:abstractNumId w:val="2"/>
  </w:num>
  <w:num w:numId="15" w16cid:durableId="439954583">
    <w:abstractNumId w:val="15"/>
  </w:num>
  <w:num w:numId="16" w16cid:durableId="1426922638">
    <w:abstractNumId w:val="8"/>
  </w:num>
  <w:num w:numId="17" w16cid:durableId="6651366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B6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0327B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0B62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1EB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B27FA"/>
  <w15:docId w15:val="{87716458-55BF-46C2-8B3C-A74AFECD5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441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10 wsk</cp:lastModifiedBy>
  <cp:revision>3</cp:revision>
  <cp:lastPrinted>2016-07-26T10:32:00Z</cp:lastPrinted>
  <dcterms:created xsi:type="dcterms:W3CDTF">2023-11-06T11:12:00Z</dcterms:created>
  <dcterms:modified xsi:type="dcterms:W3CDTF">2023-11-06T11:13:00Z</dcterms:modified>
</cp:coreProperties>
</file>