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30E97" w14:textId="77777777" w:rsidR="00D62E6E" w:rsidRPr="006A3A4F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A3A4F">
        <w:rPr>
          <w:rFonts w:ascii="Arial" w:eastAsia="Times New Roman" w:hAnsi="Arial" w:cs="Arial"/>
          <w:bCs/>
          <w:sz w:val="20"/>
          <w:szCs w:val="16"/>
          <w:lang w:eastAsia="pl-PL"/>
        </w:rPr>
        <w:t xml:space="preserve">Załącznik nr </w:t>
      </w:r>
      <w:r w:rsidR="00007F89" w:rsidRPr="006A3A4F">
        <w:rPr>
          <w:rFonts w:ascii="Arial" w:eastAsia="Times New Roman" w:hAnsi="Arial" w:cs="Arial"/>
          <w:bCs/>
          <w:sz w:val="20"/>
          <w:szCs w:val="16"/>
          <w:lang w:eastAsia="pl-PL"/>
        </w:rPr>
        <w:t>9</w:t>
      </w:r>
      <w:r w:rsidRPr="006A3A4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304"/>
      </w:tblGrid>
      <w:tr w:rsidR="00D62E6E" w:rsidRPr="00D62E6E" w14:paraId="17DCCC39" w14:textId="77777777" w:rsidTr="006A3A4F">
        <w:tc>
          <w:tcPr>
            <w:tcW w:w="2800" w:type="dxa"/>
            <w:shd w:val="clear" w:color="auto" w:fill="auto"/>
          </w:tcPr>
          <w:p w14:paraId="1AD381B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F23E83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F8FD87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717686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0C3EC82" w14:textId="77777777" w:rsidTr="006A3A4F">
        <w:tc>
          <w:tcPr>
            <w:tcW w:w="2800" w:type="dxa"/>
            <w:shd w:val="clear" w:color="auto" w:fill="auto"/>
          </w:tcPr>
          <w:p w14:paraId="0C935C8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50AAB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B2E16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7D6CCE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007F89" w:rsidRPr="00C14101" w14:paraId="47CDAC4E" w14:textId="77777777" w:rsidTr="006A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6B4B9F" w14:textId="77777777" w:rsidR="00007F89" w:rsidRPr="006A3A4F" w:rsidRDefault="00007F89" w:rsidP="00C35CF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</w:pPr>
            <w:r w:rsidRPr="006A3A4F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04104E1" w14:textId="77777777" w:rsidR="00007F89" w:rsidRPr="00C14101" w:rsidRDefault="00007F89" w:rsidP="00C35CF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07F8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007F8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007F89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2964F7B8" w14:textId="77777777" w:rsidR="00007F89" w:rsidRPr="00C14101" w:rsidRDefault="00007F89" w:rsidP="00C35C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80085D" w14:textId="77777777" w:rsidR="00007F89" w:rsidRPr="00C14101" w:rsidRDefault="00007F89" w:rsidP="00C35C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85801FB" w14:textId="77777777" w:rsidR="00BC121E" w:rsidRPr="00C14101" w:rsidRDefault="00007F89" w:rsidP="006A3A4F">
      <w:pPr>
        <w:spacing w:after="0" w:line="30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F1DF720" w14:textId="77777777" w:rsidTr="00D62E6E">
        <w:tc>
          <w:tcPr>
            <w:tcW w:w="2269" w:type="dxa"/>
            <w:shd w:val="clear" w:color="auto" w:fill="auto"/>
          </w:tcPr>
          <w:p w14:paraId="2350C544" w14:textId="77777777" w:rsidR="00D62E6E" w:rsidRPr="00D62E6E" w:rsidRDefault="00D62E6E" w:rsidP="006A3A4F">
            <w:pPr>
              <w:tabs>
                <w:tab w:val="center" w:pos="4536"/>
                <w:tab w:val="right" w:pos="9072"/>
              </w:tabs>
              <w:spacing w:after="0" w:line="30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AC7554" w14:textId="77777777" w:rsidR="00D62E6E" w:rsidRPr="00D62E6E" w:rsidRDefault="00007F89" w:rsidP="006A3A4F">
            <w:pPr>
              <w:tabs>
                <w:tab w:val="center" w:pos="4536"/>
                <w:tab w:val="right" w:pos="9072"/>
              </w:tabs>
              <w:spacing w:after="0" w:line="30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7F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przewozu pacjentów hemodializowanych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7F89" w:rsidRPr="00D62E6E" w14:paraId="564729FD" w14:textId="77777777" w:rsidTr="00C35CF2">
        <w:tc>
          <w:tcPr>
            <w:tcW w:w="2269" w:type="dxa"/>
            <w:shd w:val="clear" w:color="auto" w:fill="auto"/>
          </w:tcPr>
          <w:p w14:paraId="2B9E57C6" w14:textId="77777777" w:rsidR="00007F89" w:rsidRPr="00D62E6E" w:rsidRDefault="00007F89" w:rsidP="006A3A4F">
            <w:pPr>
              <w:tabs>
                <w:tab w:val="center" w:pos="4536"/>
                <w:tab w:val="right" w:pos="9072"/>
              </w:tabs>
              <w:spacing w:after="0" w:line="30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9A15E7" w14:textId="77777777" w:rsidR="00007F89" w:rsidRPr="00D62E6E" w:rsidRDefault="00007F89" w:rsidP="006A3A4F">
            <w:pPr>
              <w:tabs>
                <w:tab w:val="center" w:pos="4536"/>
                <w:tab w:val="right" w:pos="9072"/>
              </w:tabs>
              <w:spacing w:after="0" w:line="30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7F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120/2023</w:t>
            </w:r>
          </w:p>
        </w:tc>
      </w:tr>
    </w:tbl>
    <w:p w14:paraId="0322BE7B" w14:textId="77777777" w:rsidR="00BC121E" w:rsidRDefault="00007F89" w:rsidP="006A3A4F">
      <w:pPr>
        <w:spacing w:after="0" w:line="30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07F89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6F239EA" w14:textId="77777777" w:rsidR="00BC121E" w:rsidRPr="00C14101" w:rsidRDefault="008E296F" w:rsidP="006A3A4F">
      <w:pPr>
        <w:spacing w:after="0" w:line="30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79759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5A4BFEA" w14:textId="77777777" w:rsidR="00BC121E" w:rsidRDefault="00BC121E" w:rsidP="006A3A4F">
      <w:pPr>
        <w:spacing w:after="0" w:line="30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458AD9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C637928" w14:textId="77777777" w:rsidR="00BF69A4" w:rsidRPr="00C14101" w:rsidRDefault="00BF69A4" w:rsidP="006A3A4F">
      <w:pPr>
        <w:spacing w:after="0" w:line="30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6BCBBF6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C4D5" w14:textId="77777777" w:rsidR="00BC121E" w:rsidRPr="006A3A4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6A3A4F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AD5ED" w14:textId="77777777" w:rsidR="00BC121E" w:rsidRPr="006A3A4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6A3A4F">
              <w:rPr>
                <w:rFonts w:ascii="Arial" w:eastAsia="Times New Roman" w:hAnsi="Arial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DC7EE" w14:textId="77777777" w:rsidR="00BC121E" w:rsidRPr="006A3A4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6A3A4F">
              <w:rPr>
                <w:rFonts w:ascii="Arial" w:eastAsia="Times New Roman" w:hAnsi="Arial" w:cs="Arial"/>
                <w:lang w:eastAsia="pl-PL"/>
              </w:rPr>
              <w:t>Adres podmiotu</w:t>
            </w:r>
          </w:p>
        </w:tc>
      </w:tr>
      <w:tr w:rsidR="00BC121E" w:rsidRPr="00C14101" w14:paraId="499B181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2A1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78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C4D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103954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91BD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613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721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DCFEE21" w14:textId="0BB3FA87" w:rsidR="00BC121E" w:rsidRDefault="00BC121E" w:rsidP="006A3A4F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A3A4F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  <w:r w:rsidR="006A3A4F" w:rsidRPr="006A3A4F">
        <w:rPr>
          <w:rFonts w:ascii="Arial" w:eastAsia="Times New Roman" w:hAnsi="Arial" w:cs="Arial"/>
          <w:sz w:val="20"/>
          <w:szCs w:val="20"/>
          <w:u w:val="single"/>
          <w:lang w:eastAsia="pl-PL"/>
        </w:rPr>
        <w:t>:</w:t>
      </w:r>
      <w:r w:rsidR="006A3A4F" w:rsidRPr="006A3A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A3A4F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14:paraId="2CEF5190" w14:textId="77777777" w:rsidR="00067B62" w:rsidRDefault="00067B62" w:rsidP="006A3A4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E506AA5" w14:textId="77777777" w:rsidR="006A3A4F" w:rsidRPr="00067B62" w:rsidRDefault="006A3A4F" w:rsidP="006A3A4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FF360CA" w14:textId="77777777" w:rsidTr="00620E37">
        <w:tc>
          <w:tcPr>
            <w:tcW w:w="2660" w:type="dxa"/>
            <w:shd w:val="clear" w:color="auto" w:fill="auto"/>
          </w:tcPr>
          <w:p w14:paraId="783A7D3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E3593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AE2548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7D22FF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585E30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C6453E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07F8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6D51519" w14:textId="77777777" w:rsidR="00106AC7" w:rsidRPr="00BC121E" w:rsidRDefault="00106AC7" w:rsidP="006A3A4F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9AFEB" w14:textId="77777777" w:rsidR="00FA6FB2" w:rsidRDefault="00FA6FB2">
      <w:r>
        <w:separator/>
      </w:r>
    </w:p>
  </w:endnote>
  <w:endnote w:type="continuationSeparator" w:id="0">
    <w:p w14:paraId="2F046277" w14:textId="77777777" w:rsidR="00FA6FB2" w:rsidRDefault="00FA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8DB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6F871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8948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4F63C9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3E15C4A">
        <v:line id="_x0000_s1025" style="position:absolute;left:0;text-align:left;z-index:251657728" from="-3.85pt,8.7pt" to="455.15pt,8.7pt"/>
      </w:pict>
    </w:r>
  </w:p>
  <w:p w14:paraId="157EF58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F8766" w14:textId="77777777" w:rsidR="00007F89" w:rsidRDefault="00007F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85C39" w14:textId="77777777" w:rsidR="00FA6FB2" w:rsidRDefault="00FA6FB2">
      <w:r>
        <w:separator/>
      </w:r>
    </w:p>
  </w:footnote>
  <w:footnote w:type="continuationSeparator" w:id="0">
    <w:p w14:paraId="06BC2FEF" w14:textId="77777777" w:rsidR="00FA6FB2" w:rsidRDefault="00FA6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A4039" w14:textId="77777777" w:rsidR="00007F89" w:rsidRDefault="00007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6C50E" w14:textId="77777777" w:rsidR="00007F89" w:rsidRDefault="00007F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0810B" w14:textId="77777777" w:rsidR="00007F89" w:rsidRDefault="00007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1926640">
    <w:abstractNumId w:val="13"/>
  </w:num>
  <w:num w:numId="2" w16cid:durableId="969870178">
    <w:abstractNumId w:val="0"/>
  </w:num>
  <w:num w:numId="3" w16cid:durableId="1911696752">
    <w:abstractNumId w:val="11"/>
  </w:num>
  <w:num w:numId="4" w16cid:durableId="1276714253">
    <w:abstractNumId w:val="8"/>
  </w:num>
  <w:num w:numId="5" w16cid:durableId="541866547">
    <w:abstractNumId w:val="7"/>
  </w:num>
  <w:num w:numId="6" w16cid:durableId="2106881178">
    <w:abstractNumId w:val="1"/>
  </w:num>
  <w:num w:numId="7" w16cid:durableId="208228964">
    <w:abstractNumId w:val="6"/>
  </w:num>
  <w:num w:numId="8" w16cid:durableId="471139968">
    <w:abstractNumId w:val="3"/>
  </w:num>
  <w:num w:numId="9" w16cid:durableId="63261231">
    <w:abstractNumId w:val="2"/>
  </w:num>
  <w:num w:numId="10" w16cid:durableId="611979651">
    <w:abstractNumId w:val="5"/>
  </w:num>
  <w:num w:numId="11" w16cid:durableId="131797060">
    <w:abstractNumId w:val="10"/>
  </w:num>
  <w:num w:numId="12" w16cid:durableId="661741431">
    <w:abstractNumId w:val="4"/>
  </w:num>
  <w:num w:numId="13" w16cid:durableId="850947713">
    <w:abstractNumId w:val="9"/>
  </w:num>
  <w:num w:numId="14" w16cid:durableId="4032572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FB2"/>
    <w:rsid w:val="0000184A"/>
    <w:rsid w:val="00007C1C"/>
    <w:rsid w:val="00007F89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3A4F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6FF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A6FB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8982B9"/>
  <w15:chartTrackingRefBased/>
  <w15:docId w15:val="{AFC4F3F0-06B7-42EA-8FEA-95BC242E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219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10 wsk</cp:lastModifiedBy>
  <cp:revision>3</cp:revision>
  <cp:lastPrinted>2010-01-07T09:39:00Z</cp:lastPrinted>
  <dcterms:created xsi:type="dcterms:W3CDTF">2023-11-06T11:10:00Z</dcterms:created>
  <dcterms:modified xsi:type="dcterms:W3CDTF">2023-11-06T11:12:00Z</dcterms:modified>
</cp:coreProperties>
</file>